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6C8A" w:rsidRPr="00517D9F" w:rsidRDefault="007B6C8A" w:rsidP="007B6C8A">
      <w:pPr>
        <w:jc w:val="center"/>
      </w:pPr>
    </w:p>
    <w:p w:rsidR="007B6C8A" w:rsidRPr="00517D9F" w:rsidRDefault="007B6C8A" w:rsidP="007B6C8A">
      <w:pPr>
        <w:rPr>
          <w:sz w:val="50"/>
          <w:szCs w:val="50"/>
        </w:rPr>
      </w:pPr>
    </w:p>
    <w:p w:rsidR="007B6C8A" w:rsidRPr="00517D9F" w:rsidRDefault="007B6C8A" w:rsidP="007B6C8A">
      <w:pPr>
        <w:jc w:val="center"/>
        <w:rPr>
          <w:sz w:val="50"/>
          <w:szCs w:val="50"/>
        </w:rPr>
      </w:pPr>
    </w:p>
    <w:p w:rsidR="007B6C8A" w:rsidRPr="00517D9F" w:rsidRDefault="007B6C8A" w:rsidP="007B6C8A">
      <w:pPr>
        <w:jc w:val="center"/>
        <w:rPr>
          <w:sz w:val="50"/>
          <w:szCs w:val="50"/>
        </w:rPr>
      </w:pPr>
      <w:proofErr w:type="spellStart"/>
      <w:r w:rsidRPr="00517D9F">
        <w:rPr>
          <w:sz w:val="50"/>
          <w:szCs w:val="50"/>
        </w:rPr>
        <w:t>Taughmonagh</w:t>
      </w:r>
      <w:proofErr w:type="spellEnd"/>
      <w:r w:rsidRPr="00517D9F">
        <w:rPr>
          <w:sz w:val="50"/>
          <w:szCs w:val="50"/>
        </w:rPr>
        <w:t xml:space="preserve"> Primary School</w:t>
      </w:r>
    </w:p>
    <w:p w:rsidR="007B6C8A" w:rsidRPr="00517D9F" w:rsidRDefault="007B6C8A" w:rsidP="007B6C8A">
      <w:pPr>
        <w:jc w:val="center"/>
        <w:rPr>
          <w:sz w:val="50"/>
          <w:szCs w:val="50"/>
        </w:rPr>
      </w:pPr>
      <w:r w:rsidRPr="00517D9F">
        <w:rPr>
          <w:sz w:val="50"/>
          <w:szCs w:val="50"/>
        </w:rPr>
        <w:t xml:space="preserve"> </w:t>
      </w:r>
    </w:p>
    <w:p w:rsidR="007B6C8A" w:rsidRPr="00517D9F" w:rsidRDefault="007B6C8A" w:rsidP="007B6C8A">
      <w:pPr>
        <w:jc w:val="center"/>
        <w:rPr>
          <w:sz w:val="50"/>
          <w:szCs w:val="50"/>
        </w:rPr>
      </w:pPr>
      <w:r w:rsidRPr="00517D9F">
        <w:rPr>
          <w:sz w:val="50"/>
          <w:szCs w:val="50"/>
        </w:rPr>
        <w:t>E-Safety Policy</w:t>
      </w:r>
    </w:p>
    <w:p w:rsidR="007B6C8A" w:rsidRPr="00517D9F" w:rsidRDefault="007B6C8A" w:rsidP="007B6C8A">
      <w:pPr>
        <w:pStyle w:val="Heading"/>
        <w:spacing w:before="0" w:after="0" w:line="240" w:lineRule="auto"/>
        <w:rPr>
          <w:rFonts w:ascii="Comic Sans MS" w:hAnsi="Comic Sans MS"/>
          <w:b/>
          <w:sz w:val="24"/>
          <w:szCs w:val="24"/>
          <w:u w:val="single"/>
        </w:rPr>
      </w:pPr>
    </w:p>
    <w:p w:rsidR="007B6C8A" w:rsidRPr="00517D9F" w:rsidRDefault="007B6C8A" w:rsidP="007B6C8A">
      <w:pPr>
        <w:pStyle w:val="Heading"/>
        <w:spacing w:before="0" w:after="0" w:line="240" w:lineRule="auto"/>
        <w:rPr>
          <w:rFonts w:ascii="Comic Sans MS" w:hAnsi="Comic Sans MS"/>
          <w:b/>
          <w:sz w:val="24"/>
          <w:szCs w:val="24"/>
          <w:u w:val="single"/>
        </w:rPr>
      </w:pPr>
    </w:p>
    <w:p w:rsidR="007B6C8A" w:rsidRPr="00517D9F" w:rsidRDefault="007B6C8A" w:rsidP="007B6C8A">
      <w:pPr>
        <w:pStyle w:val="Heading"/>
        <w:spacing w:before="0" w:after="0" w:line="240" w:lineRule="auto"/>
        <w:rPr>
          <w:rFonts w:ascii="Comic Sans MS" w:hAnsi="Comic Sans MS"/>
          <w:b/>
          <w:sz w:val="24"/>
          <w:szCs w:val="24"/>
          <w:u w:val="single"/>
        </w:rPr>
      </w:pPr>
    </w:p>
    <w:p w:rsidR="007B6C8A" w:rsidRPr="00517D9F" w:rsidRDefault="007B6C8A" w:rsidP="007B6C8A">
      <w:pPr>
        <w:pStyle w:val="Heading"/>
        <w:spacing w:before="0" w:after="0" w:line="240" w:lineRule="auto"/>
        <w:rPr>
          <w:rFonts w:ascii="Comic Sans MS" w:hAnsi="Comic Sans MS"/>
          <w:b/>
          <w:sz w:val="24"/>
          <w:szCs w:val="24"/>
          <w:u w:val="single"/>
        </w:rPr>
      </w:pPr>
    </w:p>
    <w:p w:rsidR="007B6C8A" w:rsidRPr="00517D9F" w:rsidRDefault="007B6C8A" w:rsidP="007B6C8A">
      <w:pPr>
        <w:pStyle w:val="Heading"/>
        <w:spacing w:before="0" w:after="0" w:line="240" w:lineRule="auto"/>
        <w:rPr>
          <w:rFonts w:ascii="Comic Sans MS" w:hAnsi="Comic Sans MS"/>
          <w:b/>
          <w:sz w:val="24"/>
          <w:szCs w:val="24"/>
          <w:u w:val="single"/>
        </w:rPr>
      </w:pPr>
    </w:p>
    <w:p w:rsidR="007B6C8A" w:rsidRPr="00517D9F" w:rsidRDefault="007B6C8A" w:rsidP="007B6C8A">
      <w:pPr>
        <w:pStyle w:val="Heading"/>
        <w:spacing w:before="0" w:after="0" w:line="240" w:lineRule="auto"/>
        <w:rPr>
          <w:rFonts w:ascii="Comic Sans MS" w:hAnsi="Comic Sans MS"/>
          <w:b/>
          <w:sz w:val="24"/>
          <w:szCs w:val="24"/>
          <w:u w:val="single"/>
        </w:rPr>
      </w:pPr>
    </w:p>
    <w:p w:rsidR="007B6C8A" w:rsidRPr="00517D9F" w:rsidRDefault="007B6C8A" w:rsidP="007B6C8A">
      <w:pPr>
        <w:pStyle w:val="Heading"/>
        <w:spacing w:before="0" w:after="0" w:line="240" w:lineRule="auto"/>
        <w:rPr>
          <w:rFonts w:ascii="Comic Sans MS" w:hAnsi="Comic Sans MS"/>
          <w:b/>
          <w:sz w:val="24"/>
          <w:szCs w:val="24"/>
          <w:u w:val="single"/>
        </w:rPr>
      </w:pPr>
      <w:r w:rsidRPr="00517D9F">
        <w:rPr>
          <w:rFonts w:ascii="Comic Sans MS" w:hAnsi="Comic Sans MS"/>
          <w:b/>
          <w:noProof/>
          <w:sz w:val="24"/>
          <w:szCs w:val="24"/>
          <w:u w:val="single"/>
          <w:lang w:eastAsia="en-GB"/>
        </w:rPr>
        <w:drawing>
          <wp:anchor distT="0" distB="0" distL="114300" distR="114300" simplePos="0" relativeHeight="251669504" behindDoc="1" locked="0" layoutInCell="1" allowOverlap="1">
            <wp:simplePos x="0" y="0"/>
            <wp:positionH relativeFrom="column">
              <wp:posOffset>1971040</wp:posOffset>
            </wp:positionH>
            <wp:positionV relativeFrom="paragraph">
              <wp:posOffset>111760</wp:posOffset>
            </wp:positionV>
            <wp:extent cx="2588895" cy="2625090"/>
            <wp:effectExtent l="0" t="0" r="1905" b="3810"/>
            <wp:wrapNone/>
            <wp:docPr id="88" name="Picture 88"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88895" cy="26250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B6C8A" w:rsidRPr="00517D9F" w:rsidRDefault="007B6C8A" w:rsidP="007B6C8A">
      <w:pPr>
        <w:pStyle w:val="Heading"/>
        <w:spacing w:before="0" w:after="0" w:line="240" w:lineRule="auto"/>
        <w:rPr>
          <w:rFonts w:ascii="Comic Sans MS" w:hAnsi="Comic Sans MS"/>
          <w:b/>
          <w:sz w:val="24"/>
          <w:szCs w:val="24"/>
          <w:u w:val="single"/>
        </w:rPr>
      </w:pPr>
    </w:p>
    <w:p w:rsidR="007B6C8A" w:rsidRPr="00517D9F" w:rsidRDefault="007B6C8A" w:rsidP="007B6C8A">
      <w:pPr>
        <w:pStyle w:val="Heading"/>
        <w:spacing w:before="0" w:after="0" w:line="240" w:lineRule="auto"/>
        <w:rPr>
          <w:rFonts w:ascii="Comic Sans MS" w:hAnsi="Comic Sans MS"/>
          <w:b/>
          <w:sz w:val="24"/>
          <w:szCs w:val="24"/>
          <w:u w:val="single"/>
        </w:rPr>
      </w:pPr>
    </w:p>
    <w:p w:rsidR="007B6C8A" w:rsidRPr="00517D9F" w:rsidRDefault="007B6C8A" w:rsidP="007B6C8A">
      <w:pPr>
        <w:pStyle w:val="Heading"/>
        <w:spacing w:before="0" w:after="0" w:line="240" w:lineRule="auto"/>
        <w:rPr>
          <w:rFonts w:ascii="Comic Sans MS" w:hAnsi="Comic Sans MS"/>
          <w:b/>
          <w:sz w:val="24"/>
          <w:szCs w:val="24"/>
          <w:u w:val="single"/>
        </w:rPr>
      </w:pPr>
    </w:p>
    <w:p w:rsidR="007B6C8A" w:rsidRPr="00517D9F" w:rsidRDefault="007B6C8A" w:rsidP="007B6C8A">
      <w:pPr>
        <w:pStyle w:val="Heading"/>
        <w:spacing w:before="0" w:after="0" w:line="240" w:lineRule="auto"/>
        <w:rPr>
          <w:rFonts w:ascii="Comic Sans MS" w:hAnsi="Comic Sans MS"/>
          <w:b/>
          <w:sz w:val="24"/>
          <w:szCs w:val="24"/>
          <w:u w:val="single"/>
        </w:rPr>
      </w:pPr>
    </w:p>
    <w:p w:rsidR="007B6C8A" w:rsidRPr="00517D9F" w:rsidRDefault="007B6C8A" w:rsidP="007B6C8A">
      <w:pPr>
        <w:pStyle w:val="Heading"/>
        <w:spacing w:before="0" w:after="0" w:line="240" w:lineRule="auto"/>
        <w:rPr>
          <w:rFonts w:ascii="Comic Sans MS" w:hAnsi="Comic Sans MS"/>
          <w:b/>
          <w:sz w:val="24"/>
          <w:szCs w:val="24"/>
          <w:u w:val="single"/>
        </w:rPr>
      </w:pPr>
    </w:p>
    <w:p w:rsidR="007B6C8A" w:rsidRPr="00517D9F" w:rsidRDefault="007B6C8A" w:rsidP="007B6C8A">
      <w:pPr>
        <w:pStyle w:val="Heading"/>
        <w:spacing w:before="0" w:after="0" w:line="240" w:lineRule="auto"/>
        <w:rPr>
          <w:rFonts w:ascii="Comic Sans MS" w:hAnsi="Comic Sans MS"/>
          <w:b/>
          <w:sz w:val="24"/>
          <w:szCs w:val="24"/>
          <w:u w:val="single"/>
        </w:rPr>
      </w:pPr>
    </w:p>
    <w:p w:rsidR="007B6C8A" w:rsidRPr="00517D9F" w:rsidRDefault="007B6C8A" w:rsidP="007B6C8A">
      <w:pPr>
        <w:pStyle w:val="Heading"/>
        <w:spacing w:before="0" w:after="0" w:line="240" w:lineRule="auto"/>
        <w:rPr>
          <w:rFonts w:ascii="Comic Sans MS" w:hAnsi="Comic Sans MS"/>
          <w:b/>
          <w:sz w:val="24"/>
          <w:szCs w:val="24"/>
          <w:u w:val="single"/>
        </w:rPr>
      </w:pPr>
    </w:p>
    <w:p w:rsidR="007B6C8A" w:rsidRPr="00517D9F" w:rsidRDefault="007B6C8A" w:rsidP="007B6C8A">
      <w:pPr>
        <w:pStyle w:val="Heading"/>
        <w:spacing w:before="0" w:after="0" w:line="240" w:lineRule="auto"/>
        <w:rPr>
          <w:rFonts w:ascii="Comic Sans MS" w:hAnsi="Comic Sans MS"/>
          <w:b/>
          <w:sz w:val="24"/>
          <w:szCs w:val="24"/>
          <w:u w:val="single"/>
        </w:rPr>
      </w:pPr>
    </w:p>
    <w:p w:rsidR="007B6C8A" w:rsidRPr="00517D9F" w:rsidRDefault="007B6C8A" w:rsidP="007B6C8A">
      <w:pPr>
        <w:pStyle w:val="Heading"/>
        <w:spacing w:before="0" w:after="0" w:line="240" w:lineRule="auto"/>
        <w:rPr>
          <w:rFonts w:ascii="Comic Sans MS" w:hAnsi="Comic Sans MS"/>
          <w:b/>
          <w:sz w:val="24"/>
          <w:szCs w:val="24"/>
          <w:u w:val="single"/>
        </w:rPr>
      </w:pPr>
    </w:p>
    <w:p w:rsidR="007B6C8A" w:rsidRPr="00517D9F" w:rsidRDefault="007B6C8A" w:rsidP="007B6C8A">
      <w:pPr>
        <w:pStyle w:val="Heading"/>
        <w:spacing w:before="0" w:after="0" w:line="240" w:lineRule="auto"/>
        <w:rPr>
          <w:rFonts w:ascii="Comic Sans MS" w:hAnsi="Comic Sans MS"/>
          <w:b/>
          <w:sz w:val="24"/>
          <w:szCs w:val="24"/>
          <w:u w:val="single"/>
        </w:rPr>
      </w:pPr>
    </w:p>
    <w:p w:rsidR="007B6C8A" w:rsidRPr="00517D9F" w:rsidRDefault="007B6C8A" w:rsidP="007B6C8A">
      <w:pPr>
        <w:pStyle w:val="Heading"/>
        <w:spacing w:before="0" w:after="0" w:line="240" w:lineRule="auto"/>
        <w:rPr>
          <w:rFonts w:ascii="Comic Sans MS" w:hAnsi="Comic Sans MS"/>
          <w:b/>
          <w:sz w:val="24"/>
          <w:szCs w:val="24"/>
          <w:u w:val="single"/>
        </w:rPr>
      </w:pPr>
    </w:p>
    <w:p w:rsidR="007B6C8A" w:rsidRPr="00517D9F" w:rsidRDefault="007B6C8A" w:rsidP="007B6C8A">
      <w:pPr>
        <w:pStyle w:val="Heading"/>
        <w:spacing w:before="0" w:after="0" w:line="240" w:lineRule="auto"/>
        <w:rPr>
          <w:rFonts w:ascii="Comic Sans MS" w:hAnsi="Comic Sans MS"/>
          <w:b/>
          <w:sz w:val="24"/>
          <w:szCs w:val="24"/>
          <w:u w:val="single"/>
        </w:rPr>
      </w:pPr>
    </w:p>
    <w:p w:rsidR="007B6C8A" w:rsidRPr="00517D9F" w:rsidRDefault="007B6C8A" w:rsidP="007B6C8A">
      <w:pPr>
        <w:pStyle w:val="Heading"/>
        <w:spacing w:before="0" w:after="0" w:line="240" w:lineRule="auto"/>
        <w:rPr>
          <w:rFonts w:ascii="Comic Sans MS" w:hAnsi="Comic Sans MS"/>
          <w:b/>
          <w:sz w:val="24"/>
          <w:szCs w:val="24"/>
          <w:u w:val="single"/>
        </w:rPr>
      </w:pPr>
    </w:p>
    <w:p w:rsidR="007B6C8A" w:rsidRPr="00517D9F" w:rsidRDefault="007B6C8A" w:rsidP="007B6C8A">
      <w:pPr>
        <w:pStyle w:val="Heading"/>
        <w:spacing w:before="0" w:after="0" w:line="240" w:lineRule="auto"/>
        <w:rPr>
          <w:rFonts w:ascii="Comic Sans MS" w:hAnsi="Comic Sans MS"/>
          <w:b/>
          <w:sz w:val="24"/>
          <w:szCs w:val="24"/>
          <w:u w:val="single"/>
        </w:rPr>
      </w:pPr>
    </w:p>
    <w:p w:rsidR="007B6C8A" w:rsidRPr="00517D9F" w:rsidRDefault="007B6C8A" w:rsidP="007B6C8A">
      <w:pPr>
        <w:pStyle w:val="Heading"/>
        <w:spacing w:before="0" w:after="0" w:line="240" w:lineRule="auto"/>
        <w:rPr>
          <w:rFonts w:ascii="Comic Sans MS" w:hAnsi="Comic Sans MS"/>
          <w:b/>
          <w:sz w:val="24"/>
          <w:szCs w:val="24"/>
          <w:u w:val="single"/>
        </w:rPr>
      </w:pPr>
    </w:p>
    <w:p w:rsidR="007B6C8A" w:rsidRPr="00517D9F" w:rsidRDefault="007B6C8A" w:rsidP="007B6C8A">
      <w:pPr>
        <w:pStyle w:val="Heading"/>
        <w:spacing w:before="0" w:after="0" w:line="240" w:lineRule="auto"/>
        <w:rPr>
          <w:rFonts w:ascii="Comic Sans MS" w:hAnsi="Comic Sans MS"/>
          <w:b/>
          <w:sz w:val="24"/>
          <w:szCs w:val="24"/>
          <w:u w:val="single"/>
        </w:rPr>
      </w:pPr>
    </w:p>
    <w:p w:rsidR="007B6C8A" w:rsidRPr="00517D9F" w:rsidRDefault="007B6C8A" w:rsidP="007B6C8A">
      <w:pPr>
        <w:pStyle w:val="Heading"/>
        <w:spacing w:before="0" w:after="0" w:line="240" w:lineRule="auto"/>
        <w:rPr>
          <w:rFonts w:ascii="Comic Sans MS" w:hAnsi="Comic Sans MS"/>
          <w:b/>
          <w:sz w:val="24"/>
          <w:szCs w:val="24"/>
          <w:u w:val="single"/>
        </w:rPr>
      </w:pPr>
    </w:p>
    <w:p w:rsidR="007B6C8A" w:rsidRPr="00517D9F" w:rsidRDefault="007B6C8A" w:rsidP="007B6C8A">
      <w:pPr>
        <w:pStyle w:val="Heading"/>
        <w:spacing w:before="0" w:after="0" w:line="240" w:lineRule="auto"/>
        <w:rPr>
          <w:rFonts w:ascii="Comic Sans MS" w:hAnsi="Comic Sans MS"/>
          <w:b/>
          <w:sz w:val="24"/>
          <w:szCs w:val="24"/>
          <w:u w:val="single"/>
        </w:rPr>
      </w:pPr>
    </w:p>
    <w:p w:rsidR="007B6C8A" w:rsidRPr="00517D9F" w:rsidRDefault="007B6C8A" w:rsidP="007B6C8A">
      <w:pPr>
        <w:jc w:val="center"/>
        <w:rPr>
          <w:sz w:val="50"/>
          <w:szCs w:val="50"/>
        </w:rPr>
      </w:pPr>
      <w:r w:rsidRPr="00517D9F">
        <w:rPr>
          <w:sz w:val="50"/>
          <w:szCs w:val="50"/>
        </w:rPr>
        <w:t>(Revised May 2019)</w:t>
      </w:r>
    </w:p>
    <w:p w:rsidR="007B6C8A" w:rsidRPr="00517D9F" w:rsidRDefault="007B6C8A" w:rsidP="007B6C8A">
      <w:pPr>
        <w:pStyle w:val="Heading"/>
        <w:spacing w:before="0" w:after="0" w:line="240" w:lineRule="auto"/>
        <w:rPr>
          <w:rFonts w:ascii="Comic Sans MS" w:hAnsi="Comic Sans MS"/>
          <w:b/>
          <w:sz w:val="24"/>
          <w:szCs w:val="24"/>
          <w:u w:val="single"/>
        </w:rPr>
      </w:pPr>
    </w:p>
    <w:p w:rsidR="007B6C8A" w:rsidRPr="00517D9F" w:rsidRDefault="007B6C8A" w:rsidP="007B6C8A">
      <w:pPr>
        <w:pStyle w:val="Heading"/>
        <w:spacing w:before="0" w:after="0" w:line="240" w:lineRule="auto"/>
        <w:rPr>
          <w:rFonts w:ascii="Comic Sans MS" w:hAnsi="Comic Sans MS"/>
          <w:b/>
          <w:sz w:val="24"/>
          <w:szCs w:val="24"/>
          <w:u w:val="single"/>
        </w:rPr>
      </w:pPr>
    </w:p>
    <w:p w:rsidR="007B6C8A" w:rsidRPr="00517D9F" w:rsidRDefault="007B6C8A" w:rsidP="007B6C8A">
      <w:pPr>
        <w:pStyle w:val="Heading"/>
        <w:spacing w:before="0" w:after="0" w:line="240" w:lineRule="auto"/>
        <w:rPr>
          <w:rFonts w:ascii="Comic Sans MS" w:hAnsi="Comic Sans MS"/>
          <w:b/>
          <w:sz w:val="24"/>
          <w:szCs w:val="24"/>
          <w:u w:val="single"/>
        </w:rPr>
      </w:pPr>
    </w:p>
    <w:p w:rsidR="007B6C8A" w:rsidRPr="00517D9F" w:rsidRDefault="007B6C8A" w:rsidP="007B6C8A">
      <w:pPr>
        <w:pStyle w:val="Heading"/>
        <w:spacing w:before="0" w:after="0" w:line="240" w:lineRule="auto"/>
        <w:rPr>
          <w:rFonts w:ascii="Comic Sans MS" w:hAnsi="Comic Sans MS"/>
          <w:b/>
          <w:sz w:val="24"/>
          <w:szCs w:val="24"/>
          <w:u w:val="single"/>
        </w:rPr>
      </w:pPr>
    </w:p>
    <w:p w:rsidR="007B6C8A" w:rsidRPr="00517D9F" w:rsidRDefault="007B6C8A" w:rsidP="007B6C8A">
      <w:pPr>
        <w:pStyle w:val="Heading"/>
        <w:spacing w:before="0" w:after="0" w:line="240" w:lineRule="auto"/>
        <w:rPr>
          <w:rFonts w:ascii="Comic Sans MS" w:hAnsi="Comic Sans MS"/>
          <w:b/>
          <w:sz w:val="24"/>
          <w:szCs w:val="24"/>
          <w:u w:val="single"/>
        </w:rPr>
      </w:pPr>
    </w:p>
    <w:p w:rsidR="007B6C8A" w:rsidRPr="00517D9F" w:rsidRDefault="007B6C8A" w:rsidP="007B6C8A">
      <w:pPr>
        <w:pStyle w:val="Heading"/>
        <w:spacing w:before="0" w:after="0" w:line="240" w:lineRule="auto"/>
        <w:rPr>
          <w:rFonts w:ascii="Comic Sans MS" w:hAnsi="Comic Sans MS"/>
          <w:b/>
          <w:sz w:val="24"/>
          <w:szCs w:val="24"/>
          <w:u w:val="single"/>
        </w:rPr>
      </w:pPr>
    </w:p>
    <w:p w:rsidR="007B6C8A" w:rsidRPr="007B6C8A" w:rsidRDefault="007B6C8A" w:rsidP="007B6C8A">
      <w:pPr>
        <w:pStyle w:val="Default"/>
        <w:rPr>
          <w:rFonts w:ascii="Comic Sans MS" w:hAnsi="Comic Sans MS"/>
          <w:b/>
          <w:bCs/>
          <w:color w:val="auto"/>
        </w:rPr>
      </w:pPr>
      <w:r w:rsidRPr="007B6C8A">
        <w:rPr>
          <w:rFonts w:ascii="Comic Sans MS" w:hAnsi="Comic Sans MS"/>
          <w:b/>
          <w:bCs/>
          <w:color w:val="auto"/>
        </w:rPr>
        <w:lastRenderedPageBreak/>
        <w:t xml:space="preserve">Our Vision </w:t>
      </w:r>
    </w:p>
    <w:p w:rsidR="007B6C8A" w:rsidRPr="007B6C8A" w:rsidRDefault="007B6C8A" w:rsidP="007B6C8A">
      <w:pPr>
        <w:pStyle w:val="Default"/>
        <w:rPr>
          <w:rFonts w:ascii="Comic Sans MS" w:hAnsi="Comic Sans MS"/>
          <w:color w:val="auto"/>
        </w:rPr>
      </w:pPr>
    </w:p>
    <w:p w:rsidR="007B6C8A" w:rsidRPr="007B6C8A" w:rsidRDefault="007B6C8A" w:rsidP="007B6C8A">
      <w:pPr>
        <w:pStyle w:val="Default"/>
        <w:rPr>
          <w:rFonts w:ascii="Comic Sans MS" w:hAnsi="Comic Sans MS"/>
          <w:color w:val="auto"/>
        </w:rPr>
      </w:pPr>
      <w:r w:rsidRPr="007B6C8A">
        <w:rPr>
          <w:rFonts w:ascii="Comic Sans MS" w:hAnsi="Comic Sans MS"/>
          <w:color w:val="auto"/>
        </w:rPr>
        <w:t xml:space="preserve">We are living in an increasingly connected world where, alongside the benefits of access to technology, come increased risks to children. Lack of guidance and learning in E-safety can mean children are unaware of the unintended consequences of their on-line behaviour or actions. This policy highlights the need to educate pupils and the school community about the benefits and risks of using Internet technologies and electronic communications, and provide safeguards and awareness for users, to enable them to control their online experience. </w:t>
      </w:r>
    </w:p>
    <w:p w:rsidR="007B6C8A" w:rsidRPr="007B6C8A" w:rsidRDefault="007B6C8A" w:rsidP="007B6C8A">
      <w:pPr>
        <w:pStyle w:val="Default"/>
        <w:rPr>
          <w:rFonts w:ascii="Comic Sans MS" w:hAnsi="Comic Sans MS"/>
          <w:color w:val="auto"/>
        </w:rPr>
      </w:pPr>
    </w:p>
    <w:p w:rsidR="007B6C8A" w:rsidRPr="007B6C8A" w:rsidRDefault="007B6C8A" w:rsidP="007B6C8A">
      <w:pPr>
        <w:pStyle w:val="Default"/>
        <w:rPr>
          <w:rFonts w:ascii="Comic Sans MS" w:hAnsi="Comic Sans MS"/>
          <w:b/>
          <w:bCs/>
          <w:i/>
          <w:iCs/>
          <w:color w:val="auto"/>
        </w:rPr>
      </w:pPr>
      <w:r w:rsidRPr="007B6C8A">
        <w:rPr>
          <w:rFonts w:ascii="Comic Sans MS" w:hAnsi="Comic Sans MS"/>
          <w:b/>
          <w:bCs/>
          <w:i/>
          <w:iCs/>
          <w:color w:val="auto"/>
        </w:rPr>
        <w:t xml:space="preserve">‘Our vision is to make the children at </w:t>
      </w:r>
      <w:proofErr w:type="spellStart"/>
      <w:r w:rsidRPr="007B6C8A">
        <w:rPr>
          <w:rFonts w:ascii="Comic Sans MS" w:hAnsi="Comic Sans MS"/>
          <w:b/>
          <w:bCs/>
          <w:i/>
          <w:iCs/>
          <w:color w:val="auto"/>
        </w:rPr>
        <w:t>Taughmonagh</w:t>
      </w:r>
      <w:proofErr w:type="spellEnd"/>
      <w:r w:rsidRPr="007B6C8A">
        <w:rPr>
          <w:rFonts w:ascii="Comic Sans MS" w:hAnsi="Comic Sans MS"/>
          <w:b/>
          <w:bCs/>
          <w:i/>
          <w:iCs/>
          <w:color w:val="auto"/>
        </w:rPr>
        <w:t xml:space="preserve"> Primary School as safe and productive in the on-line world, both in school and outside of school, as they are in the real world with particular focus on protection against grooming, cyberbullying and becoming a positive e-citizen.’ </w:t>
      </w:r>
    </w:p>
    <w:p w:rsidR="007B6C8A" w:rsidRPr="007B6C8A" w:rsidRDefault="007B6C8A" w:rsidP="007B6C8A">
      <w:pPr>
        <w:pStyle w:val="Default"/>
        <w:rPr>
          <w:rFonts w:ascii="Comic Sans MS" w:hAnsi="Comic Sans MS"/>
          <w:color w:val="auto"/>
        </w:rPr>
      </w:pPr>
    </w:p>
    <w:p w:rsidR="007B6C8A" w:rsidRPr="007B6C8A" w:rsidRDefault="007B6C8A" w:rsidP="007B6C8A">
      <w:pPr>
        <w:pStyle w:val="Default"/>
        <w:rPr>
          <w:rFonts w:ascii="Comic Sans MS" w:hAnsi="Comic Sans MS"/>
          <w:color w:val="auto"/>
        </w:rPr>
      </w:pPr>
      <w:r w:rsidRPr="007B6C8A">
        <w:rPr>
          <w:rFonts w:ascii="Comic Sans MS" w:hAnsi="Comic Sans MS"/>
          <w:color w:val="auto"/>
        </w:rPr>
        <w:t>Our policy and practice against this is clearly articulated in this E-Safety Policy.</w:t>
      </w:r>
    </w:p>
    <w:p w:rsidR="007B6C8A" w:rsidRPr="007B6C8A" w:rsidRDefault="007B6C8A" w:rsidP="007B6C8A">
      <w:pPr>
        <w:pStyle w:val="Default"/>
        <w:rPr>
          <w:rFonts w:ascii="Comic Sans MS" w:hAnsi="Comic Sans MS"/>
          <w:color w:val="auto"/>
        </w:rPr>
      </w:pPr>
    </w:p>
    <w:p w:rsidR="007B6C8A" w:rsidRPr="007B6C8A" w:rsidRDefault="007B6C8A" w:rsidP="007B6C8A">
      <w:pPr>
        <w:pStyle w:val="Default"/>
        <w:rPr>
          <w:rFonts w:ascii="Comic Sans MS" w:hAnsi="Comic Sans MS"/>
          <w:color w:val="auto"/>
        </w:rPr>
      </w:pPr>
    </w:p>
    <w:p w:rsidR="007B6C8A" w:rsidRPr="007B6C8A" w:rsidRDefault="007B6C8A" w:rsidP="007B6C8A">
      <w:pPr>
        <w:pStyle w:val="Default"/>
        <w:rPr>
          <w:rFonts w:ascii="Comic Sans MS" w:hAnsi="Comic Sans MS"/>
          <w:color w:val="auto"/>
        </w:rPr>
      </w:pPr>
      <w:r w:rsidRPr="007B6C8A">
        <w:rPr>
          <w:rFonts w:ascii="Comic Sans MS" w:hAnsi="Comic Sans MS"/>
          <w:color w:val="auto"/>
        </w:rPr>
        <w:t xml:space="preserve">DENI circular 2007/01 states: </w:t>
      </w:r>
    </w:p>
    <w:p w:rsidR="007B6C8A" w:rsidRPr="007B6C8A" w:rsidRDefault="007B6C8A" w:rsidP="007B6C8A">
      <w:pPr>
        <w:pStyle w:val="Default"/>
        <w:rPr>
          <w:rFonts w:ascii="Comic Sans MS" w:hAnsi="Comic Sans MS"/>
          <w:color w:val="auto"/>
        </w:rPr>
      </w:pPr>
    </w:p>
    <w:p w:rsidR="007B6C8A" w:rsidRPr="007B6C8A" w:rsidRDefault="007B6C8A" w:rsidP="007B6C8A">
      <w:pPr>
        <w:pStyle w:val="Default"/>
        <w:rPr>
          <w:rFonts w:ascii="Comic Sans MS" w:hAnsi="Comic Sans MS"/>
          <w:i/>
          <w:iCs/>
          <w:color w:val="auto"/>
        </w:rPr>
      </w:pPr>
      <w:r w:rsidRPr="007B6C8A">
        <w:rPr>
          <w:rFonts w:ascii="Comic Sans MS" w:hAnsi="Comic Sans MS"/>
          <w:i/>
          <w:iCs/>
          <w:color w:val="auto"/>
        </w:rPr>
        <w:t xml:space="preserve">“Used well, digital technologies are powerful, worthwhile educational tools; technical safeguards can partly protect users, but education in safe, effective practices is a key goal for schools.” </w:t>
      </w:r>
    </w:p>
    <w:p w:rsidR="007B6C8A" w:rsidRPr="007B6C8A" w:rsidRDefault="007B6C8A" w:rsidP="007B6C8A">
      <w:pPr>
        <w:pStyle w:val="Heading"/>
        <w:spacing w:before="0" w:after="0" w:line="240" w:lineRule="auto"/>
        <w:rPr>
          <w:rFonts w:ascii="Comic Sans MS" w:hAnsi="Comic Sans MS"/>
          <w:b/>
          <w:sz w:val="24"/>
          <w:szCs w:val="24"/>
          <w:u w:val="single"/>
        </w:rPr>
      </w:pPr>
    </w:p>
    <w:p w:rsidR="007B6C8A" w:rsidRPr="007B6C8A" w:rsidRDefault="007B6C8A" w:rsidP="007B6C8A">
      <w:pPr>
        <w:pStyle w:val="Default"/>
        <w:rPr>
          <w:rFonts w:ascii="Comic Sans MS" w:hAnsi="Comic Sans MS"/>
          <w:b/>
          <w:color w:val="auto"/>
          <w:u w:val="single"/>
        </w:rPr>
      </w:pPr>
      <w:r w:rsidRPr="007B6C8A">
        <w:rPr>
          <w:rFonts w:ascii="Comic Sans MS" w:hAnsi="Comic Sans MS"/>
          <w:b/>
          <w:color w:val="auto"/>
          <w:u w:val="single"/>
        </w:rPr>
        <w:t>Rationale</w:t>
      </w:r>
    </w:p>
    <w:p w:rsidR="007B6C8A" w:rsidRPr="007B6C8A" w:rsidRDefault="007B6C8A" w:rsidP="007B6C8A">
      <w:pPr>
        <w:pStyle w:val="Default"/>
        <w:jc w:val="center"/>
        <w:rPr>
          <w:rFonts w:ascii="Comic Sans MS" w:hAnsi="Comic Sans MS"/>
          <w:b/>
          <w:color w:val="auto"/>
          <w:u w:val="single"/>
        </w:rPr>
      </w:pPr>
    </w:p>
    <w:p w:rsidR="007B6C8A" w:rsidRPr="007B6C8A" w:rsidRDefault="007B6C8A" w:rsidP="007B6C8A">
      <w:pPr>
        <w:pStyle w:val="Default"/>
        <w:rPr>
          <w:rFonts w:ascii="Comic Sans MS" w:hAnsi="Comic Sans MS"/>
          <w:color w:val="auto"/>
        </w:rPr>
      </w:pPr>
      <w:r w:rsidRPr="007B6C8A">
        <w:rPr>
          <w:rFonts w:ascii="Comic Sans MS" w:hAnsi="Comic Sans MS"/>
          <w:color w:val="auto"/>
        </w:rPr>
        <w:t xml:space="preserve">The Boards of Governors has a duty to: </w:t>
      </w:r>
    </w:p>
    <w:p w:rsidR="007B6C8A" w:rsidRPr="007B6C8A" w:rsidRDefault="007B6C8A" w:rsidP="007B6C8A">
      <w:pPr>
        <w:pStyle w:val="Default"/>
        <w:rPr>
          <w:rFonts w:ascii="Comic Sans MS" w:hAnsi="Comic Sans MS"/>
          <w:color w:val="auto"/>
        </w:rPr>
      </w:pPr>
    </w:p>
    <w:p w:rsidR="007B6C8A" w:rsidRPr="007B6C8A" w:rsidRDefault="007B6C8A" w:rsidP="007B6C8A">
      <w:pPr>
        <w:pStyle w:val="Default"/>
        <w:numPr>
          <w:ilvl w:val="0"/>
          <w:numId w:val="15"/>
        </w:numPr>
        <w:ind w:left="0"/>
        <w:rPr>
          <w:rFonts w:ascii="Comic Sans MS" w:hAnsi="Comic Sans MS"/>
          <w:color w:val="auto"/>
        </w:rPr>
      </w:pPr>
      <w:r w:rsidRPr="007B6C8A">
        <w:rPr>
          <w:rFonts w:ascii="Comic Sans MS" w:hAnsi="Comic Sans MS"/>
          <w:color w:val="auto"/>
        </w:rPr>
        <w:t xml:space="preserve">safeguard and promote the welfare of pupils; and </w:t>
      </w:r>
    </w:p>
    <w:p w:rsidR="007B6C8A" w:rsidRPr="007B6C8A" w:rsidRDefault="007B6C8A" w:rsidP="007B6C8A">
      <w:pPr>
        <w:pStyle w:val="Default"/>
        <w:rPr>
          <w:rFonts w:ascii="Comic Sans MS" w:hAnsi="Comic Sans MS"/>
          <w:color w:val="auto"/>
        </w:rPr>
      </w:pPr>
      <w:r w:rsidRPr="007B6C8A">
        <w:rPr>
          <w:rFonts w:ascii="Comic Sans MS" w:hAnsi="Comic Sans MS"/>
          <w:i/>
          <w:iCs/>
          <w:color w:val="auto"/>
        </w:rPr>
        <w:t>(Article 17 of the Education and Libraries (Northern Ireland) Order 2003)</w:t>
      </w:r>
      <w:r w:rsidRPr="007B6C8A">
        <w:rPr>
          <w:rFonts w:ascii="Comic Sans MS" w:hAnsi="Comic Sans MS"/>
          <w:color w:val="auto"/>
        </w:rPr>
        <w:t xml:space="preserve">. </w:t>
      </w:r>
    </w:p>
    <w:p w:rsidR="007B6C8A" w:rsidRPr="007B6C8A" w:rsidRDefault="007B6C8A" w:rsidP="007B6C8A">
      <w:pPr>
        <w:pStyle w:val="Default"/>
        <w:rPr>
          <w:rFonts w:ascii="Comic Sans MS" w:hAnsi="Comic Sans MS"/>
          <w:color w:val="auto"/>
        </w:rPr>
      </w:pPr>
    </w:p>
    <w:p w:rsidR="007B6C8A" w:rsidRPr="007B6C8A" w:rsidRDefault="007B6C8A" w:rsidP="007B6C8A">
      <w:pPr>
        <w:pStyle w:val="Default"/>
        <w:numPr>
          <w:ilvl w:val="0"/>
          <w:numId w:val="15"/>
        </w:numPr>
        <w:ind w:left="0"/>
        <w:rPr>
          <w:rFonts w:ascii="Comic Sans MS" w:hAnsi="Comic Sans MS"/>
          <w:color w:val="auto"/>
        </w:rPr>
      </w:pPr>
      <w:r w:rsidRPr="007B6C8A">
        <w:rPr>
          <w:rFonts w:ascii="Comic Sans MS" w:hAnsi="Comic Sans MS"/>
          <w:color w:val="auto"/>
        </w:rPr>
        <w:t xml:space="preserve">determine the measures to be taken at a school to protect pupils from abuse </w:t>
      </w:r>
    </w:p>
    <w:p w:rsidR="007B6C8A" w:rsidRPr="007B6C8A" w:rsidRDefault="007B6C8A" w:rsidP="007B6C8A">
      <w:pPr>
        <w:pStyle w:val="Default"/>
        <w:rPr>
          <w:rFonts w:ascii="Comic Sans MS" w:hAnsi="Comic Sans MS"/>
          <w:i/>
          <w:iCs/>
          <w:color w:val="auto"/>
        </w:rPr>
      </w:pPr>
      <w:r w:rsidRPr="007B6C8A">
        <w:rPr>
          <w:rFonts w:ascii="Comic Sans MS" w:hAnsi="Comic Sans MS"/>
          <w:color w:val="auto"/>
        </w:rPr>
        <w:t>(</w:t>
      </w:r>
      <w:r w:rsidRPr="007B6C8A">
        <w:rPr>
          <w:rFonts w:ascii="Comic Sans MS" w:hAnsi="Comic Sans MS"/>
          <w:i/>
          <w:iCs/>
          <w:color w:val="auto"/>
        </w:rPr>
        <w:t xml:space="preserve">Article 18 of the Education and Libraries (Northern Ireland) Order 2003). </w:t>
      </w:r>
    </w:p>
    <w:p w:rsidR="007B6C8A" w:rsidRPr="007B6C8A" w:rsidRDefault="007B6C8A" w:rsidP="007B6C8A">
      <w:pPr>
        <w:pStyle w:val="Default"/>
        <w:rPr>
          <w:rFonts w:ascii="Comic Sans MS" w:hAnsi="Comic Sans MS"/>
          <w:color w:val="auto"/>
        </w:rPr>
      </w:pPr>
    </w:p>
    <w:p w:rsidR="007B6C8A" w:rsidRPr="007B6C8A" w:rsidRDefault="007B6C8A" w:rsidP="007B6C8A">
      <w:pPr>
        <w:pStyle w:val="Default"/>
        <w:rPr>
          <w:rFonts w:ascii="Comic Sans MS" w:hAnsi="Comic Sans MS"/>
          <w:color w:val="auto"/>
        </w:rPr>
      </w:pPr>
      <w:r w:rsidRPr="007B6C8A">
        <w:rPr>
          <w:rFonts w:ascii="Comic Sans MS" w:hAnsi="Comic Sans MS"/>
          <w:color w:val="auto"/>
        </w:rPr>
        <w:t xml:space="preserve">The rapidly changing nature of the Internet and new technologies means that e-Safety is an ever growing and changing area of interest and concern. The school has a duty of care to enable pupils to use on-line systems safely. This policy highlights the responsibility of the school, staff, governors and parents to mitigate risk through reasonable planning and actions. It covers not only Internet technologies but also electronic communications via mobile phones, games consoles and wireless technology. </w:t>
      </w:r>
    </w:p>
    <w:p w:rsidR="007B6C8A" w:rsidRPr="007B6C8A" w:rsidRDefault="007B6C8A" w:rsidP="007B6C8A">
      <w:pPr>
        <w:rPr>
          <w:rFonts w:ascii="Comic Sans MS" w:hAnsi="Comic Sans MS"/>
          <w:b/>
          <w:sz w:val="24"/>
          <w:szCs w:val="24"/>
          <w:u w:val="single"/>
        </w:rPr>
      </w:pPr>
    </w:p>
    <w:p w:rsidR="007B6C8A" w:rsidRPr="007B6C8A" w:rsidRDefault="007B6C8A" w:rsidP="007B6C8A">
      <w:pPr>
        <w:rPr>
          <w:rFonts w:ascii="Comic Sans MS" w:hAnsi="Comic Sans MS"/>
          <w:b/>
          <w:sz w:val="24"/>
          <w:szCs w:val="24"/>
          <w:u w:val="single"/>
        </w:rPr>
      </w:pPr>
    </w:p>
    <w:p w:rsidR="007B6C8A" w:rsidRPr="007B6C8A" w:rsidRDefault="007B6C8A" w:rsidP="007B6C8A">
      <w:pPr>
        <w:rPr>
          <w:rFonts w:ascii="Comic Sans MS" w:hAnsi="Comic Sans MS"/>
          <w:b/>
          <w:sz w:val="24"/>
          <w:szCs w:val="24"/>
          <w:u w:val="single"/>
        </w:rPr>
      </w:pPr>
    </w:p>
    <w:p w:rsidR="007B6C8A" w:rsidRPr="007B6C8A" w:rsidRDefault="007B6C8A" w:rsidP="007B6C8A">
      <w:pPr>
        <w:rPr>
          <w:rFonts w:ascii="Comic Sans MS" w:hAnsi="Comic Sans MS"/>
          <w:b/>
          <w:sz w:val="24"/>
          <w:szCs w:val="24"/>
          <w:u w:val="single"/>
        </w:rPr>
      </w:pPr>
      <w:r w:rsidRPr="007B6C8A">
        <w:rPr>
          <w:rFonts w:ascii="Comic Sans MS" w:hAnsi="Comic Sans MS"/>
          <w:b/>
          <w:sz w:val="24"/>
          <w:szCs w:val="24"/>
          <w:u w:val="single"/>
        </w:rPr>
        <w:lastRenderedPageBreak/>
        <w:t>Introduction</w:t>
      </w:r>
    </w:p>
    <w:p w:rsidR="007B6C8A" w:rsidRPr="007B6C8A" w:rsidRDefault="007B6C8A" w:rsidP="007B6C8A">
      <w:pPr>
        <w:rPr>
          <w:rFonts w:ascii="Comic Sans MS" w:hAnsi="Comic Sans MS"/>
          <w:b/>
          <w:sz w:val="24"/>
          <w:szCs w:val="24"/>
          <w:u w:val="single"/>
        </w:rPr>
      </w:pPr>
    </w:p>
    <w:p w:rsidR="007B6C8A" w:rsidRPr="007B6C8A" w:rsidRDefault="007B6C8A" w:rsidP="007B6C8A">
      <w:pPr>
        <w:rPr>
          <w:rFonts w:ascii="Comic Sans MS" w:hAnsi="Comic Sans MS"/>
          <w:sz w:val="24"/>
          <w:szCs w:val="24"/>
        </w:rPr>
      </w:pPr>
      <w:proofErr w:type="spellStart"/>
      <w:r w:rsidRPr="007B6C8A">
        <w:rPr>
          <w:rFonts w:ascii="Comic Sans MS" w:hAnsi="Comic Sans MS"/>
          <w:sz w:val="24"/>
          <w:szCs w:val="24"/>
        </w:rPr>
        <w:t>Taughmonagh</w:t>
      </w:r>
      <w:proofErr w:type="spellEnd"/>
      <w:r w:rsidRPr="007B6C8A">
        <w:rPr>
          <w:rFonts w:ascii="Comic Sans MS" w:hAnsi="Comic Sans MS"/>
          <w:sz w:val="24"/>
          <w:szCs w:val="24"/>
        </w:rPr>
        <w:t xml:space="preserve"> Primary School understands that the Internet and other digital technologies are vast and powerful resources which can enhance and potentially transform teaching and learning when used effectively and appropriately.  </w:t>
      </w:r>
      <w:proofErr w:type="spellStart"/>
      <w:r w:rsidRPr="007B6C8A">
        <w:rPr>
          <w:rFonts w:ascii="Comic Sans MS" w:hAnsi="Comic Sans MS"/>
          <w:sz w:val="24"/>
          <w:szCs w:val="24"/>
        </w:rPr>
        <w:t>Taughmonagh</w:t>
      </w:r>
      <w:proofErr w:type="spellEnd"/>
      <w:r w:rsidRPr="007B6C8A">
        <w:rPr>
          <w:rFonts w:ascii="Comic Sans MS" w:hAnsi="Comic Sans MS"/>
          <w:sz w:val="24"/>
          <w:szCs w:val="24"/>
        </w:rPr>
        <w:t xml:space="preserve"> Primary school recognises that there are however many dangers with unsupervised and unguided use of the Internet and that we must provide pupils with opportunities to use the excellent resources available, along with developing the skills necessary to access, analyse and evaluate them.  </w:t>
      </w:r>
    </w:p>
    <w:p w:rsidR="007B6C8A" w:rsidRPr="007B6C8A" w:rsidRDefault="007B6C8A" w:rsidP="007B6C8A">
      <w:pPr>
        <w:rPr>
          <w:rFonts w:ascii="Comic Sans MS" w:hAnsi="Comic Sans MS"/>
          <w:sz w:val="24"/>
          <w:szCs w:val="24"/>
        </w:rPr>
      </w:pPr>
    </w:p>
    <w:p w:rsidR="007B6C8A" w:rsidRPr="007B6C8A" w:rsidRDefault="007B6C8A" w:rsidP="007B6C8A">
      <w:pPr>
        <w:rPr>
          <w:rFonts w:ascii="Comic Sans MS" w:hAnsi="Comic Sans MS"/>
          <w:sz w:val="24"/>
          <w:szCs w:val="24"/>
        </w:rPr>
      </w:pPr>
      <w:proofErr w:type="spellStart"/>
      <w:r w:rsidRPr="007B6C8A">
        <w:rPr>
          <w:rFonts w:ascii="Comic Sans MS" w:hAnsi="Comic Sans MS"/>
          <w:sz w:val="24"/>
          <w:szCs w:val="24"/>
        </w:rPr>
        <w:t>eSafety</w:t>
      </w:r>
      <w:proofErr w:type="spellEnd"/>
      <w:r w:rsidRPr="007B6C8A">
        <w:rPr>
          <w:rFonts w:ascii="Comic Sans MS" w:hAnsi="Comic Sans MS"/>
          <w:sz w:val="24"/>
          <w:szCs w:val="24"/>
        </w:rPr>
        <w:t xml:space="preserve"> is short for electronic safety and is about a school’s ability to </w:t>
      </w:r>
      <w:r w:rsidRPr="007B6C8A">
        <w:rPr>
          <w:rFonts w:ascii="Comic Sans MS" w:hAnsi="Comic Sans MS"/>
          <w:b/>
          <w:bCs/>
          <w:sz w:val="24"/>
          <w:szCs w:val="24"/>
        </w:rPr>
        <w:t xml:space="preserve">protect and educate </w:t>
      </w:r>
      <w:r w:rsidRPr="007B6C8A">
        <w:rPr>
          <w:rFonts w:ascii="Comic Sans MS" w:hAnsi="Comic Sans MS"/>
          <w:sz w:val="24"/>
          <w:szCs w:val="24"/>
        </w:rPr>
        <w:t xml:space="preserve">its pupils and staff in their use of the internet through PC access and other electronic communications as well as having appropriate mechanisms in place to </w:t>
      </w:r>
      <w:r w:rsidRPr="007B6C8A">
        <w:rPr>
          <w:rFonts w:ascii="Comic Sans MS" w:hAnsi="Comic Sans MS"/>
          <w:b/>
          <w:bCs/>
          <w:sz w:val="24"/>
          <w:szCs w:val="24"/>
        </w:rPr>
        <w:t xml:space="preserve">respond </w:t>
      </w:r>
      <w:r w:rsidRPr="007B6C8A">
        <w:rPr>
          <w:rFonts w:ascii="Comic Sans MS" w:hAnsi="Comic Sans MS"/>
          <w:sz w:val="24"/>
          <w:szCs w:val="24"/>
        </w:rPr>
        <w:t xml:space="preserve">to, and </w:t>
      </w:r>
      <w:r w:rsidRPr="007B6C8A">
        <w:rPr>
          <w:rFonts w:ascii="Comic Sans MS" w:hAnsi="Comic Sans MS"/>
          <w:b/>
          <w:sz w:val="24"/>
          <w:szCs w:val="24"/>
        </w:rPr>
        <w:t>support</w:t>
      </w:r>
      <w:r w:rsidRPr="007B6C8A">
        <w:rPr>
          <w:rFonts w:ascii="Comic Sans MS" w:hAnsi="Comic Sans MS"/>
          <w:sz w:val="24"/>
          <w:szCs w:val="24"/>
        </w:rPr>
        <w:t xml:space="preserve"> any incident where appropriate.</w:t>
      </w:r>
    </w:p>
    <w:p w:rsidR="007B6C8A" w:rsidRPr="007B6C8A" w:rsidRDefault="007B6C8A" w:rsidP="007B6C8A">
      <w:pPr>
        <w:rPr>
          <w:rFonts w:ascii="Comic Sans MS" w:hAnsi="Comic Sans MS"/>
          <w:sz w:val="24"/>
          <w:szCs w:val="24"/>
        </w:rPr>
      </w:pPr>
    </w:p>
    <w:p w:rsidR="007B6C8A" w:rsidRPr="007B6C8A" w:rsidRDefault="007B6C8A" w:rsidP="007B6C8A">
      <w:pPr>
        <w:rPr>
          <w:rFonts w:ascii="Comic Sans MS" w:hAnsi="Comic Sans MS"/>
          <w:sz w:val="24"/>
          <w:szCs w:val="24"/>
        </w:rPr>
      </w:pPr>
      <w:r w:rsidRPr="007B6C8A">
        <w:rPr>
          <w:rFonts w:ascii="Comic Sans MS" w:hAnsi="Comic Sans MS"/>
          <w:sz w:val="24"/>
          <w:szCs w:val="24"/>
        </w:rPr>
        <w:t xml:space="preserve">This document is part of the School Development Plan and is largely based on DENI Circular 2007/1 </w:t>
      </w:r>
      <w:r w:rsidRPr="007B6C8A">
        <w:rPr>
          <w:rFonts w:ascii="Comic Sans MS" w:hAnsi="Comic Sans MS"/>
          <w:i/>
          <w:iCs/>
          <w:sz w:val="24"/>
          <w:szCs w:val="24"/>
        </w:rPr>
        <w:t xml:space="preserve">‘Acceptable Use of the Internet and Digital Technologies in Schools’ and DENI Circular 2011/22 ‘e-Safety Guidance’. It </w:t>
      </w:r>
      <w:r w:rsidRPr="007B6C8A">
        <w:rPr>
          <w:rFonts w:ascii="Comic Sans MS" w:hAnsi="Comic Sans MS"/>
          <w:sz w:val="24"/>
          <w:szCs w:val="24"/>
        </w:rPr>
        <w:t xml:space="preserve">should also be read in conjunction with other policies including those for ICT, bullying and Safeguarding. </w:t>
      </w:r>
    </w:p>
    <w:p w:rsidR="007B6C8A" w:rsidRPr="007B6C8A" w:rsidRDefault="007B6C8A" w:rsidP="007B6C8A">
      <w:pPr>
        <w:adjustRightInd w:val="0"/>
        <w:rPr>
          <w:rFonts w:ascii="Comic Sans MS" w:hAnsi="Comic Sans MS"/>
          <w:sz w:val="24"/>
          <w:szCs w:val="24"/>
        </w:rPr>
      </w:pPr>
    </w:p>
    <w:p w:rsidR="007B6C8A" w:rsidRPr="007B6C8A" w:rsidRDefault="007B6C8A" w:rsidP="007B6C8A">
      <w:pPr>
        <w:rPr>
          <w:rFonts w:ascii="Comic Sans MS" w:hAnsi="Comic Sans MS"/>
          <w:sz w:val="24"/>
          <w:szCs w:val="24"/>
        </w:rPr>
      </w:pPr>
      <w:r w:rsidRPr="007B6C8A">
        <w:rPr>
          <w:rFonts w:ascii="Comic Sans MS" w:hAnsi="Comic Sans MS"/>
          <w:sz w:val="24"/>
          <w:szCs w:val="24"/>
        </w:rPr>
        <w:t xml:space="preserve">This policy sets out what </w:t>
      </w:r>
      <w:proofErr w:type="spellStart"/>
      <w:r w:rsidRPr="007B6C8A">
        <w:rPr>
          <w:rFonts w:ascii="Comic Sans MS" w:hAnsi="Comic Sans MS"/>
          <w:sz w:val="24"/>
          <w:szCs w:val="24"/>
        </w:rPr>
        <w:t>Taughmonagh</w:t>
      </w:r>
      <w:proofErr w:type="spellEnd"/>
      <w:r w:rsidRPr="007B6C8A">
        <w:rPr>
          <w:rFonts w:ascii="Comic Sans MS" w:hAnsi="Comic Sans MS"/>
          <w:sz w:val="24"/>
          <w:szCs w:val="24"/>
        </w:rPr>
        <w:t xml:space="preserve"> Primary School will do in order to protect pupils and staff and how it will guide and educate children in the wise and safe use of the Internet. As new technologies are developed, the school will respond quickly to any potential e-Safety threats posed by their use. </w:t>
      </w:r>
    </w:p>
    <w:p w:rsidR="007B6C8A" w:rsidRPr="007B6C8A" w:rsidRDefault="007B6C8A" w:rsidP="007B6C8A">
      <w:pPr>
        <w:adjustRightInd w:val="0"/>
        <w:rPr>
          <w:rFonts w:ascii="Comic Sans MS" w:hAnsi="Comic Sans MS"/>
          <w:sz w:val="24"/>
          <w:szCs w:val="24"/>
        </w:rPr>
      </w:pPr>
    </w:p>
    <w:p w:rsidR="007B6C8A" w:rsidRPr="007B6C8A" w:rsidRDefault="007B6C8A" w:rsidP="007B6C8A">
      <w:pPr>
        <w:adjustRightInd w:val="0"/>
        <w:rPr>
          <w:rFonts w:ascii="Comic Sans MS" w:hAnsi="Comic Sans MS"/>
          <w:sz w:val="24"/>
          <w:szCs w:val="24"/>
        </w:rPr>
      </w:pPr>
      <w:r w:rsidRPr="007B6C8A">
        <w:rPr>
          <w:rFonts w:ascii="Comic Sans MS" w:hAnsi="Comic Sans MS"/>
          <w:sz w:val="24"/>
          <w:szCs w:val="24"/>
        </w:rPr>
        <w:t>The policy has been drawn up by the school’s e-safety team:</w:t>
      </w:r>
    </w:p>
    <w:p w:rsidR="007B6C8A" w:rsidRPr="007B6C8A" w:rsidRDefault="007B6C8A" w:rsidP="007B6C8A">
      <w:pPr>
        <w:widowControl/>
        <w:numPr>
          <w:ilvl w:val="0"/>
          <w:numId w:val="15"/>
        </w:numPr>
        <w:adjustRightInd w:val="0"/>
        <w:ind w:left="0"/>
        <w:rPr>
          <w:rFonts w:ascii="Comic Sans MS" w:hAnsi="Comic Sans MS"/>
          <w:sz w:val="24"/>
          <w:szCs w:val="24"/>
        </w:rPr>
      </w:pPr>
      <w:r w:rsidRPr="007B6C8A">
        <w:rPr>
          <w:rFonts w:ascii="Comic Sans MS" w:hAnsi="Comic Sans MS"/>
          <w:sz w:val="24"/>
          <w:szCs w:val="24"/>
        </w:rPr>
        <w:t xml:space="preserve">Mrs Janet </w:t>
      </w:r>
      <w:proofErr w:type="spellStart"/>
      <w:r w:rsidRPr="007B6C8A">
        <w:rPr>
          <w:rFonts w:ascii="Comic Sans MS" w:hAnsi="Comic Sans MS"/>
          <w:sz w:val="24"/>
          <w:szCs w:val="24"/>
        </w:rPr>
        <w:t>Douds</w:t>
      </w:r>
      <w:proofErr w:type="spellEnd"/>
      <w:r w:rsidRPr="007B6C8A">
        <w:rPr>
          <w:rFonts w:ascii="Comic Sans MS" w:hAnsi="Comic Sans MS"/>
          <w:sz w:val="24"/>
          <w:szCs w:val="24"/>
        </w:rPr>
        <w:t xml:space="preserve"> (Principal) </w:t>
      </w:r>
    </w:p>
    <w:p w:rsidR="007B6C8A" w:rsidRPr="007B6C8A" w:rsidRDefault="007B6C8A" w:rsidP="007B6C8A">
      <w:pPr>
        <w:widowControl/>
        <w:numPr>
          <w:ilvl w:val="0"/>
          <w:numId w:val="15"/>
        </w:numPr>
        <w:adjustRightInd w:val="0"/>
        <w:ind w:left="0"/>
        <w:rPr>
          <w:rFonts w:ascii="Comic Sans MS" w:hAnsi="Comic Sans MS"/>
          <w:sz w:val="24"/>
          <w:szCs w:val="24"/>
        </w:rPr>
      </w:pPr>
      <w:r w:rsidRPr="007B6C8A">
        <w:rPr>
          <w:rFonts w:ascii="Comic Sans MS" w:hAnsi="Comic Sans MS"/>
          <w:sz w:val="24"/>
          <w:szCs w:val="24"/>
        </w:rPr>
        <w:t xml:space="preserve">Mrs Heather Bradford (Designated Child Protection Teacher, Senior Leadership Team and Head of Foundation Stage) </w:t>
      </w:r>
    </w:p>
    <w:p w:rsidR="007B6C8A" w:rsidRPr="007B6C8A" w:rsidRDefault="007B6C8A" w:rsidP="007B6C8A">
      <w:pPr>
        <w:widowControl/>
        <w:numPr>
          <w:ilvl w:val="0"/>
          <w:numId w:val="15"/>
        </w:numPr>
        <w:adjustRightInd w:val="0"/>
        <w:ind w:left="0"/>
        <w:rPr>
          <w:rFonts w:ascii="Comic Sans MS" w:hAnsi="Comic Sans MS"/>
          <w:sz w:val="24"/>
          <w:szCs w:val="24"/>
        </w:rPr>
      </w:pPr>
      <w:r w:rsidRPr="007B6C8A">
        <w:rPr>
          <w:rFonts w:ascii="Comic Sans MS" w:hAnsi="Comic Sans MS"/>
          <w:sz w:val="24"/>
          <w:szCs w:val="24"/>
        </w:rPr>
        <w:t>Mrs Siobhan Scott (ICT Co-ordinator)</w:t>
      </w:r>
    </w:p>
    <w:p w:rsidR="007B6C8A" w:rsidRPr="007B6C8A" w:rsidRDefault="007B6C8A" w:rsidP="007B6C8A">
      <w:pPr>
        <w:widowControl/>
        <w:numPr>
          <w:ilvl w:val="0"/>
          <w:numId w:val="15"/>
        </w:numPr>
        <w:adjustRightInd w:val="0"/>
        <w:ind w:left="0"/>
        <w:rPr>
          <w:rFonts w:ascii="Comic Sans MS" w:hAnsi="Comic Sans MS"/>
          <w:sz w:val="24"/>
          <w:szCs w:val="24"/>
        </w:rPr>
      </w:pPr>
      <w:r w:rsidRPr="007B6C8A">
        <w:rPr>
          <w:rFonts w:ascii="Comic Sans MS" w:hAnsi="Comic Sans MS"/>
          <w:sz w:val="24"/>
          <w:szCs w:val="24"/>
        </w:rPr>
        <w:t>Mrs Ruth Graham (E-Safety Co-ordinator)</w:t>
      </w:r>
    </w:p>
    <w:p w:rsidR="007B6C8A" w:rsidRPr="007B6C8A" w:rsidRDefault="007B6C8A" w:rsidP="007B6C8A">
      <w:pPr>
        <w:rPr>
          <w:rFonts w:ascii="Comic Sans MS" w:hAnsi="Comic Sans MS"/>
          <w:sz w:val="24"/>
          <w:szCs w:val="24"/>
        </w:rPr>
      </w:pPr>
    </w:p>
    <w:p w:rsidR="007B6C8A" w:rsidRPr="007B6C8A" w:rsidRDefault="007B6C8A" w:rsidP="007B6C8A">
      <w:pPr>
        <w:adjustRightInd w:val="0"/>
        <w:rPr>
          <w:rFonts w:ascii="Comic Sans MS" w:hAnsi="Comic Sans MS"/>
          <w:sz w:val="24"/>
          <w:szCs w:val="24"/>
        </w:rPr>
      </w:pPr>
      <w:r w:rsidRPr="007B6C8A">
        <w:rPr>
          <w:rFonts w:ascii="Comic Sans MS" w:hAnsi="Comic Sans MS"/>
          <w:sz w:val="24"/>
          <w:szCs w:val="24"/>
        </w:rPr>
        <w:t>The policy has been approved by the Board of Governors and is available to all parents via the school website and as a hard copy, if requested. The policy and its implementation will be reviewed regularly.</w:t>
      </w:r>
    </w:p>
    <w:p w:rsidR="007B6C8A" w:rsidRPr="007B6C8A" w:rsidRDefault="007B6C8A" w:rsidP="007B6C8A">
      <w:pPr>
        <w:rPr>
          <w:rFonts w:ascii="Comic Sans MS" w:hAnsi="Comic Sans MS"/>
          <w:sz w:val="24"/>
          <w:szCs w:val="24"/>
        </w:rPr>
      </w:pPr>
    </w:p>
    <w:p w:rsidR="007B6C8A" w:rsidRPr="007B6C8A" w:rsidRDefault="007B6C8A" w:rsidP="007B6C8A">
      <w:pPr>
        <w:rPr>
          <w:rFonts w:ascii="Comic Sans MS" w:hAnsi="Comic Sans MS"/>
          <w:sz w:val="24"/>
          <w:szCs w:val="24"/>
        </w:rPr>
      </w:pPr>
      <w:proofErr w:type="spellStart"/>
      <w:r w:rsidRPr="007B6C8A">
        <w:rPr>
          <w:rFonts w:ascii="Comic Sans MS" w:hAnsi="Comic Sans MS"/>
          <w:sz w:val="24"/>
          <w:szCs w:val="24"/>
        </w:rPr>
        <w:t>eSafety</w:t>
      </w:r>
      <w:proofErr w:type="spellEnd"/>
      <w:r w:rsidRPr="007B6C8A">
        <w:rPr>
          <w:rFonts w:ascii="Comic Sans MS" w:hAnsi="Comic Sans MS"/>
          <w:sz w:val="24"/>
          <w:szCs w:val="24"/>
        </w:rPr>
        <w:t xml:space="preserve"> within </w:t>
      </w:r>
      <w:proofErr w:type="spellStart"/>
      <w:r w:rsidRPr="007B6C8A">
        <w:rPr>
          <w:rFonts w:ascii="Comic Sans MS" w:hAnsi="Comic Sans MS"/>
          <w:sz w:val="24"/>
          <w:szCs w:val="24"/>
        </w:rPr>
        <w:t>Taughmonagh</w:t>
      </w:r>
      <w:proofErr w:type="spellEnd"/>
      <w:r w:rsidRPr="007B6C8A">
        <w:rPr>
          <w:rFonts w:ascii="Comic Sans MS" w:hAnsi="Comic Sans MS"/>
          <w:sz w:val="24"/>
          <w:szCs w:val="24"/>
        </w:rPr>
        <w:t xml:space="preserve"> Primary School:</w:t>
      </w:r>
    </w:p>
    <w:p w:rsidR="007B6C8A" w:rsidRPr="007B6C8A" w:rsidRDefault="007B6C8A" w:rsidP="007B6C8A">
      <w:pPr>
        <w:rPr>
          <w:rFonts w:ascii="Comic Sans MS" w:hAnsi="Comic Sans MS"/>
          <w:sz w:val="24"/>
          <w:szCs w:val="24"/>
        </w:rPr>
      </w:pPr>
    </w:p>
    <w:p w:rsidR="007B6C8A" w:rsidRPr="007B6C8A" w:rsidRDefault="007B6C8A" w:rsidP="007B6C8A">
      <w:pPr>
        <w:pStyle w:val="ListParagraph"/>
        <w:widowControl/>
        <w:numPr>
          <w:ilvl w:val="0"/>
          <w:numId w:val="14"/>
        </w:numPr>
        <w:autoSpaceDE/>
        <w:autoSpaceDN/>
        <w:contextualSpacing/>
        <w:rPr>
          <w:rFonts w:ascii="Comic Sans MS" w:hAnsi="Comic Sans MS"/>
          <w:sz w:val="24"/>
          <w:szCs w:val="24"/>
        </w:rPr>
      </w:pPr>
      <w:r w:rsidRPr="007B6C8A">
        <w:rPr>
          <w:rFonts w:ascii="Comic Sans MS" w:hAnsi="Comic Sans MS"/>
          <w:sz w:val="24"/>
          <w:szCs w:val="24"/>
        </w:rPr>
        <w:t xml:space="preserve">is concerned with safeguarding children in the digital world; </w:t>
      </w:r>
    </w:p>
    <w:p w:rsidR="007B6C8A" w:rsidRPr="007B6C8A" w:rsidRDefault="007B6C8A" w:rsidP="007B6C8A">
      <w:pPr>
        <w:pStyle w:val="ListParagraph"/>
        <w:widowControl/>
        <w:numPr>
          <w:ilvl w:val="0"/>
          <w:numId w:val="14"/>
        </w:numPr>
        <w:autoSpaceDE/>
        <w:autoSpaceDN/>
        <w:contextualSpacing/>
        <w:rPr>
          <w:rFonts w:ascii="Comic Sans MS" w:hAnsi="Comic Sans MS"/>
          <w:sz w:val="24"/>
          <w:szCs w:val="24"/>
        </w:rPr>
      </w:pPr>
      <w:r w:rsidRPr="007B6C8A">
        <w:rPr>
          <w:rFonts w:ascii="Comic Sans MS" w:hAnsi="Comic Sans MS"/>
          <w:sz w:val="24"/>
          <w:szCs w:val="24"/>
        </w:rPr>
        <w:t>emphasises learning to understand and use new technologies in a positive way;</w:t>
      </w:r>
    </w:p>
    <w:p w:rsidR="007B6C8A" w:rsidRPr="007B6C8A" w:rsidRDefault="007B6C8A" w:rsidP="007B6C8A">
      <w:pPr>
        <w:pStyle w:val="ListParagraph"/>
        <w:widowControl/>
        <w:numPr>
          <w:ilvl w:val="0"/>
          <w:numId w:val="14"/>
        </w:numPr>
        <w:autoSpaceDE/>
        <w:autoSpaceDN/>
        <w:contextualSpacing/>
        <w:rPr>
          <w:rFonts w:ascii="Comic Sans MS" w:hAnsi="Comic Sans MS"/>
          <w:sz w:val="24"/>
          <w:szCs w:val="24"/>
        </w:rPr>
      </w:pPr>
      <w:r w:rsidRPr="007B6C8A">
        <w:rPr>
          <w:rFonts w:ascii="Comic Sans MS" w:hAnsi="Comic Sans MS"/>
          <w:sz w:val="24"/>
          <w:szCs w:val="24"/>
        </w:rPr>
        <w:t xml:space="preserve">focuses on education about the risks as well as the benefits so that users feel confident online; </w:t>
      </w:r>
    </w:p>
    <w:p w:rsidR="007B6C8A" w:rsidRPr="007B6C8A" w:rsidRDefault="007B6C8A" w:rsidP="007B6C8A">
      <w:pPr>
        <w:pStyle w:val="ListParagraph"/>
        <w:widowControl/>
        <w:numPr>
          <w:ilvl w:val="0"/>
          <w:numId w:val="14"/>
        </w:numPr>
        <w:autoSpaceDE/>
        <w:autoSpaceDN/>
        <w:contextualSpacing/>
        <w:rPr>
          <w:rFonts w:ascii="Comic Sans MS" w:hAnsi="Comic Sans MS"/>
          <w:sz w:val="24"/>
          <w:szCs w:val="24"/>
        </w:rPr>
      </w:pPr>
      <w:r w:rsidRPr="007B6C8A">
        <w:rPr>
          <w:rFonts w:ascii="Comic Sans MS" w:hAnsi="Comic Sans MS"/>
          <w:sz w:val="24"/>
          <w:szCs w:val="24"/>
        </w:rPr>
        <w:lastRenderedPageBreak/>
        <w:t xml:space="preserve">is concerned with supporting pupils to develop safer online behaviours both in and out of school; </w:t>
      </w:r>
    </w:p>
    <w:p w:rsidR="007B6C8A" w:rsidRPr="007B6C8A" w:rsidRDefault="007B6C8A" w:rsidP="007B6C8A">
      <w:pPr>
        <w:pStyle w:val="ListParagraph"/>
        <w:widowControl/>
        <w:numPr>
          <w:ilvl w:val="0"/>
          <w:numId w:val="14"/>
        </w:numPr>
        <w:autoSpaceDE/>
        <w:autoSpaceDN/>
        <w:contextualSpacing/>
        <w:rPr>
          <w:rFonts w:ascii="Comic Sans MS" w:hAnsi="Comic Sans MS"/>
          <w:sz w:val="24"/>
          <w:szCs w:val="24"/>
        </w:rPr>
      </w:pPr>
      <w:r w:rsidRPr="007B6C8A">
        <w:rPr>
          <w:rFonts w:ascii="Comic Sans MS" w:hAnsi="Comic Sans MS"/>
          <w:sz w:val="24"/>
          <w:szCs w:val="24"/>
        </w:rPr>
        <w:t>is concerned with helping pupils recognise unsafe situations and how to respond to risks appropriately</w:t>
      </w:r>
    </w:p>
    <w:p w:rsidR="007B6C8A" w:rsidRPr="007B6C8A" w:rsidRDefault="007B6C8A" w:rsidP="007B6C8A">
      <w:pPr>
        <w:pStyle w:val="ListParagraph"/>
        <w:rPr>
          <w:rFonts w:ascii="Comic Sans MS" w:hAnsi="Comic Sans MS"/>
          <w:sz w:val="24"/>
          <w:szCs w:val="24"/>
        </w:rPr>
      </w:pPr>
    </w:p>
    <w:p w:rsidR="007B6C8A" w:rsidRPr="007B6C8A" w:rsidRDefault="007B6C8A" w:rsidP="007B6C8A">
      <w:pPr>
        <w:jc w:val="both"/>
        <w:rPr>
          <w:rFonts w:ascii="Comic Sans MS" w:hAnsi="Comic Sans MS" w:cs="Arial"/>
          <w:b/>
          <w:sz w:val="24"/>
          <w:szCs w:val="24"/>
          <w:u w:val="single"/>
        </w:rPr>
      </w:pPr>
      <w:r w:rsidRPr="007B6C8A">
        <w:rPr>
          <w:rFonts w:ascii="Comic Sans MS" w:hAnsi="Comic Sans MS" w:cs="Arial"/>
          <w:b/>
          <w:sz w:val="24"/>
          <w:szCs w:val="24"/>
          <w:u w:val="single"/>
        </w:rPr>
        <w:t>Internet Access</w:t>
      </w:r>
    </w:p>
    <w:p w:rsidR="007B6C8A" w:rsidRPr="007B6C8A" w:rsidRDefault="007B6C8A" w:rsidP="007B6C8A">
      <w:pPr>
        <w:jc w:val="both"/>
        <w:rPr>
          <w:rFonts w:ascii="Comic Sans MS" w:hAnsi="Comic Sans MS" w:cs="Arial"/>
          <w:b/>
          <w:sz w:val="24"/>
          <w:szCs w:val="24"/>
          <w:u w:val="single"/>
        </w:rPr>
      </w:pPr>
    </w:p>
    <w:p w:rsidR="007B6C8A" w:rsidRPr="007B6C8A" w:rsidRDefault="007B6C8A" w:rsidP="007B6C8A">
      <w:pPr>
        <w:jc w:val="both"/>
        <w:rPr>
          <w:rFonts w:ascii="Comic Sans MS" w:hAnsi="Comic Sans MS" w:cs="Arial"/>
          <w:sz w:val="24"/>
          <w:szCs w:val="24"/>
        </w:rPr>
      </w:pPr>
      <w:r w:rsidRPr="007B6C8A">
        <w:rPr>
          <w:rFonts w:ascii="Comic Sans MS" w:hAnsi="Comic Sans MS" w:cs="Arial"/>
          <w:sz w:val="24"/>
          <w:szCs w:val="24"/>
        </w:rPr>
        <w:t xml:space="preserve">Access to the Internet at </w:t>
      </w:r>
      <w:proofErr w:type="spellStart"/>
      <w:r w:rsidRPr="007B6C8A">
        <w:rPr>
          <w:rFonts w:ascii="Comic Sans MS" w:hAnsi="Comic Sans MS" w:cs="Arial"/>
          <w:sz w:val="24"/>
          <w:szCs w:val="24"/>
        </w:rPr>
        <w:t>Taughmonagh</w:t>
      </w:r>
      <w:proofErr w:type="spellEnd"/>
      <w:r w:rsidRPr="007B6C8A">
        <w:rPr>
          <w:rFonts w:ascii="Comic Sans MS" w:hAnsi="Comic Sans MS" w:cs="Arial"/>
          <w:sz w:val="24"/>
          <w:szCs w:val="24"/>
        </w:rPr>
        <w:t xml:space="preserve"> Primary School is through a school broadband network connection provided by the Department of Education via C2K.</w:t>
      </w:r>
      <w:r w:rsidRPr="007B6C8A">
        <w:rPr>
          <w:rFonts w:ascii="Comic Sans MS" w:hAnsi="Comic Sans MS"/>
          <w:sz w:val="24"/>
          <w:szCs w:val="24"/>
        </w:rPr>
        <w:t xml:space="preserve">  The school Internet access is designed expressly for pupil use and includes filtering appropriate to the age of pupils.   Pupils will be taught what Internet use is acceptable and what is not and given clear objectives for Internet use.    </w:t>
      </w:r>
    </w:p>
    <w:p w:rsidR="007B6C8A" w:rsidRPr="007B6C8A" w:rsidRDefault="007B6C8A" w:rsidP="007B6C8A">
      <w:pPr>
        <w:jc w:val="both"/>
        <w:rPr>
          <w:rFonts w:ascii="Comic Sans MS" w:hAnsi="Comic Sans MS" w:cs="Arial"/>
          <w:sz w:val="24"/>
          <w:szCs w:val="24"/>
        </w:rPr>
      </w:pPr>
    </w:p>
    <w:p w:rsidR="007B6C8A" w:rsidRPr="007B6C8A" w:rsidRDefault="007B6C8A" w:rsidP="007B6C8A">
      <w:pPr>
        <w:jc w:val="both"/>
        <w:rPr>
          <w:rFonts w:ascii="Comic Sans MS" w:hAnsi="Comic Sans MS" w:cs="Arial"/>
          <w:sz w:val="24"/>
          <w:szCs w:val="24"/>
        </w:rPr>
      </w:pPr>
      <w:r w:rsidRPr="007B6C8A">
        <w:rPr>
          <w:rFonts w:ascii="Comic Sans MS" w:hAnsi="Comic Sans MS" w:cs="Arial"/>
          <w:sz w:val="24"/>
          <w:szCs w:val="24"/>
        </w:rPr>
        <w:t>We believe that the proper use of this resource is consistent with our aims in:</w:t>
      </w:r>
    </w:p>
    <w:p w:rsidR="007B6C8A" w:rsidRPr="007B6C8A" w:rsidRDefault="007B6C8A" w:rsidP="007B6C8A">
      <w:pPr>
        <w:jc w:val="both"/>
        <w:rPr>
          <w:rFonts w:ascii="Comic Sans MS" w:hAnsi="Comic Sans MS" w:cs="Arial"/>
          <w:sz w:val="24"/>
          <w:szCs w:val="24"/>
        </w:rPr>
      </w:pPr>
    </w:p>
    <w:p w:rsidR="007B6C8A" w:rsidRPr="007B6C8A" w:rsidRDefault="007B6C8A" w:rsidP="007B6C8A">
      <w:pPr>
        <w:widowControl/>
        <w:numPr>
          <w:ilvl w:val="0"/>
          <w:numId w:val="16"/>
        </w:numPr>
        <w:autoSpaceDE/>
        <w:autoSpaceDN/>
        <w:jc w:val="both"/>
        <w:rPr>
          <w:rFonts w:ascii="Comic Sans MS" w:hAnsi="Comic Sans MS" w:cs="Arial"/>
          <w:sz w:val="24"/>
          <w:szCs w:val="24"/>
        </w:rPr>
      </w:pPr>
      <w:r w:rsidRPr="007B6C8A">
        <w:rPr>
          <w:rFonts w:ascii="Comic Sans MS" w:hAnsi="Comic Sans MS" w:cs="Arial"/>
          <w:sz w:val="24"/>
          <w:szCs w:val="24"/>
        </w:rPr>
        <w:t>developing our children to their ‘full potential’</w:t>
      </w:r>
    </w:p>
    <w:p w:rsidR="007B6C8A" w:rsidRPr="007B6C8A" w:rsidRDefault="007B6C8A" w:rsidP="007B6C8A">
      <w:pPr>
        <w:widowControl/>
        <w:numPr>
          <w:ilvl w:val="0"/>
          <w:numId w:val="16"/>
        </w:numPr>
        <w:autoSpaceDE/>
        <w:autoSpaceDN/>
        <w:jc w:val="both"/>
        <w:rPr>
          <w:rFonts w:ascii="Comic Sans MS" w:hAnsi="Comic Sans MS" w:cs="Arial"/>
          <w:sz w:val="24"/>
          <w:szCs w:val="24"/>
        </w:rPr>
      </w:pPr>
      <w:r w:rsidRPr="007B6C8A">
        <w:rPr>
          <w:rFonts w:ascii="Comic Sans MS" w:hAnsi="Comic Sans MS" w:cs="Arial"/>
          <w:sz w:val="24"/>
          <w:szCs w:val="24"/>
        </w:rPr>
        <w:t>equipping them for ‘life in our society’</w:t>
      </w:r>
    </w:p>
    <w:p w:rsidR="007B6C8A" w:rsidRPr="007B6C8A" w:rsidRDefault="007B6C8A" w:rsidP="007B6C8A">
      <w:pPr>
        <w:widowControl/>
        <w:numPr>
          <w:ilvl w:val="0"/>
          <w:numId w:val="16"/>
        </w:numPr>
        <w:autoSpaceDE/>
        <w:autoSpaceDN/>
        <w:jc w:val="both"/>
        <w:rPr>
          <w:rFonts w:ascii="Comic Sans MS" w:hAnsi="Comic Sans MS" w:cs="Arial"/>
          <w:sz w:val="24"/>
          <w:szCs w:val="24"/>
        </w:rPr>
      </w:pPr>
      <w:r w:rsidRPr="007B6C8A">
        <w:rPr>
          <w:rFonts w:ascii="Comic Sans MS" w:hAnsi="Comic Sans MS" w:cs="Arial"/>
          <w:sz w:val="24"/>
          <w:szCs w:val="24"/>
        </w:rPr>
        <w:t>providing them with necessary ‘life skills’</w:t>
      </w:r>
    </w:p>
    <w:p w:rsidR="007B6C8A" w:rsidRPr="007B6C8A" w:rsidRDefault="007B6C8A" w:rsidP="007B6C8A">
      <w:pPr>
        <w:widowControl/>
        <w:numPr>
          <w:ilvl w:val="0"/>
          <w:numId w:val="16"/>
        </w:numPr>
        <w:autoSpaceDE/>
        <w:autoSpaceDN/>
        <w:jc w:val="both"/>
        <w:rPr>
          <w:rFonts w:ascii="Comic Sans MS" w:hAnsi="Comic Sans MS" w:cs="Arial"/>
          <w:sz w:val="24"/>
          <w:szCs w:val="24"/>
        </w:rPr>
      </w:pPr>
      <w:r w:rsidRPr="007B6C8A">
        <w:rPr>
          <w:rFonts w:ascii="Comic Sans MS" w:hAnsi="Comic Sans MS" w:cs="Arial"/>
          <w:sz w:val="24"/>
          <w:szCs w:val="24"/>
        </w:rPr>
        <w:t>permitting access to a range of materials which are consistent with our educational ethos</w:t>
      </w:r>
    </w:p>
    <w:p w:rsidR="007B6C8A" w:rsidRPr="007B6C8A" w:rsidRDefault="007B6C8A" w:rsidP="007B6C8A">
      <w:pPr>
        <w:jc w:val="both"/>
        <w:rPr>
          <w:rFonts w:ascii="Comic Sans MS" w:hAnsi="Comic Sans MS" w:cs="Arial"/>
          <w:sz w:val="24"/>
          <w:szCs w:val="24"/>
        </w:rPr>
      </w:pPr>
    </w:p>
    <w:p w:rsidR="007B6C8A" w:rsidRPr="007B6C8A" w:rsidRDefault="007B6C8A" w:rsidP="007B6C8A">
      <w:pPr>
        <w:jc w:val="both"/>
        <w:rPr>
          <w:rFonts w:ascii="Comic Sans MS" w:hAnsi="Comic Sans MS" w:cs="Arial"/>
          <w:sz w:val="24"/>
          <w:szCs w:val="24"/>
        </w:rPr>
      </w:pPr>
      <w:r w:rsidRPr="007B6C8A">
        <w:rPr>
          <w:rFonts w:ascii="Comic Sans MS" w:hAnsi="Comic Sans MS" w:cs="Arial"/>
          <w:sz w:val="24"/>
          <w:szCs w:val="24"/>
        </w:rPr>
        <w:t xml:space="preserve">However, due to the unrestricted access to the Internet by a variety of groups or individuals there are materials which are unsuitable for school’s viewing and may be racist, extremist, political, violent or pornographic in nature.  Staff and pupils have access to the Internet through C2K servers which is a filtered service. This offers a protected environment for the users but no system is </w:t>
      </w:r>
      <w:proofErr w:type="spellStart"/>
      <w:r w:rsidRPr="007B6C8A">
        <w:rPr>
          <w:rFonts w:ascii="Comic Sans MS" w:hAnsi="Comic Sans MS" w:cs="Arial"/>
          <w:sz w:val="24"/>
          <w:szCs w:val="24"/>
        </w:rPr>
        <w:t>foolproof</w:t>
      </w:r>
      <w:proofErr w:type="spellEnd"/>
      <w:r w:rsidRPr="007B6C8A">
        <w:rPr>
          <w:rFonts w:ascii="Comic Sans MS" w:hAnsi="Comic Sans MS" w:cs="Arial"/>
          <w:sz w:val="24"/>
          <w:szCs w:val="24"/>
        </w:rPr>
        <w:t xml:space="preserve"> and therefore we feel it is appropriate to develop a set of guidelines which set out the parameters of acceptable use.  </w:t>
      </w:r>
    </w:p>
    <w:p w:rsidR="007B6C8A" w:rsidRPr="007B6C8A" w:rsidRDefault="007B6C8A" w:rsidP="007B6C8A">
      <w:pPr>
        <w:pStyle w:val="NormalWeb"/>
        <w:rPr>
          <w:rStyle w:val="Strong"/>
          <w:rFonts w:ascii="Comic Sans MS" w:hAnsi="Comic Sans MS"/>
          <w:u w:val="single"/>
        </w:rPr>
      </w:pPr>
      <w:r w:rsidRPr="007B6C8A">
        <w:rPr>
          <w:rStyle w:val="Strong"/>
          <w:rFonts w:ascii="Comic Sans MS" w:hAnsi="Comic Sans MS"/>
          <w:u w:val="single"/>
        </w:rPr>
        <w:t>Code of Safe Practice</w:t>
      </w:r>
    </w:p>
    <w:p w:rsidR="007B6C8A" w:rsidRPr="007B6C8A" w:rsidRDefault="007B6C8A" w:rsidP="007B6C8A">
      <w:pPr>
        <w:adjustRightInd w:val="0"/>
        <w:rPr>
          <w:rFonts w:ascii="Comic Sans MS" w:hAnsi="Comic Sans MS"/>
          <w:sz w:val="24"/>
          <w:szCs w:val="24"/>
        </w:rPr>
      </w:pPr>
      <w:r w:rsidRPr="007B6C8A">
        <w:rPr>
          <w:rFonts w:ascii="Comic Sans MS" w:hAnsi="Comic Sans MS"/>
          <w:sz w:val="24"/>
          <w:szCs w:val="24"/>
        </w:rPr>
        <w:t xml:space="preserve">The Code of Safe Practice has been agreed with staff. </w:t>
      </w:r>
    </w:p>
    <w:p w:rsidR="007B6C8A" w:rsidRPr="007B6C8A" w:rsidRDefault="007B6C8A" w:rsidP="007B6C8A">
      <w:pPr>
        <w:adjustRightInd w:val="0"/>
        <w:rPr>
          <w:rFonts w:ascii="Comic Sans MS" w:hAnsi="Comic Sans MS"/>
          <w:sz w:val="24"/>
          <w:szCs w:val="24"/>
        </w:rPr>
      </w:pPr>
    </w:p>
    <w:p w:rsidR="007B6C8A" w:rsidRPr="007B6C8A" w:rsidRDefault="007B6C8A" w:rsidP="007B6C8A">
      <w:pPr>
        <w:adjustRightInd w:val="0"/>
        <w:rPr>
          <w:rFonts w:ascii="Comic Sans MS" w:hAnsi="Comic Sans MS"/>
          <w:sz w:val="24"/>
          <w:szCs w:val="24"/>
        </w:rPr>
      </w:pPr>
      <w:r w:rsidRPr="007B6C8A">
        <w:rPr>
          <w:rFonts w:ascii="Comic Sans MS" w:hAnsi="Comic Sans MS"/>
          <w:sz w:val="24"/>
          <w:szCs w:val="24"/>
        </w:rPr>
        <w:t xml:space="preserve">When using the Internet, email systems and digital technologies, all users must comply with all relevant legislation on copyright, property theft, libel, fraud, discrimination and obscenity. Staff and pupils are made aware that use of the school’s ICT resources is a privilege which can be removed. The Code of Safe Practice for </w:t>
      </w:r>
      <w:proofErr w:type="spellStart"/>
      <w:r w:rsidRPr="007B6C8A">
        <w:rPr>
          <w:rFonts w:ascii="Comic Sans MS" w:hAnsi="Comic Sans MS"/>
          <w:sz w:val="24"/>
          <w:szCs w:val="24"/>
        </w:rPr>
        <w:t>Taughmonagh</w:t>
      </w:r>
      <w:proofErr w:type="spellEnd"/>
      <w:r w:rsidRPr="007B6C8A">
        <w:rPr>
          <w:rFonts w:ascii="Comic Sans MS" w:hAnsi="Comic Sans MS"/>
          <w:sz w:val="24"/>
          <w:szCs w:val="24"/>
        </w:rPr>
        <w:t xml:space="preserve"> Primary School makes explicit to all users (staff and pupils) what is safe and acceptable and what is not. </w:t>
      </w:r>
    </w:p>
    <w:p w:rsidR="007B6C8A" w:rsidRPr="007B6C8A" w:rsidRDefault="007B6C8A" w:rsidP="007B6C8A">
      <w:pPr>
        <w:adjustRightInd w:val="0"/>
        <w:rPr>
          <w:rFonts w:ascii="Comic Sans MS" w:hAnsi="Comic Sans MS"/>
          <w:sz w:val="24"/>
          <w:szCs w:val="24"/>
        </w:rPr>
      </w:pPr>
    </w:p>
    <w:p w:rsidR="007B6C8A" w:rsidRPr="007B6C8A" w:rsidRDefault="007B6C8A" w:rsidP="007B6C8A">
      <w:pPr>
        <w:adjustRightInd w:val="0"/>
        <w:rPr>
          <w:rFonts w:ascii="Comic Sans MS" w:hAnsi="Comic Sans MS"/>
          <w:sz w:val="24"/>
          <w:szCs w:val="24"/>
        </w:rPr>
      </w:pPr>
      <w:r w:rsidRPr="007B6C8A">
        <w:rPr>
          <w:rFonts w:ascii="Comic Sans MS" w:hAnsi="Comic Sans MS"/>
          <w:sz w:val="24"/>
          <w:szCs w:val="24"/>
        </w:rPr>
        <w:t xml:space="preserve">The school has </w:t>
      </w:r>
    </w:p>
    <w:p w:rsidR="007B6C8A" w:rsidRPr="007B6C8A" w:rsidRDefault="007B6C8A" w:rsidP="007B6C8A">
      <w:pPr>
        <w:adjustRightInd w:val="0"/>
        <w:rPr>
          <w:rFonts w:ascii="Comic Sans MS" w:hAnsi="Comic Sans MS"/>
          <w:sz w:val="24"/>
          <w:szCs w:val="24"/>
        </w:rPr>
      </w:pPr>
      <w:r w:rsidRPr="007B6C8A">
        <w:rPr>
          <w:rFonts w:ascii="Comic Sans MS" w:hAnsi="Comic Sans MS"/>
          <w:sz w:val="24"/>
          <w:szCs w:val="24"/>
        </w:rPr>
        <w:t xml:space="preserve">(a) a Pupil Code of Practice (Appendix 1); and </w:t>
      </w:r>
    </w:p>
    <w:p w:rsidR="007B6C8A" w:rsidRPr="007B6C8A" w:rsidRDefault="007B6C8A" w:rsidP="007B6C8A">
      <w:pPr>
        <w:adjustRightInd w:val="0"/>
        <w:rPr>
          <w:rFonts w:ascii="Comic Sans MS" w:hAnsi="Comic Sans MS"/>
          <w:sz w:val="24"/>
          <w:szCs w:val="24"/>
        </w:rPr>
      </w:pPr>
      <w:r w:rsidRPr="007B6C8A">
        <w:rPr>
          <w:rFonts w:ascii="Comic Sans MS" w:hAnsi="Comic Sans MS"/>
          <w:sz w:val="24"/>
          <w:szCs w:val="24"/>
        </w:rPr>
        <w:t xml:space="preserve">(b) a Staff Code of Safe Practice (Appendix 2) </w:t>
      </w:r>
    </w:p>
    <w:p w:rsidR="007B6C8A" w:rsidRPr="007B6C8A" w:rsidRDefault="007B6C8A" w:rsidP="007B6C8A">
      <w:pPr>
        <w:pStyle w:val="NormalWeb"/>
        <w:rPr>
          <w:rFonts w:ascii="Comic Sans MS" w:hAnsi="Comic Sans MS"/>
        </w:rPr>
      </w:pPr>
      <w:r w:rsidRPr="007B6C8A">
        <w:rPr>
          <w:rFonts w:ascii="Comic Sans MS" w:hAnsi="Comic Sans MS"/>
        </w:rPr>
        <w:lastRenderedPageBreak/>
        <w:t xml:space="preserve">The scope of the Code covers fixed and mobile Internet; school PCs, laptops, </w:t>
      </w:r>
      <w:proofErr w:type="spellStart"/>
      <w:r w:rsidRPr="007B6C8A">
        <w:rPr>
          <w:rFonts w:ascii="Comic Sans MS" w:hAnsi="Comic Sans MS"/>
        </w:rPr>
        <w:t>ipads</w:t>
      </w:r>
      <w:proofErr w:type="spellEnd"/>
      <w:r w:rsidRPr="007B6C8A">
        <w:rPr>
          <w:rFonts w:ascii="Comic Sans MS" w:hAnsi="Comic Sans MS"/>
        </w:rPr>
        <w:t xml:space="preserve"> and digital video equipment.  It should also be noted that the use of devices owned personally by staff and pupils but brought onto school premises (such as mobile phones, camera phones, PDAs) is subject to the same requirements as technology provided by the school. </w:t>
      </w:r>
    </w:p>
    <w:p w:rsidR="007B6C8A" w:rsidRPr="007B6C8A" w:rsidRDefault="007B6C8A" w:rsidP="007B6C8A">
      <w:pPr>
        <w:adjustRightInd w:val="0"/>
        <w:rPr>
          <w:rFonts w:ascii="Comic Sans MS" w:hAnsi="Comic Sans MS"/>
          <w:sz w:val="24"/>
          <w:szCs w:val="24"/>
        </w:rPr>
      </w:pPr>
      <w:r w:rsidRPr="007B6C8A">
        <w:rPr>
          <w:rFonts w:ascii="Comic Sans MS" w:hAnsi="Comic Sans MS"/>
          <w:sz w:val="24"/>
          <w:szCs w:val="24"/>
        </w:rPr>
        <w:t xml:space="preserve">Mrs Scott and the Senior Management Team will monitor the effectiveness of the Code of Practice, particularly in the light of new developments in technology. </w:t>
      </w:r>
    </w:p>
    <w:p w:rsidR="007B6C8A" w:rsidRPr="007B6C8A" w:rsidRDefault="007B6C8A" w:rsidP="007B6C8A">
      <w:pPr>
        <w:adjustRightInd w:val="0"/>
        <w:rPr>
          <w:rFonts w:ascii="Comic Sans MS" w:hAnsi="Comic Sans MS"/>
          <w:sz w:val="24"/>
          <w:szCs w:val="24"/>
        </w:rPr>
      </w:pPr>
    </w:p>
    <w:p w:rsidR="007B6C8A" w:rsidRPr="007B6C8A" w:rsidRDefault="007B6C8A" w:rsidP="007B6C8A">
      <w:pPr>
        <w:adjustRightInd w:val="0"/>
        <w:rPr>
          <w:rFonts w:ascii="Comic Sans MS" w:hAnsi="Comic Sans MS"/>
          <w:sz w:val="24"/>
          <w:szCs w:val="24"/>
        </w:rPr>
      </w:pPr>
      <w:r w:rsidRPr="007B6C8A">
        <w:rPr>
          <w:rFonts w:ascii="Comic Sans MS" w:hAnsi="Comic Sans MS"/>
          <w:sz w:val="24"/>
          <w:szCs w:val="24"/>
        </w:rPr>
        <w:t>The Staff Code of Safe Practice highlights:</w:t>
      </w:r>
    </w:p>
    <w:p w:rsidR="007B6C8A" w:rsidRPr="007B6C8A" w:rsidRDefault="007B6C8A" w:rsidP="007B6C8A">
      <w:pPr>
        <w:adjustRightInd w:val="0"/>
        <w:rPr>
          <w:rFonts w:ascii="Comic Sans MS" w:hAnsi="Comic Sans MS"/>
          <w:sz w:val="24"/>
          <w:szCs w:val="24"/>
        </w:rPr>
      </w:pPr>
    </w:p>
    <w:p w:rsidR="007B6C8A" w:rsidRPr="007B6C8A" w:rsidRDefault="007B6C8A" w:rsidP="007B6C8A">
      <w:pPr>
        <w:widowControl/>
        <w:numPr>
          <w:ilvl w:val="0"/>
          <w:numId w:val="18"/>
        </w:numPr>
        <w:adjustRightInd w:val="0"/>
        <w:rPr>
          <w:rFonts w:ascii="Comic Sans MS" w:hAnsi="Comic Sans MS"/>
          <w:sz w:val="24"/>
          <w:szCs w:val="24"/>
        </w:rPr>
      </w:pPr>
      <w:r w:rsidRPr="007B6C8A">
        <w:rPr>
          <w:rFonts w:ascii="Comic Sans MS" w:hAnsi="Comic Sans MS"/>
          <w:sz w:val="24"/>
          <w:szCs w:val="24"/>
        </w:rPr>
        <w:t xml:space="preserve">Pupils accessing the Internet should on the whole be supervised by an adult at all times. </w:t>
      </w:r>
    </w:p>
    <w:p w:rsidR="007B6C8A" w:rsidRPr="007B6C8A" w:rsidRDefault="007B6C8A" w:rsidP="007B6C8A">
      <w:pPr>
        <w:widowControl/>
        <w:numPr>
          <w:ilvl w:val="0"/>
          <w:numId w:val="18"/>
        </w:numPr>
        <w:adjustRightInd w:val="0"/>
        <w:rPr>
          <w:rFonts w:ascii="Comic Sans MS" w:hAnsi="Comic Sans MS"/>
          <w:sz w:val="24"/>
          <w:szCs w:val="24"/>
        </w:rPr>
      </w:pPr>
      <w:r w:rsidRPr="007B6C8A">
        <w:rPr>
          <w:rFonts w:ascii="Comic Sans MS" w:hAnsi="Comic Sans MS"/>
          <w:sz w:val="24"/>
          <w:szCs w:val="24"/>
        </w:rPr>
        <w:t xml:space="preserve">Staff will make pupils aware of the rules for the safe and effective use of the Internet. These will be displayed in classrooms and discussed with pupils. </w:t>
      </w:r>
    </w:p>
    <w:p w:rsidR="007B6C8A" w:rsidRPr="007B6C8A" w:rsidRDefault="007B6C8A" w:rsidP="007B6C8A">
      <w:pPr>
        <w:widowControl/>
        <w:numPr>
          <w:ilvl w:val="0"/>
          <w:numId w:val="18"/>
        </w:numPr>
        <w:adjustRightInd w:val="0"/>
        <w:rPr>
          <w:rFonts w:ascii="Comic Sans MS" w:hAnsi="Comic Sans MS"/>
          <w:sz w:val="24"/>
          <w:szCs w:val="24"/>
        </w:rPr>
      </w:pPr>
      <w:r w:rsidRPr="007B6C8A">
        <w:rPr>
          <w:rFonts w:ascii="Comic Sans MS" w:hAnsi="Comic Sans MS"/>
          <w:sz w:val="24"/>
          <w:szCs w:val="24"/>
        </w:rPr>
        <w:t xml:space="preserve">Deliberate/accidental access to inappropriate materials or any other breaches of the school code of practice should be reported immediately to Mrs Bradford or Mrs Graham. </w:t>
      </w:r>
    </w:p>
    <w:p w:rsidR="007B6C8A" w:rsidRPr="007B6C8A" w:rsidRDefault="007B6C8A" w:rsidP="007B6C8A">
      <w:pPr>
        <w:widowControl/>
        <w:numPr>
          <w:ilvl w:val="0"/>
          <w:numId w:val="18"/>
        </w:numPr>
        <w:adjustRightInd w:val="0"/>
        <w:rPr>
          <w:rFonts w:ascii="Comic Sans MS" w:hAnsi="Comic Sans MS"/>
          <w:sz w:val="24"/>
          <w:szCs w:val="24"/>
        </w:rPr>
      </w:pPr>
      <w:r w:rsidRPr="007B6C8A">
        <w:rPr>
          <w:rFonts w:ascii="Comic Sans MS" w:hAnsi="Comic Sans MS"/>
          <w:sz w:val="24"/>
          <w:szCs w:val="24"/>
        </w:rPr>
        <w:t xml:space="preserve">In the interests of system security, staff passwords should only be shared with the network manager, Mrs Scott. </w:t>
      </w:r>
    </w:p>
    <w:p w:rsidR="007B6C8A" w:rsidRPr="007B6C8A" w:rsidRDefault="007B6C8A" w:rsidP="007B6C8A">
      <w:pPr>
        <w:widowControl/>
        <w:numPr>
          <w:ilvl w:val="0"/>
          <w:numId w:val="18"/>
        </w:numPr>
        <w:adjustRightInd w:val="0"/>
        <w:rPr>
          <w:rFonts w:ascii="Comic Sans MS" w:hAnsi="Comic Sans MS"/>
          <w:sz w:val="24"/>
          <w:szCs w:val="24"/>
        </w:rPr>
      </w:pPr>
      <w:r w:rsidRPr="007B6C8A">
        <w:rPr>
          <w:rFonts w:ascii="Comic Sans MS" w:hAnsi="Comic Sans MS"/>
          <w:sz w:val="24"/>
          <w:szCs w:val="24"/>
        </w:rPr>
        <w:t xml:space="preserve">Photographs of pupils should, where possible, be taken with school equipment and images stored on a centralised </w:t>
      </w:r>
      <w:proofErr w:type="spellStart"/>
      <w:r w:rsidRPr="007B6C8A">
        <w:rPr>
          <w:rFonts w:ascii="Comic Sans MS" w:hAnsi="Comic Sans MS"/>
          <w:sz w:val="24"/>
          <w:szCs w:val="24"/>
        </w:rPr>
        <w:t>i</w:t>
      </w:r>
      <w:proofErr w:type="spellEnd"/>
      <w:r w:rsidRPr="007B6C8A">
        <w:rPr>
          <w:rFonts w:ascii="Comic Sans MS" w:hAnsi="Comic Sans MS"/>
          <w:sz w:val="24"/>
          <w:szCs w:val="24"/>
        </w:rPr>
        <w:t xml:space="preserve">-mac, accessible only to teaching staff or under supervision for pupil work. </w:t>
      </w:r>
    </w:p>
    <w:p w:rsidR="007B6C8A" w:rsidRPr="007B6C8A" w:rsidRDefault="007B6C8A" w:rsidP="007B6C8A">
      <w:pPr>
        <w:widowControl/>
        <w:numPr>
          <w:ilvl w:val="0"/>
          <w:numId w:val="18"/>
        </w:numPr>
        <w:adjustRightInd w:val="0"/>
        <w:rPr>
          <w:rFonts w:ascii="Comic Sans MS" w:hAnsi="Comic Sans MS"/>
          <w:sz w:val="24"/>
          <w:szCs w:val="24"/>
        </w:rPr>
      </w:pPr>
      <w:r w:rsidRPr="007B6C8A">
        <w:rPr>
          <w:rFonts w:ascii="Comic Sans MS" w:hAnsi="Comic Sans MS"/>
          <w:sz w:val="24"/>
          <w:szCs w:val="24"/>
        </w:rPr>
        <w:t xml:space="preserve">School systems may not be used for unauthorised commercial transactions. </w:t>
      </w:r>
    </w:p>
    <w:p w:rsidR="007B6C8A" w:rsidRPr="007B6C8A" w:rsidRDefault="007B6C8A" w:rsidP="007B6C8A">
      <w:pPr>
        <w:widowControl/>
        <w:numPr>
          <w:ilvl w:val="0"/>
          <w:numId w:val="18"/>
        </w:numPr>
        <w:adjustRightInd w:val="0"/>
        <w:rPr>
          <w:rFonts w:ascii="Comic Sans MS" w:hAnsi="Comic Sans MS"/>
          <w:sz w:val="24"/>
          <w:szCs w:val="24"/>
        </w:rPr>
      </w:pPr>
      <w:r w:rsidRPr="007B6C8A">
        <w:rPr>
          <w:rFonts w:ascii="Comic Sans MS" w:hAnsi="Comic Sans MS"/>
          <w:sz w:val="24"/>
          <w:szCs w:val="24"/>
        </w:rPr>
        <w:t xml:space="preserve">Teachers should be aware of copyright and intellectual property rights and should be careful not to download or use any materials which are in breach of these. </w:t>
      </w:r>
    </w:p>
    <w:p w:rsidR="007B6C8A" w:rsidRPr="007B6C8A" w:rsidRDefault="007B6C8A" w:rsidP="007B6C8A">
      <w:pPr>
        <w:adjustRightInd w:val="0"/>
        <w:rPr>
          <w:rFonts w:ascii="Comic Sans MS" w:hAnsi="Comic Sans MS"/>
          <w:sz w:val="24"/>
          <w:szCs w:val="24"/>
        </w:rPr>
      </w:pPr>
    </w:p>
    <w:p w:rsidR="007B6C8A" w:rsidRPr="007B6C8A" w:rsidRDefault="007B6C8A" w:rsidP="007B6C8A">
      <w:pPr>
        <w:adjustRightInd w:val="0"/>
        <w:rPr>
          <w:rFonts w:ascii="Comic Sans MS" w:hAnsi="Comic Sans MS"/>
          <w:sz w:val="24"/>
          <w:szCs w:val="24"/>
        </w:rPr>
      </w:pPr>
      <w:r w:rsidRPr="007B6C8A">
        <w:rPr>
          <w:rFonts w:ascii="Comic Sans MS" w:hAnsi="Comic Sans MS"/>
          <w:sz w:val="24"/>
          <w:szCs w:val="24"/>
        </w:rPr>
        <w:t xml:space="preserve">Teachers are aware that the C2K system tracks all Internet use and records the sites visited. The system also logs emails and messages sent and received by individual users. A Staff Safe Code of Conduct, which details sanctions, is signed by all staff. </w:t>
      </w:r>
    </w:p>
    <w:p w:rsidR="007B6C8A" w:rsidRPr="007B6C8A" w:rsidRDefault="007B6C8A" w:rsidP="007B6C8A">
      <w:pPr>
        <w:adjustRightInd w:val="0"/>
        <w:rPr>
          <w:rFonts w:ascii="Comic Sans MS" w:hAnsi="Comic Sans MS"/>
          <w:sz w:val="24"/>
          <w:szCs w:val="24"/>
        </w:rPr>
      </w:pPr>
    </w:p>
    <w:p w:rsidR="007B6C8A" w:rsidRPr="007B6C8A" w:rsidRDefault="007B6C8A" w:rsidP="007B6C8A">
      <w:pPr>
        <w:pStyle w:val="NormalWeb"/>
        <w:rPr>
          <w:rFonts w:ascii="Comic Sans MS" w:hAnsi="Comic Sans MS"/>
          <w:b/>
          <w:u w:val="single"/>
        </w:rPr>
      </w:pPr>
      <w:r w:rsidRPr="007B6C8A">
        <w:rPr>
          <w:rFonts w:ascii="Comic Sans MS" w:hAnsi="Comic Sans MS"/>
          <w:b/>
          <w:u w:val="single"/>
        </w:rPr>
        <w:t>Code of Practice for pupils</w:t>
      </w:r>
    </w:p>
    <w:p w:rsidR="007B6C8A" w:rsidRPr="007B6C8A" w:rsidRDefault="007B6C8A" w:rsidP="007B6C8A">
      <w:pPr>
        <w:pStyle w:val="NormalWeb"/>
        <w:rPr>
          <w:rFonts w:ascii="Comic Sans MS" w:hAnsi="Comic Sans MS"/>
        </w:rPr>
      </w:pPr>
      <w:r w:rsidRPr="007B6C8A">
        <w:rPr>
          <w:rFonts w:ascii="Comic Sans MS" w:hAnsi="Comic Sans MS"/>
        </w:rPr>
        <w:t xml:space="preserve">Pupil access to the Internet is through a filtered service provided by C2K, which should ensure educational use made of resources is safe and secure, while protecting users and systems from abuse.  Parental permission is sought from parents before pupils access the Internet. </w:t>
      </w:r>
    </w:p>
    <w:p w:rsidR="007B6C8A" w:rsidRPr="007B6C8A" w:rsidRDefault="007B6C8A" w:rsidP="007B6C8A">
      <w:pPr>
        <w:pStyle w:val="NormalWeb"/>
        <w:rPr>
          <w:rFonts w:ascii="Comic Sans MS" w:hAnsi="Comic Sans MS"/>
        </w:rPr>
      </w:pPr>
      <w:r w:rsidRPr="007B6C8A">
        <w:rPr>
          <w:rFonts w:ascii="Comic Sans MS" w:hAnsi="Comic Sans MS"/>
        </w:rPr>
        <w:t xml:space="preserve">In addition, the following key measures have been adopted by </w:t>
      </w:r>
      <w:proofErr w:type="spellStart"/>
      <w:r w:rsidRPr="007B6C8A">
        <w:rPr>
          <w:rFonts w:ascii="Comic Sans MS" w:hAnsi="Comic Sans MS"/>
        </w:rPr>
        <w:t>Taughmonagh</w:t>
      </w:r>
      <w:proofErr w:type="spellEnd"/>
      <w:r w:rsidRPr="007B6C8A">
        <w:rPr>
          <w:rFonts w:ascii="Comic Sans MS" w:hAnsi="Comic Sans MS"/>
        </w:rPr>
        <w:t xml:space="preserve"> Primary School to ensure our pupils do not access any inappropriate material:</w:t>
      </w:r>
    </w:p>
    <w:p w:rsidR="007B6C8A" w:rsidRPr="007B6C8A" w:rsidRDefault="007B6C8A" w:rsidP="007B6C8A">
      <w:pPr>
        <w:widowControl/>
        <w:numPr>
          <w:ilvl w:val="0"/>
          <w:numId w:val="17"/>
        </w:numPr>
        <w:autoSpaceDE/>
        <w:autoSpaceDN/>
        <w:spacing w:before="100" w:beforeAutospacing="1" w:after="100" w:afterAutospacing="1"/>
        <w:rPr>
          <w:rFonts w:ascii="Comic Sans MS" w:hAnsi="Comic Sans MS"/>
          <w:sz w:val="24"/>
          <w:szCs w:val="24"/>
        </w:rPr>
      </w:pPr>
      <w:r w:rsidRPr="007B6C8A">
        <w:rPr>
          <w:rFonts w:ascii="Comic Sans MS" w:hAnsi="Comic Sans MS"/>
          <w:sz w:val="24"/>
          <w:szCs w:val="24"/>
        </w:rPr>
        <w:lastRenderedPageBreak/>
        <w:t xml:space="preserve">The school’s e Safety Code of Practice for use of the Internet and other digital technologies (enclosed) is made explicit to all pupils and is displayed prominently; </w:t>
      </w:r>
    </w:p>
    <w:p w:rsidR="007B6C8A" w:rsidRPr="007B6C8A" w:rsidRDefault="007B6C8A" w:rsidP="007B6C8A">
      <w:pPr>
        <w:widowControl/>
        <w:numPr>
          <w:ilvl w:val="0"/>
          <w:numId w:val="17"/>
        </w:numPr>
        <w:adjustRightInd w:val="0"/>
        <w:rPr>
          <w:rFonts w:ascii="Comic Sans MS" w:hAnsi="Comic Sans MS"/>
          <w:sz w:val="24"/>
          <w:szCs w:val="24"/>
        </w:rPr>
      </w:pPr>
      <w:r w:rsidRPr="007B6C8A">
        <w:rPr>
          <w:rFonts w:ascii="Comic Sans MS" w:hAnsi="Comic Sans MS"/>
          <w:sz w:val="24"/>
          <w:szCs w:val="24"/>
        </w:rPr>
        <w:t xml:space="preserve">E-Safety guidelines are displayed prominently throughout the school; </w:t>
      </w:r>
    </w:p>
    <w:p w:rsidR="007B6C8A" w:rsidRPr="007B6C8A" w:rsidRDefault="007B6C8A" w:rsidP="007B6C8A">
      <w:pPr>
        <w:widowControl/>
        <w:numPr>
          <w:ilvl w:val="0"/>
          <w:numId w:val="17"/>
        </w:numPr>
        <w:adjustRightInd w:val="0"/>
        <w:rPr>
          <w:rFonts w:ascii="Comic Sans MS" w:hAnsi="Comic Sans MS"/>
          <w:sz w:val="24"/>
          <w:szCs w:val="24"/>
        </w:rPr>
      </w:pPr>
      <w:r w:rsidRPr="007B6C8A">
        <w:rPr>
          <w:rFonts w:ascii="Comic Sans MS" w:hAnsi="Comic Sans MS"/>
          <w:sz w:val="24"/>
          <w:szCs w:val="24"/>
        </w:rPr>
        <w:t xml:space="preserve">Pupils and their parents/carers are asked to sign the Code of Conduct sheets; </w:t>
      </w:r>
    </w:p>
    <w:p w:rsidR="007B6C8A" w:rsidRPr="007B6C8A" w:rsidRDefault="007B6C8A" w:rsidP="007B6C8A">
      <w:pPr>
        <w:widowControl/>
        <w:numPr>
          <w:ilvl w:val="0"/>
          <w:numId w:val="17"/>
        </w:numPr>
        <w:adjustRightInd w:val="0"/>
        <w:rPr>
          <w:rFonts w:ascii="Comic Sans MS" w:hAnsi="Comic Sans MS"/>
          <w:sz w:val="24"/>
          <w:szCs w:val="24"/>
        </w:rPr>
      </w:pPr>
      <w:r w:rsidRPr="007B6C8A">
        <w:rPr>
          <w:rFonts w:ascii="Comic Sans MS" w:hAnsi="Comic Sans MS"/>
          <w:sz w:val="24"/>
          <w:szCs w:val="24"/>
        </w:rPr>
        <w:t xml:space="preserve">Pupils, using the Internet, will normally be working in highly-visible areas of the school; </w:t>
      </w:r>
    </w:p>
    <w:p w:rsidR="007B6C8A" w:rsidRPr="007B6C8A" w:rsidRDefault="007B6C8A" w:rsidP="007B6C8A">
      <w:pPr>
        <w:widowControl/>
        <w:numPr>
          <w:ilvl w:val="0"/>
          <w:numId w:val="17"/>
        </w:numPr>
        <w:adjustRightInd w:val="0"/>
        <w:rPr>
          <w:rFonts w:ascii="Comic Sans MS" w:hAnsi="Comic Sans MS"/>
          <w:sz w:val="24"/>
          <w:szCs w:val="24"/>
        </w:rPr>
      </w:pPr>
      <w:r w:rsidRPr="007B6C8A">
        <w:rPr>
          <w:rFonts w:ascii="Comic Sans MS" w:hAnsi="Comic Sans MS"/>
          <w:sz w:val="24"/>
          <w:szCs w:val="24"/>
        </w:rPr>
        <w:t xml:space="preserve">All online activity is for appropriate educational purposes and supervised, where possible; </w:t>
      </w:r>
    </w:p>
    <w:p w:rsidR="007B6C8A" w:rsidRPr="007B6C8A" w:rsidRDefault="007B6C8A" w:rsidP="007B6C8A">
      <w:pPr>
        <w:widowControl/>
        <w:numPr>
          <w:ilvl w:val="0"/>
          <w:numId w:val="17"/>
        </w:numPr>
        <w:adjustRightInd w:val="0"/>
        <w:rPr>
          <w:rFonts w:ascii="Comic Sans MS" w:hAnsi="Comic Sans MS"/>
          <w:sz w:val="24"/>
          <w:szCs w:val="24"/>
        </w:rPr>
      </w:pPr>
      <w:r w:rsidRPr="007B6C8A">
        <w:rPr>
          <w:rFonts w:ascii="Comic Sans MS" w:hAnsi="Comic Sans MS"/>
          <w:sz w:val="24"/>
          <w:szCs w:val="24"/>
        </w:rPr>
        <w:t xml:space="preserve">Pupils will, where possible, use sites pre-selected by the teacher and appropriate to their age group; </w:t>
      </w:r>
      <w:proofErr w:type="spellStart"/>
      <w:r w:rsidRPr="007B6C8A">
        <w:rPr>
          <w:rFonts w:ascii="Comic Sans MS" w:hAnsi="Comic Sans MS"/>
          <w:sz w:val="24"/>
          <w:szCs w:val="24"/>
        </w:rPr>
        <w:t>eg</w:t>
      </w:r>
      <w:proofErr w:type="spellEnd"/>
      <w:r w:rsidRPr="007B6C8A">
        <w:rPr>
          <w:rFonts w:ascii="Comic Sans MS" w:hAnsi="Comic Sans MS"/>
          <w:sz w:val="24"/>
          <w:szCs w:val="24"/>
        </w:rPr>
        <w:t xml:space="preserve"> through the use of QR codes;</w:t>
      </w:r>
    </w:p>
    <w:p w:rsidR="007B6C8A" w:rsidRPr="007B6C8A" w:rsidRDefault="007B6C8A" w:rsidP="007B6C8A">
      <w:pPr>
        <w:widowControl/>
        <w:numPr>
          <w:ilvl w:val="0"/>
          <w:numId w:val="17"/>
        </w:numPr>
        <w:adjustRightInd w:val="0"/>
        <w:rPr>
          <w:rFonts w:ascii="Comic Sans MS" w:hAnsi="Comic Sans MS"/>
          <w:sz w:val="24"/>
          <w:szCs w:val="24"/>
        </w:rPr>
      </w:pPr>
      <w:r w:rsidRPr="007B6C8A">
        <w:rPr>
          <w:rFonts w:ascii="Comic Sans MS" w:hAnsi="Comic Sans MS"/>
          <w:sz w:val="24"/>
          <w:szCs w:val="24"/>
        </w:rPr>
        <w:t xml:space="preserve">Pupils are educated in the safe and effective use of the Internet, through a number of selected websites and by participation in lessons on internet safety </w:t>
      </w:r>
      <w:proofErr w:type="spellStart"/>
      <w:r w:rsidRPr="007B6C8A">
        <w:rPr>
          <w:rFonts w:ascii="Comic Sans MS" w:hAnsi="Comic Sans MS"/>
          <w:sz w:val="24"/>
          <w:szCs w:val="24"/>
        </w:rPr>
        <w:t>eg</w:t>
      </w:r>
      <w:proofErr w:type="spellEnd"/>
      <w:r w:rsidRPr="007B6C8A">
        <w:rPr>
          <w:rFonts w:ascii="Comic Sans MS" w:hAnsi="Comic Sans MS"/>
          <w:sz w:val="24"/>
          <w:szCs w:val="24"/>
        </w:rPr>
        <w:t xml:space="preserve"> Safer Internet Day. </w:t>
      </w:r>
    </w:p>
    <w:p w:rsidR="007B6C8A" w:rsidRPr="007B6C8A" w:rsidRDefault="007B6C8A" w:rsidP="007B6C8A">
      <w:pPr>
        <w:adjustRightInd w:val="0"/>
        <w:rPr>
          <w:rFonts w:ascii="Comic Sans MS" w:hAnsi="Comic Sans MS"/>
          <w:sz w:val="24"/>
          <w:szCs w:val="24"/>
        </w:rPr>
      </w:pPr>
    </w:p>
    <w:p w:rsidR="007B6C8A" w:rsidRPr="007B6C8A" w:rsidRDefault="007B6C8A" w:rsidP="007B6C8A">
      <w:pPr>
        <w:adjustRightInd w:val="0"/>
        <w:rPr>
          <w:rFonts w:ascii="Comic Sans MS" w:hAnsi="Comic Sans MS"/>
          <w:sz w:val="24"/>
          <w:szCs w:val="24"/>
        </w:rPr>
      </w:pPr>
      <w:r w:rsidRPr="007B6C8A">
        <w:rPr>
          <w:rFonts w:ascii="Comic Sans MS" w:hAnsi="Comic Sans MS"/>
          <w:sz w:val="24"/>
          <w:szCs w:val="24"/>
        </w:rPr>
        <w:t xml:space="preserve">It should be accepted, that however rigorous these measures may be, they can never be 100% effective. Neither the school nor C2K can accept liability under such circumstances. </w:t>
      </w:r>
    </w:p>
    <w:p w:rsidR="007B6C8A" w:rsidRPr="007B6C8A" w:rsidRDefault="007B6C8A" w:rsidP="007B6C8A">
      <w:pPr>
        <w:adjustRightInd w:val="0"/>
        <w:rPr>
          <w:rFonts w:ascii="Comic Sans MS" w:hAnsi="Comic Sans MS"/>
          <w:sz w:val="24"/>
          <w:szCs w:val="24"/>
        </w:rPr>
      </w:pPr>
      <w:r w:rsidRPr="007B6C8A">
        <w:rPr>
          <w:rFonts w:ascii="Comic Sans MS" w:hAnsi="Comic Sans MS"/>
          <w:sz w:val="24"/>
          <w:szCs w:val="24"/>
        </w:rPr>
        <w:t xml:space="preserve">Use of mobile phones by pupils is not permitted on the school premises during school hours. </w:t>
      </w:r>
    </w:p>
    <w:p w:rsidR="007B6C8A" w:rsidRPr="007B6C8A" w:rsidRDefault="007B6C8A" w:rsidP="007B6C8A">
      <w:pPr>
        <w:adjustRightInd w:val="0"/>
        <w:rPr>
          <w:rFonts w:ascii="Comic Sans MS" w:hAnsi="Comic Sans MS"/>
          <w:sz w:val="24"/>
          <w:szCs w:val="24"/>
        </w:rPr>
      </w:pPr>
    </w:p>
    <w:p w:rsidR="007B6C8A" w:rsidRPr="007B6C8A" w:rsidRDefault="007B6C8A" w:rsidP="007B6C8A">
      <w:pPr>
        <w:widowControl/>
        <w:numPr>
          <w:ilvl w:val="1"/>
          <w:numId w:val="23"/>
        </w:numPr>
        <w:adjustRightInd w:val="0"/>
        <w:rPr>
          <w:rFonts w:ascii="Comic Sans MS" w:hAnsi="Comic Sans MS"/>
          <w:b/>
          <w:sz w:val="24"/>
          <w:szCs w:val="24"/>
          <w:u w:val="single"/>
        </w:rPr>
      </w:pPr>
      <w:r w:rsidRPr="007B6C8A">
        <w:rPr>
          <w:rFonts w:ascii="Comic Sans MS" w:hAnsi="Comic Sans MS"/>
          <w:b/>
          <w:sz w:val="24"/>
          <w:szCs w:val="24"/>
          <w:u w:val="single"/>
        </w:rPr>
        <w:t xml:space="preserve">Connectivity and Filtering </w:t>
      </w:r>
    </w:p>
    <w:p w:rsidR="007B6C8A" w:rsidRPr="007B6C8A" w:rsidRDefault="007B6C8A" w:rsidP="007B6C8A">
      <w:pPr>
        <w:adjustRightInd w:val="0"/>
        <w:ind w:left="720"/>
        <w:rPr>
          <w:rFonts w:ascii="Comic Sans MS" w:hAnsi="Comic Sans MS"/>
          <w:b/>
          <w:sz w:val="24"/>
          <w:szCs w:val="24"/>
        </w:rPr>
      </w:pPr>
    </w:p>
    <w:p w:rsidR="007B6C8A" w:rsidRPr="007B6C8A" w:rsidRDefault="007B6C8A" w:rsidP="007B6C8A">
      <w:pPr>
        <w:adjustRightInd w:val="0"/>
        <w:rPr>
          <w:rFonts w:ascii="Comic Sans MS" w:hAnsi="Comic Sans MS"/>
          <w:sz w:val="24"/>
          <w:szCs w:val="24"/>
        </w:rPr>
      </w:pPr>
      <w:r w:rsidRPr="007B6C8A">
        <w:rPr>
          <w:rFonts w:ascii="Comic Sans MS" w:hAnsi="Comic Sans MS"/>
          <w:sz w:val="24"/>
          <w:szCs w:val="24"/>
        </w:rPr>
        <w:t xml:space="preserve">C2K </w:t>
      </w:r>
    </w:p>
    <w:p w:rsidR="007B6C8A" w:rsidRPr="007B6C8A" w:rsidRDefault="007B6C8A" w:rsidP="007B6C8A">
      <w:pPr>
        <w:adjustRightInd w:val="0"/>
        <w:rPr>
          <w:rFonts w:ascii="Comic Sans MS" w:hAnsi="Comic Sans MS"/>
          <w:sz w:val="24"/>
          <w:szCs w:val="24"/>
        </w:rPr>
      </w:pPr>
      <w:r w:rsidRPr="007B6C8A">
        <w:rPr>
          <w:rFonts w:ascii="Comic Sans MS" w:hAnsi="Comic Sans MS"/>
          <w:sz w:val="24"/>
          <w:szCs w:val="24"/>
        </w:rPr>
        <w:t xml:space="preserve">Classroom 2000 (C2k) is responsible for the provision of an ICT managed service to all schools in Northern Ireland. It provides a safety service which should ensure educational use made of resources is safe and secure, while protecting users and systems from abuse. </w:t>
      </w:r>
    </w:p>
    <w:p w:rsidR="007B6C8A" w:rsidRPr="007B6C8A" w:rsidRDefault="007B6C8A" w:rsidP="007B6C8A">
      <w:pPr>
        <w:adjustRightInd w:val="0"/>
        <w:rPr>
          <w:rFonts w:ascii="Comic Sans MS" w:hAnsi="Comic Sans MS"/>
          <w:sz w:val="24"/>
          <w:szCs w:val="24"/>
        </w:rPr>
      </w:pPr>
      <w:r w:rsidRPr="007B6C8A">
        <w:rPr>
          <w:rFonts w:ascii="Comic Sans MS" w:hAnsi="Comic Sans MS"/>
          <w:sz w:val="24"/>
          <w:szCs w:val="24"/>
        </w:rPr>
        <w:t>The updated service in 2013-14 allowed for Improved Websense filtering which gave the school more flexible control. Customised filtering is managed by Mrs Siobhan Scott (ICT Co-ordinator) who has received additional training for this responsibility and can further amend the local filtering policy to the needs and demands of the school. This enables the school to access more internet sites to enhance teaching and learning.</w:t>
      </w:r>
    </w:p>
    <w:p w:rsidR="007B6C8A" w:rsidRPr="007B6C8A" w:rsidRDefault="007B6C8A" w:rsidP="007B6C8A">
      <w:pPr>
        <w:adjustRightInd w:val="0"/>
        <w:rPr>
          <w:rFonts w:ascii="Comic Sans MS" w:hAnsi="Comic Sans MS"/>
          <w:sz w:val="24"/>
          <w:szCs w:val="24"/>
        </w:rPr>
      </w:pPr>
    </w:p>
    <w:p w:rsidR="007B6C8A" w:rsidRPr="007B6C8A" w:rsidRDefault="007B6C8A" w:rsidP="007B6C8A">
      <w:pPr>
        <w:adjustRightInd w:val="0"/>
        <w:rPr>
          <w:rFonts w:ascii="Comic Sans MS" w:hAnsi="Comic Sans MS"/>
          <w:sz w:val="24"/>
          <w:szCs w:val="24"/>
        </w:rPr>
      </w:pPr>
      <w:r w:rsidRPr="007B6C8A">
        <w:rPr>
          <w:rFonts w:ascii="Comic Sans MS" w:hAnsi="Comic Sans MS"/>
          <w:sz w:val="24"/>
          <w:szCs w:val="24"/>
        </w:rPr>
        <w:t xml:space="preserve">Internet use is monitored. Access to the Internet via the C2k Education Network is fully auditable and reports are available to the school principal. The monitoring process alerts the school to breaches of the filtering policy, which are then acted upon. There is a clear route for reporting and managing changes to the filtering system. Where personal devices are allowed, C2K filtering will be applied that is consistent with school practice. </w:t>
      </w:r>
    </w:p>
    <w:p w:rsidR="007B6C8A" w:rsidRPr="007B6C8A" w:rsidRDefault="007B6C8A" w:rsidP="007B6C8A">
      <w:pPr>
        <w:adjustRightInd w:val="0"/>
        <w:rPr>
          <w:rFonts w:ascii="Comic Sans MS" w:hAnsi="Comic Sans MS"/>
          <w:b/>
          <w:sz w:val="24"/>
          <w:szCs w:val="24"/>
        </w:rPr>
      </w:pPr>
    </w:p>
    <w:p w:rsidR="007B6C8A" w:rsidRPr="007B6C8A" w:rsidRDefault="007B6C8A" w:rsidP="007B6C8A">
      <w:pPr>
        <w:adjustRightInd w:val="0"/>
        <w:rPr>
          <w:rFonts w:ascii="Comic Sans MS" w:hAnsi="Comic Sans MS"/>
          <w:sz w:val="24"/>
          <w:szCs w:val="24"/>
        </w:rPr>
      </w:pPr>
      <w:r w:rsidRPr="007B6C8A">
        <w:rPr>
          <w:rFonts w:ascii="Comic Sans MS" w:hAnsi="Comic Sans MS"/>
          <w:sz w:val="24"/>
          <w:szCs w:val="24"/>
        </w:rPr>
        <w:t xml:space="preserve">Some of the safety services include: </w:t>
      </w:r>
    </w:p>
    <w:p w:rsidR="007B6C8A" w:rsidRPr="007B6C8A" w:rsidRDefault="007B6C8A" w:rsidP="007B6C8A">
      <w:pPr>
        <w:widowControl/>
        <w:numPr>
          <w:ilvl w:val="0"/>
          <w:numId w:val="15"/>
        </w:numPr>
        <w:adjustRightInd w:val="0"/>
        <w:rPr>
          <w:rFonts w:ascii="Comic Sans MS" w:hAnsi="Comic Sans MS"/>
          <w:sz w:val="24"/>
          <w:szCs w:val="24"/>
        </w:rPr>
      </w:pPr>
      <w:r w:rsidRPr="007B6C8A">
        <w:rPr>
          <w:rFonts w:ascii="Comic Sans MS" w:hAnsi="Comic Sans MS"/>
          <w:sz w:val="24"/>
          <w:szCs w:val="24"/>
        </w:rPr>
        <w:lastRenderedPageBreak/>
        <w:t xml:space="preserve">Providing all users with unique user names and passwords </w:t>
      </w:r>
    </w:p>
    <w:p w:rsidR="007B6C8A" w:rsidRPr="007B6C8A" w:rsidRDefault="007B6C8A" w:rsidP="007B6C8A">
      <w:pPr>
        <w:widowControl/>
        <w:numPr>
          <w:ilvl w:val="0"/>
          <w:numId w:val="15"/>
        </w:numPr>
        <w:adjustRightInd w:val="0"/>
        <w:rPr>
          <w:rFonts w:ascii="Comic Sans MS" w:hAnsi="Comic Sans MS"/>
          <w:sz w:val="24"/>
          <w:szCs w:val="24"/>
        </w:rPr>
      </w:pPr>
      <w:r w:rsidRPr="007B6C8A">
        <w:rPr>
          <w:rFonts w:ascii="Comic Sans MS" w:hAnsi="Comic Sans MS"/>
          <w:sz w:val="24"/>
          <w:szCs w:val="24"/>
        </w:rPr>
        <w:t>Tracking and recording all online activity using the unique user names and passwords</w:t>
      </w:r>
    </w:p>
    <w:p w:rsidR="007B6C8A" w:rsidRPr="007B6C8A" w:rsidRDefault="007B6C8A" w:rsidP="007B6C8A">
      <w:pPr>
        <w:widowControl/>
        <w:numPr>
          <w:ilvl w:val="0"/>
          <w:numId w:val="15"/>
        </w:numPr>
        <w:adjustRightInd w:val="0"/>
        <w:rPr>
          <w:rFonts w:ascii="Comic Sans MS" w:hAnsi="Comic Sans MS"/>
          <w:sz w:val="24"/>
          <w:szCs w:val="24"/>
        </w:rPr>
      </w:pPr>
      <w:r w:rsidRPr="007B6C8A">
        <w:rPr>
          <w:rFonts w:ascii="Comic Sans MS" w:hAnsi="Comic Sans MS"/>
          <w:sz w:val="24"/>
          <w:szCs w:val="24"/>
        </w:rPr>
        <w:t xml:space="preserve">Scanning all C2k email and attachments for inappropriate content and viruses </w:t>
      </w:r>
    </w:p>
    <w:p w:rsidR="007B6C8A" w:rsidRPr="007B6C8A" w:rsidRDefault="007B6C8A" w:rsidP="007B6C8A">
      <w:pPr>
        <w:widowControl/>
        <w:numPr>
          <w:ilvl w:val="0"/>
          <w:numId w:val="15"/>
        </w:numPr>
        <w:adjustRightInd w:val="0"/>
        <w:rPr>
          <w:rFonts w:ascii="Comic Sans MS" w:hAnsi="Comic Sans MS"/>
          <w:sz w:val="24"/>
          <w:szCs w:val="24"/>
        </w:rPr>
      </w:pPr>
      <w:r w:rsidRPr="007B6C8A">
        <w:rPr>
          <w:rFonts w:ascii="Comic Sans MS" w:hAnsi="Comic Sans MS"/>
          <w:sz w:val="24"/>
          <w:szCs w:val="24"/>
        </w:rPr>
        <w:t>Filters access to web sites</w:t>
      </w:r>
    </w:p>
    <w:p w:rsidR="007B6C8A" w:rsidRPr="007B6C8A" w:rsidRDefault="007B6C8A" w:rsidP="007B6C8A">
      <w:pPr>
        <w:widowControl/>
        <w:numPr>
          <w:ilvl w:val="0"/>
          <w:numId w:val="15"/>
        </w:numPr>
        <w:adjustRightInd w:val="0"/>
        <w:rPr>
          <w:rFonts w:ascii="Comic Sans MS" w:hAnsi="Comic Sans MS"/>
          <w:sz w:val="24"/>
          <w:szCs w:val="24"/>
        </w:rPr>
      </w:pPr>
      <w:r w:rsidRPr="007B6C8A">
        <w:rPr>
          <w:rFonts w:ascii="Comic Sans MS" w:hAnsi="Comic Sans MS"/>
          <w:sz w:val="24"/>
          <w:szCs w:val="24"/>
        </w:rPr>
        <w:t>Use of ‘</w:t>
      </w:r>
      <w:proofErr w:type="spellStart"/>
      <w:r w:rsidRPr="007B6C8A">
        <w:rPr>
          <w:rFonts w:ascii="Comic Sans MS" w:hAnsi="Comic Sans MS"/>
          <w:sz w:val="24"/>
          <w:szCs w:val="24"/>
        </w:rPr>
        <w:t>securus</w:t>
      </w:r>
      <w:proofErr w:type="spellEnd"/>
      <w:r w:rsidRPr="007B6C8A">
        <w:rPr>
          <w:rFonts w:ascii="Comic Sans MS" w:hAnsi="Comic Sans MS"/>
          <w:sz w:val="24"/>
          <w:szCs w:val="24"/>
        </w:rPr>
        <w:t>’ to monitor online activity</w:t>
      </w:r>
    </w:p>
    <w:p w:rsidR="007B6C8A" w:rsidRPr="007B6C8A" w:rsidRDefault="007B6C8A" w:rsidP="007B6C8A">
      <w:pPr>
        <w:adjustRightInd w:val="0"/>
        <w:ind w:left="720"/>
        <w:rPr>
          <w:rFonts w:ascii="Comic Sans MS" w:hAnsi="Comic Sans MS"/>
          <w:sz w:val="24"/>
          <w:szCs w:val="24"/>
        </w:rPr>
      </w:pPr>
    </w:p>
    <w:p w:rsidR="007B6C8A" w:rsidRPr="007B6C8A" w:rsidRDefault="007B6C8A" w:rsidP="007B6C8A">
      <w:pPr>
        <w:rPr>
          <w:rFonts w:ascii="Comic Sans MS" w:hAnsi="Comic Sans MS"/>
          <w:sz w:val="24"/>
          <w:szCs w:val="24"/>
        </w:rPr>
      </w:pPr>
      <w:r w:rsidRPr="007B6C8A">
        <w:rPr>
          <w:rFonts w:ascii="Comic Sans MS" w:hAnsi="Comic Sans MS"/>
          <w:sz w:val="24"/>
          <w:szCs w:val="24"/>
        </w:rPr>
        <w:t>The school will take appropriate measures to safeguard non-C2K equipment against security breaches.</w:t>
      </w:r>
    </w:p>
    <w:p w:rsidR="007B6C8A" w:rsidRPr="007B6C8A" w:rsidRDefault="007B6C8A" w:rsidP="007B6C8A">
      <w:pPr>
        <w:rPr>
          <w:rFonts w:ascii="Comic Sans MS" w:hAnsi="Comic Sans MS"/>
          <w:sz w:val="24"/>
          <w:szCs w:val="24"/>
        </w:rPr>
      </w:pPr>
    </w:p>
    <w:p w:rsidR="007B6C8A" w:rsidRPr="007B6C8A" w:rsidRDefault="007B6C8A" w:rsidP="007B6C8A">
      <w:pPr>
        <w:rPr>
          <w:rFonts w:ascii="Comic Sans MS" w:hAnsi="Comic Sans MS"/>
          <w:b/>
          <w:sz w:val="24"/>
          <w:szCs w:val="24"/>
          <w:u w:val="single"/>
        </w:rPr>
      </w:pPr>
      <w:r w:rsidRPr="007B6C8A">
        <w:rPr>
          <w:rFonts w:ascii="Comic Sans MS" w:hAnsi="Comic Sans MS"/>
          <w:b/>
          <w:sz w:val="24"/>
          <w:szCs w:val="24"/>
          <w:u w:val="single"/>
        </w:rPr>
        <w:t>Social networking and personal publishing</w:t>
      </w:r>
    </w:p>
    <w:p w:rsidR="007B6C8A" w:rsidRPr="007B6C8A" w:rsidRDefault="007B6C8A" w:rsidP="007B6C8A">
      <w:pPr>
        <w:rPr>
          <w:rFonts w:ascii="Comic Sans MS" w:hAnsi="Comic Sans MS"/>
          <w:sz w:val="24"/>
          <w:szCs w:val="24"/>
        </w:rPr>
      </w:pPr>
    </w:p>
    <w:p w:rsidR="007B6C8A" w:rsidRPr="007B6C8A" w:rsidRDefault="007B6C8A" w:rsidP="007B6C8A">
      <w:pPr>
        <w:rPr>
          <w:rFonts w:ascii="Comic Sans MS" w:hAnsi="Comic Sans MS"/>
          <w:sz w:val="24"/>
          <w:szCs w:val="24"/>
        </w:rPr>
      </w:pPr>
      <w:r w:rsidRPr="007B6C8A">
        <w:rPr>
          <w:rFonts w:ascii="Comic Sans MS" w:hAnsi="Comic Sans MS"/>
          <w:sz w:val="24"/>
          <w:szCs w:val="24"/>
        </w:rPr>
        <w:t>The C2K system will block/filter access to social networking sites.   Under the transformation internet filtering guidelines key staff will be given access for the purposes of updating Twitter.  There are three internet filtering groups:</w:t>
      </w:r>
    </w:p>
    <w:p w:rsidR="007B6C8A" w:rsidRPr="007B6C8A" w:rsidRDefault="007B6C8A" w:rsidP="007B6C8A">
      <w:pPr>
        <w:rPr>
          <w:rFonts w:ascii="Comic Sans MS" w:hAnsi="Comic Sans MS"/>
          <w:sz w:val="24"/>
          <w:szCs w:val="24"/>
        </w:rPr>
      </w:pPr>
    </w:p>
    <w:p w:rsidR="007B6C8A" w:rsidRPr="007B6C8A" w:rsidRDefault="007B6C8A" w:rsidP="007B6C8A">
      <w:pPr>
        <w:rPr>
          <w:rFonts w:ascii="Comic Sans MS" w:hAnsi="Comic Sans MS"/>
          <w:sz w:val="24"/>
          <w:szCs w:val="24"/>
        </w:rPr>
      </w:pPr>
      <w:r w:rsidRPr="007B6C8A">
        <w:rPr>
          <w:rFonts w:ascii="Comic Sans MS" w:hAnsi="Comic Sans MS"/>
          <w:sz w:val="24"/>
          <w:szCs w:val="24"/>
        </w:rPr>
        <w:t>Internet Advanced</w:t>
      </w:r>
    </w:p>
    <w:p w:rsidR="007B6C8A" w:rsidRPr="007B6C8A" w:rsidRDefault="007B6C8A" w:rsidP="007B6C8A">
      <w:pPr>
        <w:rPr>
          <w:rFonts w:ascii="Comic Sans MS" w:hAnsi="Comic Sans MS"/>
          <w:sz w:val="24"/>
          <w:szCs w:val="24"/>
        </w:rPr>
      </w:pPr>
      <w:r w:rsidRPr="007B6C8A">
        <w:rPr>
          <w:rFonts w:ascii="Comic Sans MS" w:hAnsi="Comic Sans MS"/>
          <w:sz w:val="24"/>
          <w:szCs w:val="24"/>
        </w:rPr>
        <w:t>Internet Social Networking</w:t>
      </w:r>
    </w:p>
    <w:p w:rsidR="007B6C8A" w:rsidRPr="007B6C8A" w:rsidRDefault="007B6C8A" w:rsidP="007B6C8A">
      <w:pPr>
        <w:rPr>
          <w:rFonts w:ascii="Comic Sans MS" w:hAnsi="Comic Sans MS"/>
          <w:sz w:val="24"/>
          <w:szCs w:val="24"/>
        </w:rPr>
      </w:pPr>
      <w:r w:rsidRPr="007B6C8A">
        <w:rPr>
          <w:rFonts w:ascii="Comic Sans MS" w:hAnsi="Comic Sans MS"/>
          <w:sz w:val="24"/>
          <w:szCs w:val="24"/>
        </w:rPr>
        <w:t>Internet Streaming</w:t>
      </w:r>
    </w:p>
    <w:p w:rsidR="007B6C8A" w:rsidRPr="007B6C8A" w:rsidRDefault="007B6C8A" w:rsidP="007B6C8A">
      <w:pPr>
        <w:rPr>
          <w:rFonts w:ascii="Comic Sans MS" w:hAnsi="Comic Sans MS"/>
          <w:sz w:val="24"/>
          <w:szCs w:val="24"/>
        </w:rPr>
      </w:pPr>
    </w:p>
    <w:p w:rsidR="007B6C8A" w:rsidRPr="007B6C8A" w:rsidRDefault="007B6C8A" w:rsidP="007B6C8A">
      <w:pPr>
        <w:rPr>
          <w:rFonts w:ascii="Comic Sans MS" w:hAnsi="Comic Sans MS"/>
          <w:sz w:val="24"/>
          <w:szCs w:val="24"/>
        </w:rPr>
      </w:pPr>
      <w:r w:rsidRPr="007B6C8A">
        <w:rPr>
          <w:rFonts w:ascii="Comic Sans MS" w:hAnsi="Comic Sans MS"/>
          <w:sz w:val="24"/>
          <w:szCs w:val="24"/>
        </w:rPr>
        <w:t>All Staff will be given access to ‘Internet Advanced’.</w:t>
      </w:r>
    </w:p>
    <w:p w:rsidR="007B6C8A" w:rsidRPr="007B6C8A" w:rsidRDefault="007B6C8A" w:rsidP="007B6C8A">
      <w:pPr>
        <w:rPr>
          <w:rFonts w:ascii="Comic Sans MS" w:hAnsi="Comic Sans MS"/>
          <w:sz w:val="24"/>
          <w:szCs w:val="24"/>
        </w:rPr>
      </w:pPr>
      <w:r w:rsidRPr="007B6C8A">
        <w:rPr>
          <w:rFonts w:ascii="Comic Sans MS" w:hAnsi="Comic Sans MS"/>
          <w:sz w:val="24"/>
          <w:szCs w:val="24"/>
        </w:rPr>
        <w:t xml:space="preserve">All Teaching staff will be given access to ‘Internet Streaming’ so that ‘You Tube’ can be used for Teaching purposes.  </w:t>
      </w:r>
    </w:p>
    <w:p w:rsidR="007B6C8A" w:rsidRPr="007B6C8A" w:rsidRDefault="007B6C8A" w:rsidP="007B6C8A">
      <w:pPr>
        <w:keepNext/>
        <w:keepLines/>
        <w:rPr>
          <w:rFonts w:ascii="Comic Sans MS" w:hAnsi="Comic Sans MS"/>
          <w:sz w:val="24"/>
          <w:szCs w:val="24"/>
        </w:rPr>
      </w:pPr>
      <w:r w:rsidRPr="007B6C8A">
        <w:rPr>
          <w:rFonts w:ascii="Comic Sans MS" w:hAnsi="Comic Sans MS"/>
          <w:sz w:val="24"/>
          <w:szCs w:val="24"/>
        </w:rPr>
        <w:t xml:space="preserve">All children will be given access to ‘Internet Streaming’ so that they can view any ‘You Tube’ videos that Teachers have uploaded onto </w:t>
      </w:r>
      <w:proofErr w:type="spellStart"/>
      <w:r w:rsidRPr="007B6C8A">
        <w:rPr>
          <w:rFonts w:ascii="Comic Sans MS" w:hAnsi="Comic Sans MS"/>
          <w:sz w:val="24"/>
          <w:szCs w:val="24"/>
        </w:rPr>
        <w:t>Fronter</w:t>
      </w:r>
      <w:proofErr w:type="spellEnd"/>
      <w:r w:rsidRPr="007B6C8A">
        <w:rPr>
          <w:rFonts w:ascii="Comic Sans MS" w:hAnsi="Comic Sans MS"/>
          <w:sz w:val="24"/>
          <w:szCs w:val="24"/>
        </w:rPr>
        <w:t xml:space="preserve">.  Teachers will be extra </w:t>
      </w:r>
      <w:proofErr w:type="spellStart"/>
      <w:r w:rsidRPr="007B6C8A">
        <w:rPr>
          <w:rFonts w:ascii="Comic Sans MS" w:hAnsi="Comic Sans MS"/>
          <w:sz w:val="24"/>
          <w:szCs w:val="24"/>
        </w:rPr>
        <w:t>vigilent</w:t>
      </w:r>
      <w:proofErr w:type="spellEnd"/>
      <w:r w:rsidRPr="007B6C8A">
        <w:rPr>
          <w:rFonts w:ascii="Comic Sans MS" w:hAnsi="Comic Sans MS"/>
          <w:sz w:val="24"/>
          <w:szCs w:val="24"/>
        </w:rPr>
        <w:t>.</w:t>
      </w:r>
    </w:p>
    <w:p w:rsidR="007B6C8A" w:rsidRPr="007B6C8A" w:rsidRDefault="007B6C8A" w:rsidP="007B6C8A">
      <w:pPr>
        <w:keepNext/>
        <w:keepLines/>
        <w:rPr>
          <w:rFonts w:ascii="Comic Sans MS" w:hAnsi="Comic Sans MS"/>
          <w:sz w:val="24"/>
          <w:szCs w:val="24"/>
        </w:rPr>
      </w:pPr>
      <w:r w:rsidRPr="007B6C8A">
        <w:rPr>
          <w:rFonts w:ascii="Comic Sans MS" w:hAnsi="Comic Sans MS"/>
          <w:sz w:val="24"/>
          <w:szCs w:val="24"/>
        </w:rPr>
        <w:t xml:space="preserve">Janet </w:t>
      </w:r>
      <w:proofErr w:type="spellStart"/>
      <w:r w:rsidRPr="007B6C8A">
        <w:rPr>
          <w:rFonts w:ascii="Comic Sans MS" w:hAnsi="Comic Sans MS"/>
          <w:sz w:val="24"/>
          <w:szCs w:val="24"/>
        </w:rPr>
        <w:t>Douds</w:t>
      </w:r>
      <w:proofErr w:type="spellEnd"/>
      <w:r w:rsidRPr="007B6C8A">
        <w:rPr>
          <w:rFonts w:ascii="Comic Sans MS" w:hAnsi="Comic Sans MS"/>
          <w:sz w:val="24"/>
          <w:szCs w:val="24"/>
        </w:rPr>
        <w:t>, Siobhan Scott and Ruth Graham will have access to ‘Social Networking’ to enable tweets to be made using the school Twitter account.</w:t>
      </w:r>
    </w:p>
    <w:p w:rsidR="007B6C8A" w:rsidRPr="007B6C8A" w:rsidRDefault="007B6C8A" w:rsidP="007B6C8A">
      <w:pPr>
        <w:keepNext/>
        <w:keepLines/>
        <w:rPr>
          <w:rFonts w:ascii="Comic Sans MS" w:hAnsi="Comic Sans MS"/>
          <w:sz w:val="24"/>
          <w:szCs w:val="24"/>
        </w:rPr>
      </w:pPr>
    </w:p>
    <w:p w:rsidR="007B6C8A" w:rsidRPr="007B6C8A" w:rsidRDefault="007B6C8A" w:rsidP="007B6C8A">
      <w:pPr>
        <w:keepNext/>
        <w:keepLines/>
        <w:rPr>
          <w:rFonts w:ascii="Comic Sans MS" w:hAnsi="Comic Sans MS"/>
          <w:sz w:val="24"/>
          <w:szCs w:val="24"/>
        </w:rPr>
      </w:pPr>
      <w:r w:rsidRPr="007B6C8A">
        <w:rPr>
          <w:rFonts w:ascii="Comic Sans MS" w:hAnsi="Comic Sans MS"/>
          <w:sz w:val="24"/>
          <w:szCs w:val="24"/>
        </w:rPr>
        <w:t xml:space="preserve">Newsgroups will be blocked unless a specific use is approved. Pupils will be advised never to give out personal details of any kind that may identify them or their location.  </w:t>
      </w:r>
    </w:p>
    <w:p w:rsidR="007B6C8A" w:rsidRPr="007B6C8A" w:rsidRDefault="007B6C8A" w:rsidP="007B6C8A">
      <w:pPr>
        <w:keepLines/>
        <w:rPr>
          <w:rFonts w:ascii="Comic Sans MS" w:hAnsi="Comic Sans MS"/>
          <w:sz w:val="24"/>
          <w:szCs w:val="24"/>
        </w:rPr>
      </w:pPr>
      <w:r w:rsidRPr="007B6C8A">
        <w:rPr>
          <w:rFonts w:ascii="Comic Sans MS" w:hAnsi="Comic Sans MS"/>
          <w:sz w:val="24"/>
          <w:szCs w:val="24"/>
        </w:rPr>
        <w:t>Pupils and parents will be advised that the unmonitored use of social network spaces outside school is inappropriate for primary aged pupils.</w:t>
      </w:r>
    </w:p>
    <w:p w:rsidR="007B6C8A" w:rsidRPr="007B6C8A" w:rsidRDefault="007B6C8A" w:rsidP="007B6C8A">
      <w:pPr>
        <w:keepLines/>
        <w:rPr>
          <w:rFonts w:ascii="Comic Sans MS" w:hAnsi="Comic Sans MS"/>
          <w:sz w:val="24"/>
          <w:szCs w:val="24"/>
        </w:rPr>
      </w:pPr>
    </w:p>
    <w:p w:rsidR="007B6C8A" w:rsidRPr="007B6C8A" w:rsidRDefault="007B6C8A" w:rsidP="007B6C8A">
      <w:pPr>
        <w:pStyle w:val="Heading"/>
        <w:keepNext/>
        <w:keepLines/>
        <w:spacing w:before="0" w:after="0" w:line="240" w:lineRule="auto"/>
        <w:rPr>
          <w:rFonts w:ascii="Comic Sans MS" w:hAnsi="Comic Sans MS"/>
          <w:b/>
          <w:sz w:val="24"/>
          <w:szCs w:val="24"/>
          <w:u w:val="single"/>
        </w:rPr>
      </w:pPr>
      <w:r w:rsidRPr="007B6C8A">
        <w:rPr>
          <w:rFonts w:ascii="Comic Sans MS" w:hAnsi="Comic Sans MS"/>
          <w:b/>
          <w:sz w:val="24"/>
          <w:szCs w:val="24"/>
          <w:u w:val="single"/>
        </w:rPr>
        <w:t>Managing filtering</w:t>
      </w:r>
    </w:p>
    <w:p w:rsidR="007B6C8A" w:rsidRPr="007B6C8A" w:rsidRDefault="007B6C8A" w:rsidP="007B6C8A">
      <w:pPr>
        <w:pStyle w:val="Heading"/>
        <w:keepNext/>
        <w:keepLines/>
        <w:spacing w:before="0" w:after="0" w:line="240" w:lineRule="auto"/>
        <w:rPr>
          <w:rFonts w:ascii="Comic Sans MS" w:hAnsi="Comic Sans MS"/>
          <w:b/>
          <w:sz w:val="24"/>
          <w:szCs w:val="24"/>
        </w:rPr>
      </w:pPr>
    </w:p>
    <w:p w:rsidR="007B6C8A" w:rsidRPr="007B6C8A" w:rsidRDefault="007B6C8A" w:rsidP="007B6C8A">
      <w:pPr>
        <w:pStyle w:val="ParagraphItalic"/>
        <w:keepNext/>
        <w:keepLines/>
        <w:spacing w:after="0" w:line="240" w:lineRule="auto"/>
        <w:rPr>
          <w:rFonts w:ascii="Comic Sans MS" w:hAnsi="Comic Sans MS"/>
          <w:sz w:val="24"/>
          <w:szCs w:val="24"/>
        </w:rPr>
      </w:pPr>
      <w:r w:rsidRPr="007B6C8A">
        <w:rPr>
          <w:rFonts w:ascii="Comic Sans MS" w:hAnsi="Comic Sans MS"/>
          <w:sz w:val="24"/>
          <w:szCs w:val="24"/>
        </w:rPr>
        <w:t>The school will work with C2K to ensure systems to protect pupils are reviewed and improved. If staff or pupils discover an unsuitable site, it must be reported to the E</w:t>
      </w:r>
      <w:r w:rsidRPr="007B6C8A">
        <w:rPr>
          <w:rFonts w:ascii="Comic Sans MS" w:hAnsi="Comic Sans MS"/>
          <w:sz w:val="24"/>
          <w:szCs w:val="24"/>
        </w:rPr>
        <w:noBreakHyphen/>
        <w:t xml:space="preserve">Safety Coordinator. Senior staff will ensure that regular checks are made to ensure that the filtering methods selected are appropriate, effective and reasonable. </w:t>
      </w:r>
    </w:p>
    <w:p w:rsidR="007B6C8A" w:rsidRPr="007B6C8A" w:rsidRDefault="007B6C8A" w:rsidP="007B6C8A">
      <w:pPr>
        <w:pStyle w:val="ParagraphItalic"/>
        <w:keepNext/>
        <w:keepLines/>
        <w:spacing w:after="0" w:line="240" w:lineRule="auto"/>
        <w:rPr>
          <w:rFonts w:ascii="Comic Sans MS" w:hAnsi="Comic Sans MS"/>
          <w:sz w:val="24"/>
          <w:szCs w:val="24"/>
        </w:rPr>
      </w:pPr>
    </w:p>
    <w:p w:rsidR="007B6C8A" w:rsidRPr="007B6C8A" w:rsidRDefault="007B6C8A" w:rsidP="007B6C8A">
      <w:pPr>
        <w:pStyle w:val="Heading"/>
        <w:spacing w:before="0" w:after="0" w:line="240" w:lineRule="auto"/>
        <w:rPr>
          <w:rFonts w:ascii="Comic Sans MS" w:hAnsi="Comic Sans MS"/>
          <w:b/>
          <w:sz w:val="24"/>
          <w:szCs w:val="24"/>
        </w:rPr>
      </w:pPr>
      <w:r w:rsidRPr="007B6C8A">
        <w:rPr>
          <w:rFonts w:ascii="Comic Sans MS" w:hAnsi="Comic Sans MS"/>
          <w:b/>
          <w:sz w:val="24"/>
          <w:szCs w:val="24"/>
        </w:rPr>
        <w:t>Authorising Internet access</w:t>
      </w:r>
    </w:p>
    <w:p w:rsidR="007B6C8A" w:rsidRPr="007B6C8A" w:rsidRDefault="007B6C8A" w:rsidP="007B6C8A">
      <w:pPr>
        <w:pStyle w:val="ParagraphItalic"/>
        <w:spacing w:after="0" w:line="240" w:lineRule="auto"/>
        <w:rPr>
          <w:rFonts w:ascii="Comic Sans MS" w:hAnsi="Comic Sans MS"/>
          <w:sz w:val="24"/>
          <w:szCs w:val="24"/>
        </w:rPr>
      </w:pPr>
      <w:r w:rsidRPr="007B6C8A">
        <w:rPr>
          <w:rFonts w:ascii="Comic Sans MS" w:hAnsi="Comic Sans MS"/>
          <w:sz w:val="24"/>
          <w:szCs w:val="24"/>
        </w:rPr>
        <w:lastRenderedPageBreak/>
        <w:t xml:space="preserve">The school will keep a record of all staff and pupils who are granted Internet access. The record will be kept up-to-date, for instance, a member of staff may leave or a pupil’s access be withdrawn. </w:t>
      </w:r>
    </w:p>
    <w:p w:rsidR="007B6C8A" w:rsidRPr="007B6C8A" w:rsidRDefault="007B6C8A" w:rsidP="007B6C8A">
      <w:pPr>
        <w:pStyle w:val="ParagraphItalic"/>
        <w:spacing w:after="0" w:line="240" w:lineRule="auto"/>
        <w:rPr>
          <w:rFonts w:ascii="Comic Sans MS" w:hAnsi="Comic Sans MS"/>
          <w:sz w:val="24"/>
          <w:szCs w:val="24"/>
        </w:rPr>
      </w:pPr>
      <w:r w:rsidRPr="007B6C8A">
        <w:rPr>
          <w:rFonts w:ascii="Comic Sans MS" w:hAnsi="Comic Sans MS"/>
          <w:sz w:val="24"/>
          <w:szCs w:val="24"/>
        </w:rPr>
        <w:t>For Key Stage 1, access to the Internet will be by adult demonstration with occasional directly supervised access to specific, approved on-line materials.</w:t>
      </w:r>
    </w:p>
    <w:p w:rsidR="007B6C8A" w:rsidRPr="007B6C8A" w:rsidRDefault="007B6C8A" w:rsidP="007B6C8A">
      <w:pPr>
        <w:pStyle w:val="ParagraphItalic"/>
        <w:spacing w:after="0" w:line="240" w:lineRule="auto"/>
        <w:rPr>
          <w:rFonts w:ascii="Comic Sans MS" w:hAnsi="Comic Sans MS"/>
          <w:sz w:val="24"/>
          <w:szCs w:val="24"/>
        </w:rPr>
      </w:pPr>
    </w:p>
    <w:p w:rsidR="007B6C8A" w:rsidRPr="007B6C8A" w:rsidRDefault="007B6C8A" w:rsidP="007B6C8A">
      <w:pPr>
        <w:pStyle w:val="ParagraphItalic"/>
        <w:spacing w:after="0" w:line="240" w:lineRule="auto"/>
        <w:rPr>
          <w:rFonts w:ascii="Comic Sans MS" w:hAnsi="Comic Sans MS" w:cs="Calibri"/>
          <w:b/>
          <w:sz w:val="24"/>
          <w:szCs w:val="24"/>
        </w:rPr>
      </w:pPr>
      <w:r w:rsidRPr="007B6C8A">
        <w:rPr>
          <w:rFonts w:ascii="Comic Sans MS" w:hAnsi="Comic Sans MS" w:cs="Calibri"/>
          <w:b/>
          <w:sz w:val="24"/>
          <w:szCs w:val="24"/>
        </w:rPr>
        <w:t>2</w:t>
      </w:r>
      <w:r w:rsidRPr="007B6C8A">
        <w:rPr>
          <w:rFonts w:ascii="Comic Sans MS" w:hAnsi="Comic Sans MS" w:cs="Calibri"/>
          <w:b/>
          <w:sz w:val="24"/>
          <w:szCs w:val="24"/>
          <w:u w:val="single"/>
        </w:rPr>
        <w:t>.2 Sanctions</w:t>
      </w:r>
      <w:r w:rsidRPr="007B6C8A">
        <w:rPr>
          <w:rFonts w:ascii="Comic Sans MS" w:hAnsi="Comic Sans MS" w:cs="Calibri"/>
          <w:b/>
          <w:sz w:val="24"/>
          <w:szCs w:val="24"/>
        </w:rPr>
        <w:t xml:space="preserve"> </w:t>
      </w:r>
    </w:p>
    <w:p w:rsidR="007B6C8A" w:rsidRPr="007B6C8A" w:rsidRDefault="007B6C8A" w:rsidP="007B6C8A">
      <w:pPr>
        <w:pStyle w:val="ParagraphItalic"/>
        <w:spacing w:after="0" w:line="240" w:lineRule="auto"/>
        <w:rPr>
          <w:rFonts w:ascii="Comic Sans MS" w:hAnsi="Comic Sans MS" w:cs="Calibri"/>
          <w:b/>
          <w:sz w:val="24"/>
          <w:szCs w:val="24"/>
        </w:rPr>
      </w:pPr>
    </w:p>
    <w:p w:rsidR="007B6C8A" w:rsidRPr="007B6C8A" w:rsidRDefault="007B6C8A" w:rsidP="007B6C8A">
      <w:pPr>
        <w:adjustRightInd w:val="0"/>
        <w:rPr>
          <w:rFonts w:ascii="Comic Sans MS" w:hAnsi="Comic Sans MS"/>
          <w:sz w:val="24"/>
          <w:szCs w:val="24"/>
        </w:rPr>
      </w:pPr>
      <w:r w:rsidRPr="007B6C8A">
        <w:rPr>
          <w:rFonts w:ascii="Comic Sans MS" w:hAnsi="Comic Sans MS"/>
          <w:sz w:val="24"/>
          <w:szCs w:val="24"/>
        </w:rPr>
        <w:t xml:space="preserve">We believe it is important that the school has a culture under which users understand and accept the need for e-Safety regulations and adopt positive behaviours, rather than one in which attitudes are determined solely by sanctions. Incidents of technology misuse which arise will be dealt with in accordance with the school’s Behaviour Policy. </w:t>
      </w:r>
    </w:p>
    <w:p w:rsidR="007B6C8A" w:rsidRPr="007B6C8A" w:rsidRDefault="007B6C8A" w:rsidP="007B6C8A">
      <w:pPr>
        <w:adjustRightInd w:val="0"/>
        <w:rPr>
          <w:rFonts w:ascii="Comic Sans MS" w:hAnsi="Comic Sans MS"/>
          <w:sz w:val="24"/>
          <w:szCs w:val="24"/>
        </w:rPr>
      </w:pPr>
    </w:p>
    <w:p w:rsidR="007B6C8A" w:rsidRPr="007B6C8A" w:rsidRDefault="007B6C8A" w:rsidP="007B6C8A">
      <w:pPr>
        <w:adjustRightInd w:val="0"/>
        <w:rPr>
          <w:rFonts w:ascii="Comic Sans MS" w:hAnsi="Comic Sans MS"/>
          <w:sz w:val="24"/>
          <w:szCs w:val="24"/>
        </w:rPr>
      </w:pPr>
      <w:r w:rsidRPr="007B6C8A">
        <w:rPr>
          <w:rFonts w:ascii="Comic Sans MS" w:hAnsi="Comic Sans MS"/>
          <w:sz w:val="24"/>
          <w:szCs w:val="24"/>
        </w:rPr>
        <w:t xml:space="preserve">Minor school related incidents (whether in school or out of school) will be dealt with by Mrs Scott/Mrs Graham and the Senior Management Team. This may result in parents being informed and a temporary ban on Internet use. Incidents involving child protection issues will be dealt with in accordance with the school’s Safe Guarding Child Protection Policy. </w:t>
      </w:r>
    </w:p>
    <w:p w:rsidR="007B6C8A" w:rsidRPr="007B6C8A" w:rsidRDefault="007B6C8A" w:rsidP="007B6C8A">
      <w:pPr>
        <w:adjustRightInd w:val="0"/>
        <w:rPr>
          <w:rFonts w:ascii="Comic Sans MS" w:hAnsi="Comic Sans MS"/>
          <w:sz w:val="24"/>
          <w:szCs w:val="24"/>
        </w:rPr>
      </w:pPr>
    </w:p>
    <w:p w:rsidR="007B6C8A" w:rsidRPr="007B6C8A" w:rsidRDefault="007B6C8A" w:rsidP="007B6C8A">
      <w:pPr>
        <w:adjustRightInd w:val="0"/>
        <w:rPr>
          <w:rFonts w:ascii="Comic Sans MS" w:hAnsi="Comic Sans MS"/>
          <w:sz w:val="24"/>
          <w:szCs w:val="24"/>
        </w:rPr>
      </w:pPr>
      <w:r w:rsidRPr="007B6C8A">
        <w:rPr>
          <w:rFonts w:ascii="Comic Sans MS" w:hAnsi="Comic Sans MS"/>
          <w:sz w:val="24"/>
          <w:szCs w:val="24"/>
        </w:rPr>
        <w:t xml:space="preserve">Users will understand their responsibilities to report e-safety incidents. They will know and understand that there are clear systems for reporting abuse and understand that the processes must be followed rigorously. Incident reports will be logged by Mrs Graham for future auditing, monitoring, analysis and for identifying serious issues or patterns of incidents. This will allow the school to review and update e-Safety policy and practices. </w:t>
      </w:r>
    </w:p>
    <w:p w:rsidR="007B6C8A" w:rsidRPr="007B6C8A" w:rsidRDefault="007B6C8A" w:rsidP="007B6C8A">
      <w:pPr>
        <w:adjustRightInd w:val="0"/>
        <w:rPr>
          <w:rFonts w:ascii="Comic Sans MS" w:hAnsi="Comic Sans MS"/>
          <w:sz w:val="24"/>
          <w:szCs w:val="24"/>
        </w:rPr>
      </w:pPr>
    </w:p>
    <w:p w:rsidR="007B6C8A" w:rsidRPr="007B6C8A" w:rsidRDefault="007B6C8A" w:rsidP="007B6C8A">
      <w:pPr>
        <w:adjustRightInd w:val="0"/>
        <w:rPr>
          <w:rFonts w:ascii="Comic Sans MS" w:hAnsi="Comic Sans MS"/>
          <w:sz w:val="24"/>
          <w:szCs w:val="24"/>
        </w:rPr>
      </w:pPr>
      <w:r w:rsidRPr="007B6C8A">
        <w:rPr>
          <w:rFonts w:ascii="Comic Sans MS" w:hAnsi="Comic Sans MS"/>
          <w:sz w:val="24"/>
          <w:szCs w:val="24"/>
        </w:rPr>
        <w:t xml:space="preserve">Pupils are aware that any misuse of mobile phones/websites/email should be reported to a member of staff immediately. The safeguarding team have an understanding of how to report issues online, should the need arise, including to CEOP. </w:t>
      </w:r>
    </w:p>
    <w:p w:rsidR="007B6C8A" w:rsidRPr="007B6C8A" w:rsidRDefault="007B6C8A" w:rsidP="007B6C8A">
      <w:pPr>
        <w:adjustRightInd w:val="0"/>
        <w:rPr>
          <w:rFonts w:ascii="Comic Sans MS" w:hAnsi="Comic Sans MS"/>
          <w:sz w:val="24"/>
          <w:szCs w:val="24"/>
        </w:rPr>
      </w:pPr>
    </w:p>
    <w:p w:rsidR="007B6C8A" w:rsidRPr="007B6C8A" w:rsidRDefault="007B6C8A" w:rsidP="007B6C8A">
      <w:pPr>
        <w:adjustRightInd w:val="0"/>
        <w:rPr>
          <w:rFonts w:ascii="Comic Sans MS" w:hAnsi="Comic Sans MS"/>
          <w:b/>
          <w:sz w:val="24"/>
          <w:szCs w:val="24"/>
        </w:rPr>
      </w:pPr>
    </w:p>
    <w:p w:rsidR="007B6C8A" w:rsidRPr="007B6C8A" w:rsidRDefault="007B6C8A" w:rsidP="007B6C8A">
      <w:pPr>
        <w:adjustRightInd w:val="0"/>
        <w:rPr>
          <w:rFonts w:ascii="Comic Sans MS" w:hAnsi="Comic Sans MS"/>
          <w:b/>
          <w:sz w:val="24"/>
          <w:szCs w:val="24"/>
          <w:u w:val="single"/>
        </w:rPr>
      </w:pPr>
      <w:r w:rsidRPr="007B6C8A">
        <w:rPr>
          <w:rFonts w:ascii="Comic Sans MS" w:hAnsi="Comic Sans MS"/>
          <w:b/>
          <w:sz w:val="24"/>
          <w:szCs w:val="24"/>
          <w:u w:val="single"/>
        </w:rPr>
        <w:t xml:space="preserve">3. Internet Safety Awareness </w:t>
      </w:r>
    </w:p>
    <w:p w:rsidR="007B6C8A" w:rsidRPr="007B6C8A" w:rsidRDefault="007B6C8A" w:rsidP="007B6C8A">
      <w:pPr>
        <w:adjustRightInd w:val="0"/>
        <w:rPr>
          <w:rFonts w:ascii="Comic Sans MS" w:hAnsi="Comic Sans MS"/>
          <w:b/>
          <w:sz w:val="24"/>
          <w:szCs w:val="24"/>
        </w:rPr>
      </w:pPr>
    </w:p>
    <w:p w:rsidR="007B6C8A" w:rsidRPr="007B6C8A" w:rsidRDefault="007B6C8A" w:rsidP="007B6C8A">
      <w:pPr>
        <w:adjustRightInd w:val="0"/>
        <w:rPr>
          <w:rFonts w:ascii="Comic Sans MS" w:hAnsi="Comic Sans MS"/>
          <w:b/>
          <w:sz w:val="24"/>
          <w:szCs w:val="24"/>
        </w:rPr>
      </w:pPr>
      <w:r w:rsidRPr="007B6C8A">
        <w:rPr>
          <w:rFonts w:ascii="Comic Sans MS" w:hAnsi="Comic Sans MS"/>
          <w:sz w:val="24"/>
          <w:szCs w:val="24"/>
        </w:rPr>
        <w:t>We believe that, alongside a written e-Safety Policy and Code of Practice, it is essential to educate all users in the safe and effective use of the Internet and other forms of digital communication, both inside school and outside school. We see education in appropriate, effective and safe use as an essential element of the school curriculum. This education is as important for staff and parents as it is for pupils.</w:t>
      </w:r>
      <w:r w:rsidRPr="007B6C8A">
        <w:rPr>
          <w:rFonts w:ascii="Comic Sans MS" w:hAnsi="Comic Sans MS"/>
          <w:b/>
          <w:sz w:val="24"/>
          <w:szCs w:val="24"/>
        </w:rPr>
        <w:t xml:space="preserve"> </w:t>
      </w:r>
    </w:p>
    <w:p w:rsidR="007B6C8A" w:rsidRPr="007B6C8A" w:rsidRDefault="007B6C8A" w:rsidP="007B6C8A">
      <w:pPr>
        <w:adjustRightInd w:val="0"/>
        <w:rPr>
          <w:rFonts w:ascii="Comic Sans MS" w:hAnsi="Comic Sans MS"/>
          <w:b/>
          <w:sz w:val="24"/>
          <w:szCs w:val="24"/>
        </w:rPr>
      </w:pPr>
    </w:p>
    <w:p w:rsidR="007B6C8A" w:rsidRDefault="007B6C8A" w:rsidP="007B6C8A">
      <w:pPr>
        <w:adjustRightInd w:val="0"/>
        <w:rPr>
          <w:rFonts w:ascii="Comic Sans MS" w:hAnsi="Comic Sans MS"/>
          <w:b/>
          <w:sz w:val="24"/>
          <w:szCs w:val="24"/>
          <w:u w:val="single"/>
        </w:rPr>
      </w:pPr>
    </w:p>
    <w:p w:rsidR="007B6C8A" w:rsidRDefault="007B6C8A" w:rsidP="007B6C8A">
      <w:pPr>
        <w:adjustRightInd w:val="0"/>
        <w:rPr>
          <w:rFonts w:ascii="Comic Sans MS" w:hAnsi="Comic Sans MS"/>
          <w:b/>
          <w:sz w:val="24"/>
          <w:szCs w:val="24"/>
          <w:u w:val="single"/>
        </w:rPr>
      </w:pPr>
    </w:p>
    <w:p w:rsidR="007B6C8A" w:rsidRDefault="007B6C8A" w:rsidP="007B6C8A">
      <w:pPr>
        <w:adjustRightInd w:val="0"/>
        <w:rPr>
          <w:rFonts w:ascii="Comic Sans MS" w:hAnsi="Comic Sans MS"/>
          <w:b/>
          <w:sz w:val="24"/>
          <w:szCs w:val="24"/>
          <w:u w:val="single"/>
        </w:rPr>
      </w:pPr>
    </w:p>
    <w:p w:rsidR="007B6C8A" w:rsidRPr="007B6C8A" w:rsidRDefault="007B6C8A" w:rsidP="007B6C8A">
      <w:pPr>
        <w:adjustRightInd w:val="0"/>
        <w:rPr>
          <w:rFonts w:ascii="Comic Sans MS" w:hAnsi="Comic Sans MS"/>
          <w:b/>
          <w:sz w:val="24"/>
          <w:szCs w:val="24"/>
          <w:u w:val="single"/>
        </w:rPr>
      </w:pPr>
      <w:r w:rsidRPr="007B6C8A">
        <w:rPr>
          <w:rFonts w:ascii="Comic Sans MS" w:hAnsi="Comic Sans MS"/>
          <w:b/>
          <w:sz w:val="24"/>
          <w:szCs w:val="24"/>
          <w:u w:val="single"/>
        </w:rPr>
        <w:lastRenderedPageBreak/>
        <w:t xml:space="preserve">3.1 Internet Safety Awareness for Pupils </w:t>
      </w:r>
    </w:p>
    <w:p w:rsidR="007B6C8A" w:rsidRPr="007B6C8A" w:rsidRDefault="007B6C8A" w:rsidP="007B6C8A">
      <w:pPr>
        <w:adjustRightInd w:val="0"/>
        <w:rPr>
          <w:rFonts w:ascii="Comic Sans MS" w:hAnsi="Comic Sans MS"/>
          <w:b/>
          <w:sz w:val="24"/>
          <w:szCs w:val="24"/>
        </w:rPr>
      </w:pPr>
    </w:p>
    <w:p w:rsidR="007B6C8A" w:rsidRPr="007B6C8A" w:rsidRDefault="007B6C8A" w:rsidP="007B6C8A">
      <w:pPr>
        <w:pStyle w:val="ParagraphItalic"/>
        <w:numPr>
          <w:ilvl w:val="0"/>
          <w:numId w:val="21"/>
        </w:numPr>
        <w:spacing w:after="0" w:line="240" w:lineRule="auto"/>
        <w:rPr>
          <w:rFonts w:ascii="Comic Sans MS" w:hAnsi="Comic Sans MS"/>
          <w:sz w:val="24"/>
          <w:szCs w:val="24"/>
        </w:rPr>
      </w:pPr>
      <w:r w:rsidRPr="007B6C8A">
        <w:rPr>
          <w:rFonts w:ascii="Comic Sans MS" w:hAnsi="Comic Sans MS"/>
          <w:sz w:val="24"/>
          <w:szCs w:val="24"/>
        </w:rPr>
        <w:t xml:space="preserve">E-safety rules will be posted in all networked rooms and discussed with the pupils at the start of each year.  </w:t>
      </w:r>
    </w:p>
    <w:p w:rsidR="007B6C8A" w:rsidRPr="007B6C8A" w:rsidRDefault="007B6C8A" w:rsidP="007B6C8A">
      <w:pPr>
        <w:pStyle w:val="ParagraphItalic"/>
        <w:numPr>
          <w:ilvl w:val="0"/>
          <w:numId w:val="21"/>
        </w:numPr>
        <w:spacing w:after="0" w:line="240" w:lineRule="auto"/>
        <w:rPr>
          <w:rFonts w:ascii="Comic Sans MS" w:hAnsi="Comic Sans MS"/>
          <w:sz w:val="24"/>
          <w:szCs w:val="24"/>
        </w:rPr>
      </w:pPr>
      <w:r w:rsidRPr="007B6C8A">
        <w:rPr>
          <w:rFonts w:ascii="Comic Sans MS" w:hAnsi="Comic Sans MS"/>
          <w:sz w:val="24"/>
          <w:szCs w:val="24"/>
        </w:rPr>
        <w:t xml:space="preserve">Pupils will be informed that network and Internet use will be monitored. </w:t>
      </w:r>
    </w:p>
    <w:p w:rsidR="007B6C8A" w:rsidRPr="007B6C8A" w:rsidRDefault="007B6C8A" w:rsidP="007B6C8A">
      <w:pPr>
        <w:pStyle w:val="ParagraphItalic"/>
        <w:numPr>
          <w:ilvl w:val="0"/>
          <w:numId w:val="21"/>
        </w:numPr>
        <w:spacing w:after="0" w:line="240" w:lineRule="auto"/>
        <w:rPr>
          <w:rFonts w:ascii="Comic Sans MS" w:hAnsi="Comic Sans MS"/>
          <w:sz w:val="24"/>
          <w:szCs w:val="24"/>
        </w:rPr>
      </w:pPr>
      <w:r w:rsidRPr="007B6C8A">
        <w:rPr>
          <w:rFonts w:ascii="Comic Sans MS" w:hAnsi="Comic Sans MS" w:cs="Calibri"/>
          <w:sz w:val="24"/>
          <w:szCs w:val="24"/>
        </w:rPr>
        <w:t xml:space="preserve">E-safety lessons take place throughout the school through a variety of curricular areas including </w:t>
      </w:r>
      <w:r w:rsidRPr="007B6C8A">
        <w:rPr>
          <w:rFonts w:ascii="Comic Sans MS" w:hAnsi="Comic Sans MS"/>
          <w:sz w:val="24"/>
          <w:szCs w:val="24"/>
          <w:lang w:val="en" w:eastAsia="en-GB"/>
        </w:rPr>
        <w:t xml:space="preserve">P.D.M.U. using a range of online resources e.g. </w:t>
      </w:r>
      <w:hyperlink r:id="rId8" w:history="1">
        <w:r w:rsidRPr="007B6C8A">
          <w:rPr>
            <w:rStyle w:val="Hyperlink"/>
            <w:rFonts w:ascii="Comic Sans MS" w:eastAsiaTheme="majorEastAsia" w:hAnsi="Comic Sans MS"/>
            <w:color w:val="auto"/>
            <w:sz w:val="24"/>
            <w:szCs w:val="24"/>
            <w:lang w:val="en"/>
          </w:rPr>
          <w:t>http://www.bbc.co.uk/cbbc/topics/stay-safe</w:t>
        </w:r>
      </w:hyperlink>
      <w:r w:rsidRPr="007B6C8A">
        <w:rPr>
          <w:rFonts w:ascii="Comic Sans MS" w:hAnsi="Comic Sans MS"/>
          <w:sz w:val="24"/>
          <w:szCs w:val="24"/>
          <w:u w:val="single"/>
          <w:lang w:val="en" w:eastAsia="en-GB"/>
        </w:rPr>
        <w:t xml:space="preserve"> </w:t>
      </w:r>
    </w:p>
    <w:p w:rsidR="007B6C8A" w:rsidRPr="007B6C8A" w:rsidRDefault="000D0F97" w:rsidP="007B6C8A">
      <w:pPr>
        <w:ind w:firstLine="720"/>
        <w:rPr>
          <w:rFonts w:ascii="Comic Sans MS" w:hAnsi="Comic Sans MS"/>
          <w:sz w:val="24"/>
          <w:szCs w:val="24"/>
          <w:u w:val="single"/>
          <w:lang w:val="en"/>
        </w:rPr>
      </w:pPr>
      <w:hyperlink r:id="rId9" w:history="1">
        <w:r w:rsidR="007B6C8A" w:rsidRPr="007B6C8A">
          <w:rPr>
            <w:rStyle w:val="Hyperlink"/>
            <w:rFonts w:ascii="Comic Sans MS" w:hAnsi="Comic Sans MS"/>
            <w:color w:val="auto"/>
            <w:sz w:val="24"/>
            <w:szCs w:val="24"/>
            <w:lang w:val="en"/>
          </w:rPr>
          <w:t>http://www.thinkuknow.co.uk/</w:t>
        </w:r>
      </w:hyperlink>
    </w:p>
    <w:p w:rsidR="007B6C8A" w:rsidRPr="007B6C8A" w:rsidRDefault="007B6C8A" w:rsidP="007B6C8A">
      <w:pPr>
        <w:widowControl/>
        <w:numPr>
          <w:ilvl w:val="0"/>
          <w:numId w:val="22"/>
        </w:numPr>
        <w:autoSpaceDE/>
        <w:autoSpaceDN/>
        <w:rPr>
          <w:rFonts w:ascii="Comic Sans MS" w:hAnsi="Comic Sans MS"/>
          <w:sz w:val="24"/>
          <w:szCs w:val="24"/>
          <w:u w:val="single"/>
          <w:lang w:val="en"/>
        </w:rPr>
      </w:pPr>
      <w:r w:rsidRPr="007B6C8A">
        <w:rPr>
          <w:rFonts w:ascii="Comic Sans MS" w:hAnsi="Comic Sans MS"/>
          <w:sz w:val="24"/>
          <w:szCs w:val="24"/>
        </w:rPr>
        <w:t>The whole school takes part in the Safer Internet Day in February.</w:t>
      </w:r>
    </w:p>
    <w:p w:rsidR="007B6C8A" w:rsidRPr="007B6C8A" w:rsidRDefault="007B6C8A" w:rsidP="007B6C8A">
      <w:pPr>
        <w:widowControl/>
        <w:numPr>
          <w:ilvl w:val="0"/>
          <w:numId w:val="22"/>
        </w:numPr>
        <w:autoSpaceDE/>
        <w:autoSpaceDN/>
        <w:rPr>
          <w:rFonts w:ascii="Comic Sans MS" w:hAnsi="Comic Sans MS"/>
          <w:sz w:val="24"/>
          <w:szCs w:val="24"/>
          <w:u w:val="single"/>
          <w:lang w:val="en"/>
        </w:rPr>
      </w:pPr>
      <w:r w:rsidRPr="007B6C8A">
        <w:rPr>
          <w:rFonts w:ascii="Comic Sans MS" w:hAnsi="Comic Sans MS"/>
          <w:sz w:val="24"/>
          <w:szCs w:val="24"/>
        </w:rPr>
        <w:t xml:space="preserve">P6 and P7 pupils participate in planned e-Safety education programmes during the year in partnership with Belfast City Council. </w:t>
      </w:r>
    </w:p>
    <w:p w:rsidR="007B6C8A" w:rsidRPr="007B6C8A" w:rsidRDefault="007B6C8A" w:rsidP="007B6C8A">
      <w:pPr>
        <w:widowControl/>
        <w:numPr>
          <w:ilvl w:val="0"/>
          <w:numId w:val="22"/>
        </w:numPr>
        <w:autoSpaceDE/>
        <w:autoSpaceDN/>
        <w:rPr>
          <w:rFonts w:ascii="Comic Sans MS" w:hAnsi="Comic Sans MS"/>
          <w:sz w:val="24"/>
          <w:szCs w:val="24"/>
          <w:u w:val="single"/>
          <w:lang w:val="en"/>
        </w:rPr>
      </w:pPr>
      <w:r w:rsidRPr="007B6C8A">
        <w:rPr>
          <w:rFonts w:ascii="Comic Sans MS" w:hAnsi="Comic Sans MS"/>
          <w:sz w:val="24"/>
          <w:szCs w:val="24"/>
        </w:rPr>
        <w:t xml:space="preserve">Pupils are encouraged to enter e-Safety competitions and make posters. </w:t>
      </w:r>
    </w:p>
    <w:p w:rsidR="007B6C8A" w:rsidRPr="007B6C8A" w:rsidRDefault="007B6C8A" w:rsidP="007B6C8A">
      <w:pPr>
        <w:adjustRightInd w:val="0"/>
        <w:rPr>
          <w:rFonts w:ascii="Comic Sans MS" w:hAnsi="Comic Sans MS"/>
          <w:sz w:val="24"/>
          <w:szCs w:val="24"/>
        </w:rPr>
      </w:pPr>
    </w:p>
    <w:p w:rsidR="007B6C8A" w:rsidRPr="007B6C8A" w:rsidRDefault="007B6C8A" w:rsidP="007B6C8A">
      <w:pPr>
        <w:adjustRightInd w:val="0"/>
        <w:rPr>
          <w:rFonts w:ascii="Comic Sans MS" w:hAnsi="Comic Sans MS"/>
          <w:sz w:val="24"/>
          <w:szCs w:val="24"/>
        </w:rPr>
      </w:pPr>
      <w:r w:rsidRPr="007B6C8A">
        <w:rPr>
          <w:rFonts w:ascii="Comic Sans MS" w:hAnsi="Comic Sans MS"/>
          <w:sz w:val="24"/>
          <w:szCs w:val="24"/>
        </w:rPr>
        <w:t xml:space="preserve">Information is delivered and reinforced through school posters, the school website, newsletters and ‘seesaw’. </w:t>
      </w:r>
    </w:p>
    <w:p w:rsidR="007B6C8A" w:rsidRPr="007B6C8A" w:rsidRDefault="007B6C8A" w:rsidP="007B6C8A">
      <w:pPr>
        <w:adjustRightInd w:val="0"/>
        <w:rPr>
          <w:rFonts w:ascii="Comic Sans MS" w:hAnsi="Comic Sans MS"/>
          <w:b/>
          <w:sz w:val="24"/>
          <w:szCs w:val="24"/>
        </w:rPr>
      </w:pPr>
    </w:p>
    <w:p w:rsidR="007B6C8A" w:rsidRPr="007B6C8A" w:rsidRDefault="007B6C8A" w:rsidP="007B6C8A">
      <w:pPr>
        <w:adjustRightInd w:val="0"/>
        <w:rPr>
          <w:rFonts w:ascii="Comic Sans MS" w:hAnsi="Comic Sans MS"/>
          <w:b/>
          <w:sz w:val="24"/>
          <w:szCs w:val="24"/>
        </w:rPr>
      </w:pPr>
      <w:r w:rsidRPr="007B6C8A">
        <w:rPr>
          <w:rFonts w:ascii="Comic Sans MS" w:hAnsi="Comic Sans MS"/>
          <w:b/>
          <w:sz w:val="24"/>
          <w:szCs w:val="24"/>
        </w:rPr>
        <w:t xml:space="preserve">Resources: </w:t>
      </w:r>
    </w:p>
    <w:p w:rsidR="007B6C8A" w:rsidRPr="007B6C8A" w:rsidRDefault="007B6C8A" w:rsidP="007B6C8A">
      <w:pPr>
        <w:widowControl/>
        <w:numPr>
          <w:ilvl w:val="0"/>
          <w:numId w:val="19"/>
        </w:numPr>
        <w:adjustRightInd w:val="0"/>
        <w:rPr>
          <w:rFonts w:ascii="Comic Sans MS" w:hAnsi="Comic Sans MS"/>
          <w:sz w:val="24"/>
          <w:szCs w:val="24"/>
        </w:rPr>
      </w:pPr>
      <w:r w:rsidRPr="007B6C8A">
        <w:rPr>
          <w:rFonts w:ascii="Comic Sans MS" w:hAnsi="Comic Sans MS"/>
          <w:i/>
          <w:iCs/>
          <w:sz w:val="24"/>
          <w:szCs w:val="24"/>
        </w:rPr>
        <w:t xml:space="preserve">Child Exploitation and Online Protection (CEOP) </w:t>
      </w:r>
      <w:r w:rsidRPr="007B6C8A">
        <w:rPr>
          <w:rFonts w:ascii="Comic Sans MS" w:hAnsi="Comic Sans MS"/>
          <w:sz w:val="24"/>
          <w:szCs w:val="24"/>
        </w:rPr>
        <w:t xml:space="preserve">resources: a useful teaching tool looking at Internet safety </w:t>
      </w:r>
    </w:p>
    <w:p w:rsidR="007B6C8A" w:rsidRPr="007B6C8A" w:rsidRDefault="007B6C8A" w:rsidP="007B6C8A">
      <w:pPr>
        <w:widowControl/>
        <w:numPr>
          <w:ilvl w:val="0"/>
          <w:numId w:val="19"/>
        </w:numPr>
        <w:adjustRightInd w:val="0"/>
        <w:rPr>
          <w:rFonts w:ascii="Comic Sans MS" w:hAnsi="Comic Sans MS"/>
          <w:sz w:val="24"/>
          <w:szCs w:val="24"/>
        </w:rPr>
      </w:pPr>
      <w:proofErr w:type="spellStart"/>
      <w:r w:rsidRPr="007B6C8A">
        <w:rPr>
          <w:rFonts w:ascii="Comic Sans MS" w:hAnsi="Comic Sans MS"/>
          <w:i/>
          <w:iCs/>
          <w:sz w:val="24"/>
          <w:szCs w:val="24"/>
        </w:rPr>
        <w:t>Childnet</w:t>
      </w:r>
      <w:proofErr w:type="spellEnd"/>
      <w:r w:rsidRPr="007B6C8A">
        <w:rPr>
          <w:rFonts w:ascii="Comic Sans MS" w:hAnsi="Comic Sans MS"/>
          <w:i/>
          <w:iCs/>
          <w:sz w:val="24"/>
          <w:szCs w:val="24"/>
        </w:rPr>
        <w:t xml:space="preserve"> International </w:t>
      </w:r>
      <w:r w:rsidRPr="007B6C8A">
        <w:rPr>
          <w:rFonts w:ascii="Comic Sans MS" w:hAnsi="Comic Sans MS"/>
          <w:sz w:val="24"/>
          <w:szCs w:val="24"/>
        </w:rPr>
        <w:t xml:space="preserve">www.childnet.com has produced materials to support the teaching of e-Safety at Key Stage One and Two. They have materials for parents and staff too. </w:t>
      </w:r>
    </w:p>
    <w:p w:rsidR="007B6C8A" w:rsidRPr="007B6C8A" w:rsidRDefault="007B6C8A" w:rsidP="007B6C8A">
      <w:pPr>
        <w:adjustRightInd w:val="0"/>
        <w:ind w:left="720"/>
        <w:rPr>
          <w:rFonts w:ascii="Comic Sans MS" w:hAnsi="Comic Sans MS"/>
          <w:sz w:val="24"/>
          <w:szCs w:val="24"/>
        </w:rPr>
      </w:pPr>
    </w:p>
    <w:p w:rsidR="007B6C8A" w:rsidRPr="007B6C8A" w:rsidRDefault="007B6C8A" w:rsidP="007B6C8A">
      <w:pPr>
        <w:adjustRightInd w:val="0"/>
        <w:rPr>
          <w:rFonts w:ascii="Comic Sans MS" w:hAnsi="Comic Sans MS"/>
          <w:sz w:val="24"/>
          <w:szCs w:val="24"/>
        </w:rPr>
      </w:pPr>
      <w:r w:rsidRPr="007B6C8A">
        <w:rPr>
          <w:rFonts w:ascii="Comic Sans MS" w:hAnsi="Comic Sans MS"/>
          <w:sz w:val="24"/>
          <w:szCs w:val="24"/>
        </w:rPr>
        <w:t xml:space="preserve">Other pupil resources available: </w:t>
      </w:r>
    </w:p>
    <w:p w:rsidR="007B6C8A" w:rsidRPr="007B6C8A" w:rsidRDefault="007B6C8A" w:rsidP="007B6C8A">
      <w:pPr>
        <w:adjustRightInd w:val="0"/>
        <w:rPr>
          <w:rFonts w:ascii="Comic Sans MS" w:hAnsi="Comic Sans MS"/>
          <w:sz w:val="24"/>
          <w:szCs w:val="24"/>
        </w:rPr>
      </w:pPr>
    </w:p>
    <w:p w:rsidR="007B6C8A" w:rsidRPr="007B6C8A" w:rsidRDefault="007B6C8A" w:rsidP="007B6C8A">
      <w:pPr>
        <w:adjustRightInd w:val="0"/>
        <w:rPr>
          <w:rFonts w:ascii="Comic Sans MS" w:hAnsi="Comic Sans MS"/>
          <w:i/>
          <w:iCs/>
          <w:sz w:val="24"/>
          <w:szCs w:val="24"/>
        </w:rPr>
      </w:pPr>
      <w:proofErr w:type="spellStart"/>
      <w:r w:rsidRPr="007B6C8A">
        <w:rPr>
          <w:rFonts w:ascii="Comic Sans MS" w:hAnsi="Comic Sans MS"/>
          <w:i/>
          <w:iCs/>
          <w:sz w:val="24"/>
          <w:szCs w:val="24"/>
        </w:rPr>
        <w:t>Superclubs</w:t>
      </w:r>
      <w:proofErr w:type="spellEnd"/>
      <w:r w:rsidRPr="007B6C8A">
        <w:rPr>
          <w:rFonts w:ascii="Comic Sans MS" w:hAnsi="Comic Sans MS"/>
          <w:i/>
          <w:iCs/>
          <w:sz w:val="24"/>
          <w:szCs w:val="24"/>
        </w:rPr>
        <w:t xml:space="preserve">, </w:t>
      </w:r>
      <w:r w:rsidRPr="007B6C8A">
        <w:rPr>
          <w:rFonts w:ascii="Comic Sans MS" w:hAnsi="Comic Sans MS"/>
          <w:sz w:val="24"/>
          <w:szCs w:val="24"/>
        </w:rPr>
        <w:t xml:space="preserve">360 e Safety Tool, </w:t>
      </w:r>
      <w:r w:rsidRPr="007B6C8A">
        <w:rPr>
          <w:rFonts w:ascii="Comic Sans MS" w:hAnsi="Comic Sans MS"/>
          <w:i/>
          <w:iCs/>
          <w:sz w:val="24"/>
          <w:szCs w:val="24"/>
        </w:rPr>
        <w:t xml:space="preserve">Signposts to Safety, </w:t>
      </w:r>
      <w:proofErr w:type="spellStart"/>
      <w:r w:rsidRPr="007B6C8A">
        <w:rPr>
          <w:rFonts w:ascii="Comic Sans MS" w:hAnsi="Comic Sans MS"/>
          <w:i/>
          <w:iCs/>
          <w:sz w:val="24"/>
          <w:szCs w:val="24"/>
        </w:rPr>
        <w:t>KidSMART</w:t>
      </w:r>
      <w:proofErr w:type="spellEnd"/>
      <w:r w:rsidRPr="007B6C8A">
        <w:rPr>
          <w:rFonts w:ascii="Comic Sans MS" w:hAnsi="Comic Sans MS"/>
          <w:i/>
          <w:iCs/>
          <w:sz w:val="24"/>
          <w:szCs w:val="24"/>
        </w:rPr>
        <w:t xml:space="preserve">, Know IT All for Schools, </w:t>
      </w:r>
      <w:proofErr w:type="spellStart"/>
      <w:r w:rsidRPr="007B6C8A">
        <w:rPr>
          <w:rFonts w:ascii="Comic Sans MS" w:hAnsi="Comic Sans MS"/>
          <w:i/>
          <w:iCs/>
          <w:sz w:val="24"/>
          <w:szCs w:val="24"/>
        </w:rPr>
        <w:t>ThinkUKnow</w:t>
      </w:r>
      <w:proofErr w:type="spellEnd"/>
      <w:r w:rsidRPr="007B6C8A">
        <w:rPr>
          <w:rFonts w:ascii="Comic Sans MS" w:hAnsi="Comic Sans MS"/>
          <w:i/>
          <w:iCs/>
          <w:sz w:val="24"/>
          <w:szCs w:val="24"/>
        </w:rPr>
        <w:t xml:space="preserve"> </w:t>
      </w:r>
    </w:p>
    <w:p w:rsidR="007B6C8A" w:rsidRPr="007B6C8A" w:rsidRDefault="007B6C8A" w:rsidP="007B6C8A">
      <w:pPr>
        <w:adjustRightInd w:val="0"/>
        <w:rPr>
          <w:rFonts w:ascii="Comic Sans MS" w:hAnsi="Comic Sans MS"/>
          <w:sz w:val="24"/>
          <w:szCs w:val="24"/>
        </w:rPr>
      </w:pPr>
    </w:p>
    <w:p w:rsidR="007B6C8A" w:rsidRPr="007B6C8A" w:rsidRDefault="007B6C8A" w:rsidP="007B6C8A">
      <w:pPr>
        <w:adjustRightInd w:val="0"/>
        <w:rPr>
          <w:rFonts w:ascii="Comic Sans MS" w:hAnsi="Comic Sans MS"/>
          <w:b/>
          <w:sz w:val="24"/>
          <w:szCs w:val="24"/>
          <w:u w:val="single"/>
        </w:rPr>
      </w:pPr>
      <w:r w:rsidRPr="007B6C8A">
        <w:rPr>
          <w:rFonts w:ascii="Comic Sans MS" w:hAnsi="Comic Sans MS"/>
          <w:b/>
          <w:sz w:val="24"/>
          <w:szCs w:val="24"/>
          <w:u w:val="single"/>
        </w:rPr>
        <w:t xml:space="preserve">3.2 Internet Safety Awareness for Staff/ Professional Development </w:t>
      </w:r>
    </w:p>
    <w:p w:rsidR="007B6C8A" w:rsidRPr="007B6C8A" w:rsidRDefault="007B6C8A" w:rsidP="007B6C8A">
      <w:pPr>
        <w:adjustRightInd w:val="0"/>
        <w:rPr>
          <w:rFonts w:ascii="Comic Sans MS" w:hAnsi="Comic Sans MS"/>
          <w:b/>
          <w:sz w:val="24"/>
          <w:szCs w:val="24"/>
        </w:rPr>
      </w:pPr>
    </w:p>
    <w:p w:rsidR="007B6C8A" w:rsidRPr="007B6C8A" w:rsidRDefault="007B6C8A" w:rsidP="007B6C8A">
      <w:pPr>
        <w:adjustRightInd w:val="0"/>
        <w:rPr>
          <w:rFonts w:ascii="Comic Sans MS" w:hAnsi="Comic Sans MS"/>
          <w:sz w:val="24"/>
          <w:szCs w:val="24"/>
        </w:rPr>
      </w:pPr>
      <w:r w:rsidRPr="007B6C8A">
        <w:rPr>
          <w:rFonts w:ascii="Comic Sans MS" w:hAnsi="Comic Sans MS"/>
          <w:sz w:val="24"/>
          <w:szCs w:val="24"/>
        </w:rPr>
        <w:t xml:space="preserve">Teachers are the first line of defence in e-Safety; their observation of behaviour is essential in recognising concerns about pupils and in developing trust so that issues are reported. E-Safety training is therefore an essential element of our staff induction and part of an on-going Continuous Professional Development programme. Through our e-Safety policy, the school can ensure that all reasonable actions are taken and measures put in place to protect all users. </w:t>
      </w:r>
    </w:p>
    <w:p w:rsidR="007B6C8A" w:rsidRPr="007B6C8A" w:rsidRDefault="007B6C8A" w:rsidP="007B6C8A">
      <w:pPr>
        <w:adjustRightInd w:val="0"/>
        <w:rPr>
          <w:rFonts w:ascii="Comic Sans MS" w:hAnsi="Comic Sans MS"/>
          <w:b/>
          <w:sz w:val="24"/>
          <w:szCs w:val="24"/>
        </w:rPr>
      </w:pPr>
    </w:p>
    <w:p w:rsidR="007B6C8A" w:rsidRPr="007B6C8A" w:rsidRDefault="007B6C8A" w:rsidP="007B6C8A">
      <w:pPr>
        <w:pStyle w:val="ParagraphItalic"/>
        <w:keepNext/>
        <w:keepLines/>
        <w:spacing w:after="0" w:line="240" w:lineRule="auto"/>
        <w:rPr>
          <w:rFonts w:ascii="Comic Sans MS" w:hAnsi="Comic Sans MS"/>
          <w:sz w:val="24"/>
          <w:szCs w:val="24"/>
        </w:rPr>
      </w:pPr>
      <w:r w:rsidRPr="007B6C8A">
        <w:rPr>
          <w:rFonts w:ascii="Comic Sans MS" w:hAnsi="Comic Sans MS"/>
          <w:sz w:val="24"/>
          <w:szCs w:val="24"/>
        </w:rPr>
        <w:t>All staff will be given the School e-Safety Policy and its importance explained.</w:t>
      </w:r>
    </w:p>
    <w:p w:rsidR="007B6C8A" w:rsidRPr="007B6C8A" w:rsidRDefault="007B6C8A" w:rsidP="007B6C8A">
      <w:pPr>
        <w:pStyle w:val="ParagraphItalic"/>
        <w:keepNext/>
        <w:keepLines/>
        <w:spacing w:after="0" w:line="240" w:lineRule="auto"/>
        <w:rPr>
          <w:rFonts w:ascii="Comic Sans MS" w:hAnsi="Comic Sans MS"/>
          <w:sz w:val="24"/>
          <w:szCs w:val="24"/>
        </w:rPr>
      </w:pPr>
      <w:r w:rsidRPr="007B6C8A">
        <w:rPr>
          <w:rFonts w:ascii="Comic Sans MS" w:hAnsi="Comic Sans MS"/>
          <w:sz w:val="24"/>
          <w:szCs w:val="24"/>
        </w:rPr>
        <w:t xml:space="preserve">Staff should be aware that Internet traffic can be monitored and traced to the individual user.  Discretion and professional conduct is essential. </w:t>
      </w:r>
    </w:p>
    <w:p w:rsidR="007B6C8A" w:rsidRPr="007B6C8A" w:rsidRDefault="007B6C8A" w:rsidP="007B6C8A">
      <w:pPr>
        <w:adjustRightInd w:val="0"/>
        <w:rPr>
          <w:rFonts w:ascii="Comic Sans MS" w:hAnsi="Comic Sans MS"/>
          <w:b/>
          <w:sz w:val="24"/>
          <w:szCs w:val="24"/>
        </w:rPr>
      </w:pPr>
    </w:p>
    <w:p w:rsidR="007B6C8A" w:rsidRPr="007B6C8A" w:rsidRDefault="007B6C8A" w:rsidP="007B6C8A">
      <w:pPr>
        <w:adjustRightInd w:val="0"/>
        <w:rPr>
          <w:rFonts w:ascii="Comic Sans MS" w:hAnsi="Comic Sans MS"/>
          <w:sz w:val="24"/>
          <w:szCs w:val="24"/>
          <w:lang w:val="en"/>
        </w:rPr>
      </w:pPr>
      <w:r w:rsidRPr="007B6C8A">
        <w:rPr>
          <w:rFonts w:ascii="Comic Sans MS" w:hAnsi="Comic Sans MS"/>
          <w:sz w:val="24"/>
          <w:szCs w:val="24"/>
        </w:rPr>
        <w:t xml:space="preserve">E-Safety training is linked with Safeguarding Training. Training needs are informed </w:t>
      </w:r>
      <w:r w:rsidRPr="007B6C8A">
        <w:rPr>
          <w:rFonts w:ascii="Comic Sans MS" w:hAnsi="Comic Sans MS"/>
          <w:sz w:val="24"/>
          <w:szCs w:val="24"/>
        </w:rPr>
        <w:lastRenderedPageBreak/>
        <w:t xml:space="preserve">through audits. The induction programme for new staff includes e-Safety. </w:t>
      </w:r>
      <w:r w:rsidRPr="007B6C8A">
        <w:rPr>
          <w:rFonts w:ascii="Comic Sans MS" w:hAnsi="Comic Sans MS"/>
          <w:sz w:val="24"/>
          <w:szCs w:val="24"/>
          <w:lang w:val="en"/>
        </w:rPr>
        <w:t>The ICT Co-</w:t>
      </w:r>
      <w:proofErr w:type="spellStart"/>
      <w:r w:rsidRPr="007B6C8A">
        <w:rPr>
          <w:rFonts w:ascii="Comic Sans MS" w:hAnsi="Comic Sans MS"/>
          <w:sz w:val="24"/>
          <w:szCs w:val="24"/>
          <w:lang w:val="en"/>
        </w:rPr>
        <w:t>ordinator</w:t>
      </w:r>
      <w:proofErr w:type="spellEnd"/>
      <w:r w:rsidRPr="007B6C8A">
        <w:rPr>
          <w:rFonts w:ascii="Comic Sans MS" w:hAnsi="Comic Sans MS"/>
          <w:sz w:val="24"/>
          <w:szCs w:val="24"/>
          <w:lang w:val="en"/>
        </w:rPr>
        <w:t xml:space="preserve"> will keep informed and updated on issues relating to Internet Safety and attend courses when available.  This training is then disseminated to all teaching staff, classroom assistants and supervisory assistants.</w:t>
      </w:r>
    </w:p>
    <w:p w:rsidR="007B6C8A" w:rsidRPr="007B6C8A" w:rsidRDefault="007B6C8A" w:rsidP="007B6C8A">
      <w:pPr>
        <w:pStyle w:val="ParagraphItalic"/>
        <w:keepNext/>
        <w:keepLines/>
        <w:spacing w:after="0" w:line="240" w:lineRule="auto"/>
        <w:rPr>
          <w:rFonts w:ascii="Comic Sans MS" w:hAnsi="Comic Sans MS"/>
          <w:sz w:val="24"/>
          <w:szCs w:val="24"/>
          <w:lang w:val="en" w:eastAsia="en-GB"/>
        </w:rPr>
      </w:pPr>
    </w:p>
    <w:p w:rsidR="007B6C8A" w:rsidRPr="007B6C8A" w:rsidRDefault="007B6C8A" w:rsidP="007B6C8A">
      <w:pPr>
        <w:adjustRightInd w:val="0"/>
        <w:rPr>
          <w:rFonts w:ascii="Comic Sans MS" w:hAnsi="Comic Sans MS"/>
          <w:b/>
          <w:sz w:val="24"/>
          <w:szCs w:val="24"/>
          <w:u w:val="single"/>
        </w:rPr>
      </w:pPr>
      <w:r w:rsidRPr="007B6C8A">
        <w:rPr>
          <w:rFonts w:ascii="Comic Sans MS" w:hAnsi="Comic Sans MS"/>
          <w:b/>
          <w:sz w:val="24"/>
          <w:szCs w:val="24"/>
          <w:u w:val="single"/>
        </w:rPr>
        <w:t xml:space="preserve">3.3 Internet Awareness for Governors </w:t>
      </w:r>
    </w:p>
    <w:p w:rsidR="007B6C8A" w:rsidRPr="007B6C8A" w:rsidRDefault="007B6C8A" w:rsidP="007B6C8A">
      <w:pPr>
        <w:adjustRightInd w:val="0"/>
        <w:rPr>
          <w:rFonts w:ascii="Comic Sans MS" w:hAnsi="Comic Sans MS"/>
          <w:b/>
          <w:sz w:val="24"/>
          <w:szCs w:val="24"/>
        </w:rPr>
      </w:pPr>
    </w:p>
    <w:p w:rsidR="007B6C8A" w:rsidRPr="007B6C8A" w:rsidRDefault="007B6C8A" w:rsidP="007B6C8A">
      <w:pPr>
        <w:adjustRightInd w:val="0"/>
        <w:rPr>
          <w:rFonts w:ascii="Comic Sans MS" w:hAnsi="Comic Sans MS"/>
          <w:sz w:val="24"/>
          <w:szCs w:val="24"/>
        </w:rPr>
      </w:pPr>
      <w:r w:rsidRPr="007B6C8A">
        <w:rPr>
          <w:rFonts w:ascii="Comic Sans MS" w:hAnsi="Comic Sans MS"/>
          <w:sz w:val="24"/>
          <w:szCs w:val="24"/>
        </w:rPr>
        <w:t xml:space="preserve">Mrs </w:t>
      </w:r>
      <w:proofErr w:type="spellStart"/>
      <w:r w:rsidRPr="007B6C8A">
        <w:rPr>
          <w:rFonts w:ascii="Comic Sans MS" w:hAnsi="Comic Sans MS"/>
          <w:sz w:val="24"/>
          <w:szCs w:val="24"/>
        </w:rPr>
        <w:t>Douds</w:t>
      </w:r>
      <w:proofErr w:type="spellEnd"/>
      <w:r w:rsidRPr="007B6C8A">
        <w:rPr>
          <w:rFonts w:ascii="Comic Sans MS" w:hAnsi="Comic Sans MS"/>
          <w:sz w:val="24"/>
          <w:szCs w:val="24"/>
        </w:rPr>
        <w:t xml:space="preserve"> keeps governors updated on e-Safety and e-safety issues. The Board of Governors has appointed Elizabeth Simpson as their representative on the school e-Safety team. </w:t>
      </w:r>
    </w:p>
    <w:p w:rsidR="007B6C8A" w:rsidRPr="007B6C8A" w:rsidRDefault="007B6C8A" w:rsidP="007B6C8A">
      <w:pPr>
        <w:adjustRightInd w:val="0"/>
        <w:rPr>
          <w:rFonts w:ascii="Comic Sans MS" w:hAnsi="Comic Sans MS"/>
          <w:sz w:val="24"/>
          <w:szCs w:val="24"/>
        </w:rPr>
      </w:pPr>
    </w:p>
    <w:p w:rsidR="007B6C8A" w:rsidRPr="007B6C8A" w:rsidRDefault="007B6C8A" w:rsidP="007B6C8A">
      <w:pPr>
        <w:adjustRightInd w:val="0"/>
        <w:rPr>
          <w:rFonts w:ascii="Comic Sans MS" w:hAnsi="Comic Sans MS"/>
          <w:b/>
          <w:sz w:val="24"/>
          <w:szCs w:val="24"/>
        </w:rPr>
      </w:pPr>
    </w:p>
    <w:p w:rsidR="007B6C8A" w:rsidRPr="007B6C8A" w:rsidRDefault="007B6C8A" w:rsidP="007B6C8A">
      <w:pPr>
        <w:adjustRightInd w:val="0"/>
        <w:rPr>
          <w:rFonts w:ascii="Comic Sans MS" w:hAnsi="Comic Sans MS"/>
          <w:b/>
          <w:sz w:val="24"/>
          <w:szCs w:val="24"/>
          <w:u w:val="single"/>
        </w:rPr>
      </w:pPr>
      <w:r w:rsidRPr="007B6C8A">
        <w:rPr>
          <w:rFonts w:ascii="Comic Sans MS" w:hAnsi="Comic Sans MS"/>
          <w:b/>
          <w:sz w:val="24"/>
          <w:szCs w:val="24"/>
          <w:u w:val="single"/>
        </w:rPr>
        <w:t xml:space="preserve">3.4 Internet Safety Awareness for Parents/ Carers and the Community </w:t>
      </w:r>
    </w:p>
    <w:p w:rsidR="007B6C8A" w:rsidRPr="007B6C8A" w:rsidRDefault="007B6C8A" w:rsidP="007B6C8A">
      <w:pPr>
        <w:adjustRightInd w:val="0"/>
        <w:rPr>
          <w:rFonts w:ascii="Comic Sans MS" w:hAnsi="Comic Sans MS"/>
          <w:b/>
          <w:sz w:val="24"/>
          <w:szCs w:val="24"/>
        </w:rPr>
      </w:pPr>
    </w:p>
    <w:p w:rsidR="007B6C8A" w:rsidRPr="007B6C8A" w:rsidRDefault="007B6C8A" w:rsidP="007B6C8A">
      <w:pPr>
        <w:adjustRightInd w:val="0"/>
        <w:rPr>
          <w:rFonts w:ascii="Comic Sans MS" w:hAnsi="Comic Sans MS"/>
          <w:sz w:val="24"/>
          <w:szCs w:val="24"/>
        </w:rPr>
      </w:pPr>
      <w:r w:rsidRPr="007B6C8A">
        <w:rPr>
          <w:rFonts w:ascii="Comic Sans MS" w:hAnsi="Comic Sans MS"/>
          <w:sz w:val="24"/>
          <w:szCs w:val="24"/>
        </w:rPr>
        <w:t xml:space="preserve">The Code of Safe Practice for pupils and Acceptable Use Agreement is sent home at the start of each school year for discussion with their child and parental signature. This e-Safety Policy and E-Safety materials are available on the school website. Internet safety leaflets for parents and carers are sent home annually in February. Parents/carers’ attention is drawn to the school website and school newsletter where e-Safety messages are given. Parents are informed of the school’s complaints policy which is on the school website. Parents are informed on how to report issues to the school. </w:t>
      </w:r>
    </w:p>
    <w:p w:rsidR="007B6C8A" w:rsidRPr="007B6C8A" w:rsidRDefault="007B6C8A" w:rsidP="007B6C8A">
      <w:pPr>
        <w:adjustRightInd w:val="0"/>
        <w:rPr>
          <w:rFonts w:ascii="Comic Sans MS" w:hAnsi="Comic Sans MS"/>
          <w:sz w:val="24"/>
          <w:szCs w:val="24"/>
        </w:rPr>
      </w:pPr>
    </w:p>
    <w:p w:rsidR="007B6C8A" w:rsidRPr="007B6C8A" w:rsidRDefault="007B6C8A" w:rsidP="007B6C8A">
      <w:pPr>
        <w:adjustRightInd w:val="0"/>
        <w:rPr>
          <w:rFonts w:ascii="Comic Sans MS" w:hAnsi="Comic Sans MS"/>
          <w:b/>
          <w:sz w:val="24"/>
          <w:szCs w:val="24"/>
          <w:u w:val="single"/>
        </w:rPr>
      </w:pPr>
      <w:r w:rsidRPr="007B6C8A">
        <w:rPr>
          <w:rFonts w:ascii="Comic Sans MS" w:hAnsi="Comic Sans MS"/>
          <w:b/>
          <w:sz w:val="24"/>
          <w:szCs w:val="24"/>
          <w:u w:val="single"/>
        </w:rPr>
        <w:t xml:space="preserve">3.5 Community Use of School ICT Resources </w:t>
      </w:r>
    </w:p>
    <w:p w:rsidR="007B6C8A" w:rsidRPr="007B6C8A" w:rsidRDefault="007B6C8A" w:rsidP="007B6C8A">
      <w:pPr>
        <w:adjustRightInd w:val="0"/>
        <w:rPr>
          <w:rFonts w:ascii="Comic Sans MS" w:hAnsi="Comic Sans MS"/>
          <w:b/>
          <w:sz w:val="24"/>
          <w:szCs w:val="24"/>
        </w:rPr>
      </w:pPr>
    </w:p>
    <w:p w:rsidR="007B6C8A" w:rsidRPr="007B6C8A" w:rsidRDefault="007B6C8A" w:rsidP="007B6C8A">
      <w:pPr>
        <w:adjustRightInd w:val="0"/>
        <w:rPr>
          <w:rFonts w:ascii="Comic Sans MS" w:hAnsi="Comic Sans MS"/>
          <w:sz w:val="24"/>
          <w:szCs w:val="24"/>
        </w:rPr>
      </w:pPr>
      <w:r w:rsidRPr="007B6C8A">
        <w:rPr>
          <w:rFonts w:ascii="Comic Sans MS" w:hAnsi="Comic Sans MS"/>
          <w:sz w:val="24"/>
          <w:szCs w:val="24"/>
        </w:rPr>
        <w:t xml:space="preserve">The school’s ICT facilities are used as a community resource under the Extended Schools programme. Users are issued with separate usernames and passwords by C2K. The community may bring their own iPads/laptops and use these within the school’s filtered policy. They must agree to the school’s Use of the Internet policy before availing of the resources. </w:t>
      </w:r>
    </w:p>
    <w:p w:rsidR="007B6C8A" w:rsidRPr="007B6C8A" w:rsidRDefault="007B6C8A" w:rsidP="007B6C8A">
      <w:pPr>
        <w:adjustRightInd w:val="0"/>
        <w:rPr>
          <w:rFonts w:ascii="Comic Sans MS" w:hAnsi="Comic Sans MS"/>
          <w:b/>
          <w:sz w:val="24"/>
          <w:szCs w:val="24"/>
        </w:rPr>
      </w:pPr>
    </w:p>
    <w:p w:rsidR="007B6C8A" w:rsidRPr="007B6C8A" w:rsidRDefault="007B6C8A" w:rsidP="007B6C8A">
      <w:pPr>
        <w:adjustRightInd w:val="0"/>
        <w:rPr>
          <w:rFonts w:ascii="Comic Sans MS" w:hAnsi="Comic Sans MS"/>
          <w:b/>
          <w:sz w:val="24"/>
          <w:szCs w:val="24"/>
        </w:rPr>
      </w:pPr>
    </w:p>
    <w:p w:rsidR="007B6C8A" w:rsidRPr="007B6C8A" w:rsidRDefault="007B6C8A" w:rsidP="007B6C8A">
      <w:pPr>
        <w:adjustRightInd w:val="0"/>
        <w:rPr>
          <w:rFonts w:ascii="Comic Sans MS" w:hAnsi="Comic Sans MS"/>
          <w:b/>
          <w:sz w:val="24"/>
          <w:szCs w:val="24"/>
          <w:u w:val="single"/>
        </w:rPr>
      </w:pPr>
      <w:r w:rsidRPr="007B6C8A">
        <w:rPr>
          <w:rFonts w:ascii="Comic Sans MS" w:hAnsi="Comic Sans MS"/>
          <w:b/>
          <w:sz w:val="24"/>
          <w:szCs w:val="24"/>
          <w:u w:val="single"/>
        </w:rPr>
        <w:t xml:space="preserve">4. Health and Safety </w:t>
      </w:r>
    </w:p>
    <w:p w:rsidR="007B6C8A" w:rsidRPr="007B6C8A" w:rsidRDefault="007B6C8A" w:rsidP="007B6C8A">
      <w:pPr>
        <w:adjustRightInd w:val="0"/>
        <w:rPr>
          <w:rFonts w:ascii="Comic Sans MS" w:hAnsi="Comic Sans MS"/>
          <w:sz w:val="24"/>
          <w:szCs w:val="24"/>
        </w:rPr>
      </w:pPr>
    </w:p>
    <w:p w:rsidR="007B6C8A" w:rsidRPr="007B6C8A" w:rsidRDefault="007B6C8A" w:rsidP="007B6C8A">
      <w:pPr>
        <w:adjustRightInd w:val="0"/>
        <w:rPr>
          <w:rFonts w:ascii="Comic Sans MS" w:hAnsi="Comic Sans MS"/>
          <w:sz w:val="24"/>
          <w:szCs w:val="24"/>
        </w:rPr>
      </w:pPr>
      <w:r w:rsidRPr="007B6C8A">
        <w:rPr>
          <w:rFonts w:ascii="Comic Sans MS" w:hAnsi="Comic Sans MS"/>
          <w:sz w:val="24"/>
          <w:szCs w:val="24"/>
        </w:rPr>
        <w:t xml:space="preserve">In </w:t>
      </w:r>
      <w:proofErr w:type="spellStart"/>
      <w:r w:rsidRPr="007B6C8A">
        <w:rPr>
          <w:rFonts w:ascii="Comic Sans MS" w:hAnsi="Comic Sans MS"/>
          <w:sz w:val="24"/>
          <w:szCs w:val="24"/>
        </w:rPr>
        <w:t>Taughmonagh</w:t>
      </w:r>
      <w:proofErr w:type="spellEnd"/>
      <w:r w:rsidRPr="007B6C8A">
        <w:rPr>
          <w:rFonts w:ascii="Comic Sans MS" w:hAnsi="Comic Sans MS"/>
          <w:sz w:val="24"/>
          <w:szCs w:val="24"/>
        </w:rPr>
        <w:t xml:space="preserve"> Primary we have attempted, in so far as possible, to ensure a safe working environment for pupils and teachers using ICT resources, both in classrooms and the ICT suite, which has been designed in accordance with health and safety guidelines and where pupils are supervised at all times. Guidance is issued to pupils in relation to the safe use of computers, interactive whiteboard and projectors. Such guidance includes advice concerning correct posture, positioning of screens, ensuring pupils do not stare directly into the beam of a projector etc. We are mindful of certain medical conditions which may be affected by use of such equipment e.g. photosensitive epilepsy. </w:t>
      </w:r>
    </w:p>
    <w:p w:rsidR="007B6C8A" w:rsidRPr="007B6C8A" w:rsidRDefault="007B6C8A" w:rsidP="007B6C8A">
      <w:pPr>
        <w:adjustRightInd w:val="0"/>
        <w:rPr>
          <w:rFonts w:ascii="Comic Sans MS" w:hAnsi="Comic Sans MS"/>
          <w:b/>
          <w:sz w:val="24"/>
          <w:szCs w:val="24"/>
          <w:u w:val="single"/>
        </w:rPr>
      </w:pPr>
      <w:r w:rsidRPr="007B6C8A">
        <w:rPr>
          <w:rFonts w:ascii="Comic Sans MS" w:hAnsi="Comic Sans MS"/>
          <w:b/>
          <w:sz w:val="24"/>
          <w:szCs w:val="24"/>
          <w:u w:val="single"/>
        </w:rPr>
        <w:lastRenderedPageBreak/>
        <w:t xml:space="preserve">4.1 Risk Assessments </w:t>
      </w:r>
    </w:p>
    <w:p w:rsidR="007B6C8A" w:rsidRPr="007B6C8A" w:rsidRDefault="007B6C8A" w:rsidP="007B6C8A">
      <w:pPr>
        <w:adjustRightInd w:val="0"/>
        <w:rPr>
          <w:rFonts w:ascii="Comic Sans MS" w:hAnsi="Comic Sans MS"/>
          <w:sz w:val="24"/>
          <w:szCs w:val="24"/>
        </w:rPr>
      </w:pPr>
    </w:p>
    <w:p w:rsidR="007B6C8A" w:rsidRPr="007B6C8A" w:rsidRDefault="007B6C8A" w:rsidP="007B6C8A">
      <w:pPr>
        <w:adjustRightInd w:val="0"/>
        <w:rPr>
          <w:rFonts w:ascii="Comic Sans MS" w:hAnsi="Comic Sans MS"/>
          <w:sz w:val="24"/>
          <w:szCs w:val="24"/>
        </w:rPr>
      </w:pPr>
      <w:r w:rsidRPr="007B6C8A">
        <w:rPr>
          <w:rFonts w:ascii="Comic Sans MS" w:hAnsi="Comic Sans MS"/>
          <w:sz w:val="24"/>
          <w:szCs w:val="24"/>
        </w:rPr>
        <w:t xml:space="preserve">Life in the 21st century presents dangers including violence, racism and exploitation from which pupils need to be reasonably protected. </w:t>
      </w:r>
    </w:p>
    <w:p w:rsidR="007B6C8A" w:rsidRPr="007B6C8A" w:rsidRDefault="007B6C8A" w:rsidP="007B6C8A">
      <w:pPr>
        <w:adjustRightInd w:val="0"/>
        <w:rPr>
          <w:rFonts w:ascii="Comic Sans MS" w:hAnsi="Comic Sans MS"/>
          <w:sz w:val="24"/>
          <w:szCs w:val="24"/>
        </w:rPr>
      </w:pPr>
    </w:p>
    <w:p w:rsidR="007B6C8A" w:rsidRPr="007B6C8A" w:rsidRDefault="007B6C8A" w:rsidP="007B6C8A">
      <w:pPr>
        <w:adjustRightInd w:val="0"/>
        <w:rPr>
          <w:rFonts w:ascii="Comic Sans MS" w:hAnsi="Comic Sans MS"/>
          <w:sz w:val="24"/>
          <w:szCs w:val="24"/>
        </w:rPr>
      </w:pPr>
      <w:r w:rsidRPr="007B6C8A">
        <w:rPr>
          <w:rFonts w:ascii="Comic Sans MS" w:hAnsi="Comic Sans MS"/>
          <w:sz w:val="24"/>
          <w:szCs w:val="24"/>
        </w:rPr>
        <w:t xml:space="preserve">The school will take all reasonable precautions to ensure that users access only appropriate material. However, due to the international scale and linked nature of Internet content, it is not possible to guarantee that unsuitable material will never appear on a school computer.  </w:t>
      </w:r>
    </w:p>
    <w:p w:rsidR="007B6C8A" w:rsidRPr="007B6C8A" w:rsidRDefault="007B6C8A" w:rsidP="007B6C8A">
      <w:pPr>
        <w:adjustRightInd w:val="0"/>
        <w:rPr>
          <w:rFonts w:ascii="Comic Sans MS" w:hAnsi="Comic Sans MS"/>
          <w:sz w:val="24"/>
          <w:szCs w:val="24"/>
        </w:rPr>
      </w:pPr>
    </w:p>
    <w:p w:rsidR="007B6C8A" w:rsidRPr="007B6C8A" w:rsidRDefault="007B6C8A" w:rsidP="007B6C8A">
      <w:pPr>
        <w:adjustRightInd w:val="0"/>
        <w:rPr>
          <w:rFonts w:ascii="Comic Sans MS" w:hAnsi="Comic Sans MS"/>
          <w:sz w:val="24"/>
          <w:szCs w:val="24"/>
        </w:rPr>
      </w:pPr>
      <w:r w:rsidRPr="007B6C8A">
        <w:rPr>
          <w:rFonts w:ascii="Comic Sans MS" w:hAnsi="Comic Sans MS"/>
          <w:sz w:val="24"/>
          <w:szCs w:val="24"/>
        </w:rPr>
        <w:t xml:space="preserve">The school, to the best of its knowledge, has considered all new technologies wisely to ensure that it is fully aware of and can mitigate against the potential risks involved with their use. In so doing, pupils are informed of what to do if they come across inappropriate material or situations online.   </w:t>
      </w:r>
    </w:p>
    <w:p w:rsidR="007B6C8A" w:rsidRPr="007B6C8A" w:rsidRDefault="007B6C8A" w:rsidP="007B6C8A">
      <w:pPr>
        <w:pStyle w:val="ParagraphItalic"/>
        <w:keepNext/>
        <w:keepLines/>
        <w:spacing w:after="0" w:line="240" w:lineRule="auto"/>
        <w:rPr>
          <w:rFonts w:ascii="Comic Sans MS" w:hAnsi="Comic Sans MS"/>
          <w:sz w:val="24"/>
          <w:szCs w:val="24"/>
        </w:rPr>
      </w:pPr>
      <w:r w:rsidRPr="007B6C8A">
        <w:rPr>
          <w:rFonts w:ascii="Comic Sans MS" w:hAnsi="Comic Sans MS"/>
          <w:sz w:val="24"/>
          <w:szCs w:val="24"/>
        </w:rPr>
        <w:t xml:space="preserve">The school cannot accept liability for the material accessed, or any consequences of Internet access.   </w:t>
      </w:r>
    </w:p>
    <w:p w:rsidR="007B6C8A" w:rsidRPr="007B6C8A" w:rsidRDefault="007B6C8A" w:rsidP="007B6C8A">
      <w:pPr>
        <w:pStyle w:val="ParagraphItalic"/>
        <w:keepNext/>
        <w:keepLines/>
        <w:spacing w:after="0" w:line="240" w:lineRule="auto"/>
        <w:rPr>
          <w:rFonts w:ascii="Comic Sans MS" w:hAnsi="Comic Sans MS"/>
          <w:sz w:val="24"/>
          <w:szCs w:val="24"/>
        </w:rPr>
      </w:pPr>
    </w:p>
    <w:p w:rsidR="007B6C8A" w:rsidRPr="007B6C8A" w:rsidRDefault="007B6C8A" w:rsidP="007B6C8A">
      <w:pPr>
        <w:pStyle w:val="ParagraphItalic"/>
        <w:keepNext/>
        <w:keepLines/>
        <w:spacing w:after="0" w:line="240" w:lineRule="auto"/>
        <w:rPr>
          <w:rFonts w:ascii="Comic Sans MS" w:hAnsi="Comic Sans MS"/>
          <w:sz w:val="24"/>
          <w:szCs w:val="24"/>
        </w:rPr>
      </w:pPr>
      <w:r w:rsidRPr="007B6C8A">
        <w:rPr>
          <w:rFonts w:ascii="Comic Sans MS" w:hAnsi="Comic Sans MS"/>
          <w:sz w:val="24"/>
          <w:szCs w:val="24"/>
        </w:rPr>
        <w:t xml:space="preserve">Emerging technologies will be examined for educational benefit and a risk assessment will be carried out before use in school is allowed. </w:t>
      </w:r>
    </w:p>
    <w:p w:rsidR="007B6C8A" w:rsidRPr="007B6C8A" w:rsidRDefault="007B6C8A" w:rsidP="007B6C8A">
      <w:pPr>
        <w:pStyle w:val="ParagraphItalic"/>
        <w:keepNext/>
        <w:keepLines/>
        <w:spacing w:after="0" w:line="240" w:lineRule="auto"/>
        <w:rPr>
          <w:rFonts w:ascii="Comic Sans MS" w:hAnsi="Comic Sans MS"/>
          <w:sz w:val="24"/>
          <w:szCs w:val="24"/>
        </w:rPr>
      </w:pPr>
    </w:p>
    <w:p w:rsidR="007B6C8A" w:rsidRPr="007B6C8A" w:rsidRDefault="007B6C8A" w:rsidP="007B6C8A">
      <w:pPr>
        <w:pStyle w:val="ParagraphItalic"/>
        <w:keepLines/>
        <w:spacing w:after="0" w:line="240" w:lineRule="auto"/>
        <w:rPr>
          <w:rFonts w:ascii="Comic Sans MS" w:hAnsi="Comic Sans MS"/>
          <w:sz w:val="24"/>
          <w:szCs w:val="24"/>
        </w:rPr>
      </w:pPr>
      <w:r w:rsidRPr="007B6C8A">
        <w:rPr>
          <w:rFonts w:ascii="Comic Sans MS" w:hAnsi="Comic Sans MS"/>
          <w:sz w:val="24"/>
          <w:szCs w:val="24"/>
        </w:rPr>
        <w:t xml:space="preserve">The school will audit ICT provision to establish if the e-safety policy is adequate and that its implementation is effective. </w:t>
      </w:r>
    </w:p>
    <w:p w:rsidR="007B6C8A" w:rsidRPr="007B6C8A" w:rsidRDefault="007B6C8A" w:rsidP="007B6C8A">
      <w:pPr>
        <w:adjustRightInd w:val="0"/>
        <w:rPr>
          <w:rFonts w:ascii="Comic Sans MS" w:hAnsi="Comic Sans MS"/>
          <w:sz w:val="24"/>
          <w:szCs w:val="24"/>
        </w:rPr>
      </w:pPr>
    </w:p>
    <w:p w:rsidR="007B6C8A" w:rsidRPr="007B6C8A" w:rsidRDefault="007B6C8A" w:rsidP="007B6C8A">
      <w:pPr>
        <w:adjustRightInd w:val="0"/>
        <w:rPr>
          <w:rFonts w:ascii="Comic Sans MS" w:hAnsi="Comic Sans MS"/>
          <w:sz w:val="24"/>
          <w:szCs w:val="24"/>
        </w:rPr>
      </w:pPr>
    </w:p>
    <w:p w:rsidR="007B6C8A" w:rsidRPr="007B6C8A" w:rsidRDefault="007B6C8A" w:rsidP="007B6C8A">
      <w:pPr>
        <w:pStyle w:val="Heading"/>
        <w:keepNext/>
        <w:keepLines/>
        <w:spacing w:before="0" w:after="0" w:line="240" w:lineRule="auto"/>
        <w:rPr>
          <w:rFonts w:ascii="Comic Sans MS" w:hAnsi="Comic Sans MS"/>
          <w:b/>
          <w:sz w:val="24"/>
          <w:szCs w:val="24"/>
          <w:u w:val="single"/>
        </w:rPr>
      </w:pPr>
      <w:r w:rsidRPr="007B6C8A">
        <w:rPr>
          <w:rFonts w:ascii="Comic Sans MS" w:hAnsi="Comic Sans MS"/>
          <w:b/>
          <w:sz w:val="24"/>
          <w:szCs w:val="24"/>
          <w:u w:val="single"/>
        </w:rPr>
        <w:t xml:space="preserve">4.2 E-mail (if used) </w:t>
      </w:r>
    </w:p>
    <w:p w:rsidR="007B6C8A" w:rsidRPr="007B6C8A" w:rsidRDefault="007B6C8A" w:rsidP="007B6C8A">
      <w:pPr>
        <w:pStyle w:val="Heading"/>
        <w:keepNext/>
        <w:keepLines/>
        <w:spacing w:before="0" w:after="0" w:line="240" w:lineRule="auto"/>
        <w:rPr>
          <w:rFonts w:ascii="Comic Sans MS" w:hAnsi="Comic Sans MS"/>
          <w:b/>
          <w:sz w:val="24"/>
          <w:szCs w:val="24"/>
        </w:rPr>
      </w:pPr>
    </w:p>
    <w:p w:rsidR="007B6C8A" w:rsidRPr="007B6C8A" w:rsidRDefault="007B6C8A" w:rsidP="007B6C8A">
      <w:pPr>
        <w:pStyle w:val="ParagraphItalic"/>
        <w:keepNext/>
        <w:keepLines/>
        <w:spacing w:after="0" w:line="240" w:lineRule="auto"/>
        <w:rPr>
          <w:rFonts w:ascii="Comic Sans MS" w:hAnsi="Comic Sans MS"/>
          <w:sz w:val="24"/>
          <w:szCs w:val="24"/>
        </w:rPr>
      </w:pPr>
      <w:r w:rsidRPr="007B6C8A">
        <w:rPr>
          <w:rFonts w:ascii="Comic Sans MS" w:hAnsi="Comic Sans MS"/>
          <w:sz w:val="24"/>
          <w:szCs w:val="24"/>
        </w:rPr>
        <w:t>Pupils may only use approved e-mail accounts on the school system and email usage should be supervised and monitored by a staff member.</w:t>
      </w:r>
    </w:p>
    <w:p w:rsidR="007B6C8A" w:rsidRPr="007B6C8A" w:rsidRDefault="007B6C8A" w:rsidP="007B6C8A">
      <w:pPr>
        <w:pStyle w:val="ParagraphItalic"/>
        <w:keepNext/>
        <w:keepLines/>
        <w:spacing w:after="0" w:line="240" w:lineRule="auto"/>
        <w:rPr>
          <w:rFonts w:ascii="Comic Sans MS" w:hAnsi="Comic Sans MS"/>
          <w:sz w:val="24"/>
          <w:szCs w:val="24"/>
        </w:rPr>
      </w:pPr>
      <w:r w:rsidRPr="007B6C8A">
        <w:rPr>
          <w:rFonts w:ascii="Comic Sans MS" w:hAnsi="Comic Sans MS"/>
          <w:sz w:val="24"/>
          <w:szCs w:val="24"/>
        </w:rPr>
        <w:t>Pupils must immediately tell a teacher if they receive offensive e-mail.</w:t>
      </w:r>
    </w:p>
    <w:p w:rsidR="007B6C8A" w:rsidRPr="007B6C8A" w:rsidRDefault="007B6C8A" w:rsidP="007B6C8A">
      <w:pPr>
        <w:pStyle w:val="ParagraphItalic"/>
        <w:keepNext/>
        <w:keepLines/>
        <w:spacing w:after="0" w:line="240" w:lineRule="auto"/>
        <w:rPr>
          <w:rFonts w:ascii="Comic Sans MS" w:hAnsi="Comic Sans MS"/>
          <w:sz w:val="24"/>
          <w:szCs w:val="24"/>
        </w:rPr>
      </w:pPr>
      <w:r w:rsidRPr="007B6C8A">
        <w:rPr>
          <w:rFonts w:ascii="Comic Sans MS" w:hAnsi="Comic Sans MS"/>
          <w:sz w:val="24"/>
          <w:szCs w:val="24"/>
        </w:rPr>
        <w:t>Pupils must not reveal personal details of themselves or others in e-mail communication, or arrange to meet anyone without specific permission.</w:t>
      </w:r>
    </w:p>
    <w:p w:rsidR="007B6C8A" w:rsidRPr="007B6C8A" w:rsidRDefault="007B6C8A" w:rsidP="007B6C8A">
      <w:pPr>
        <w:pStyle w:val="ParagraphItalic"/>
        <w:keepNext/>
        <w:keepLines/>
        <w:spacing w:after="0" w:line="240" w:lineRule="auto"/>
        <w:rPr>
          <w:rFonts w:ascii="Comic Sans MS" w:hAnsi="Comic Sans MS"/>
          <w:sz w:val="24"/>
          <w:szCs w:val="24"/>
        </w:rPr>
      </w:pPr>
      <w:r w:rsidRPr="007B6C8A">
        <w:rPr>
          <w:rFonts w:ascii="Comic Sans MS" w:hAnsi="Comic Sans MS"/>
          <w:sz w:val="24"/>
          <w:szCs w:val="24"/>
        </w:rPr>
        <w:t xml:space="preserve">E-mail sent to an external organisation should be written carefully and authorised before sending, in the same way as a letter written on school headed paper. </w:t>
      </w:r>
    </w:p>
    <w:p w:rsidR="007B6C8A" w:rsidRPr="007B6C8A" w:rsidRDefault="007B6C8A" w:rsidP="007B6C8A">
      <w:pPr>
        <w:pStyle w:val="ParagraphItalic"/>
        <w:keepLines/>
        <w:spacing w:after="0" w:line="240" w:lineRule="auto"/>
        <w:rPr>
          <w:rFonts w:ascii="Comic Sans MS" w:hAnsi="Comic Sans MS"/>
          <w:sz w:val="24"/>
          <w:szCs w:val="24"/>
        </w:rPr>
      </w:pPr>
      <w:r w:rsidRPr="007B6C8A">
        <w:rPr>
          <w:rFonts w:ascii="Comic Sans MS" w:hAnsi="Comic Sans MS"/>
          <w:sz w:val="24"/>
          <w:szCs w:val="24"/>
        </w:rPr>
        <w:t>The forwarding of chain letters is not permitted.</w:t>
      </w:r>
    </w:p>
    <w:p w:rsidR="007B6C8A" w:rsidRPr="007B6C8A" w:rsidRDefault="007B6C8A" w:rsidP="007B6C8A">
      <w:pPr>
        <w:adjustRightInd w:val="0"/>
        <w:rPr>
          <w:rFonts w:ascii="Comic Sans MS" w:hAnsi="Comic Sans MS"/>
          <w:sz w:val="24"/>
          <w:szCs w:val="24"/>
        </w:rPr>
      </w:pPr>
    </w:p>
    <w:p w:rsidR="007B6C8A" w:rsidRPr="007B6C8A" w:rsidRDefault="007B6C8A" w:rsidP="007B6C8A">
      <w:pPr>
        <w:adjustRightInd w:val="0"/>
        <w:rPr>
          <w:rFonts w:ascii="Comic Sans MS" w:hAnsi="Comic Sans MS"/>
          <w:b/>
          <w:sz w:val="24"/>
          <w:szCs w:val="24"/>
          <w:u w:val="single"/>
        </w:rPr>
      </w:pPr>
      <w:r w:rsidRPr="007B6C8A">
        <w:rPr>
          <w:rFonts w:ascii="Comic Sans MS" w:hAnsi="Comic Sans MS"/>
          <w:b/>
          <w:sz w:val="24"/>
          <w:szCs w:val="24"/>
          <w:u w:val="single"/>
        </w:rPr>
        <w:t xml:space="preserve">4.3 Use of Mobile Phones </w:t>
      </w:r>
    </w:p>
    <w:p w:rsidR="007B6C8A" w:rsidRPr="007B6C8A" w:rsidRDefault="007B6C8A" w:rsidP="007B6C8A">
      <w:pPr>
        <w:adjustRightInd w:val="0"/>
        <w:rPr>
          <w:rFonts w:ascii="Comic Sans MS" w:hAnsi="Comic Sans MS"/>
          <w:sz w:val="24"/>
          <w:szCs w:val="24"/>
        </w:rPr>
      </w:pPr>
    </w:p>
    <w:p w:rsidR="007B6C8A" w:rsidRPr="007B6C8A" w:rsidRDefault="007B6C8A" w:rsidP="007B6C8A">
      <w:pPr>
        <w:rPr>
          <w:rFonts w:ascii="Comic Sans MS" w:hAnsi="Comic Sans MS" w:cs="Arial"/>
          <w:sz w:val="24"/>
          <w:szCs w:val="24"/>
        </w:rPr>
      </w:pPr>
      <w:r w:rsidRPr="007B6C8A">
        <w:rPr>
          <w:rFonts w:ascii="Comic Sans MS" w:hAnsi="Comic Sans MS" w:cs="Arial"/>
          <w:sz w:val="24"/>
          <w:szCs w:val="24"/>
        </w:rPr>
        <w:t xml:space="preserve">We understand that some parents like their child to carry a mobile phone in-case of an emergency.  </w:t>
      </w:r>
      <w:r w:rsidRPr="007B6C8A">
        <w:rPr>
          <w:rFonts w:ascii="Comic Sans MS" w:hAnsi="Comic Sans MS"/>
          <w:sz w:val="24"/>
          <w:szCs w:val="24"/>
        </w:rPr>
        <w:t>Most mobile phones have internet connectivity</w:t>
      </w:r>
      <w:r w:rsidRPr="007B6C8A">
        <w:rPr>
          <w:rFonts w:ascii="Comic Sans MS" w:hAnsi="Comic Sans MS" w:cs="Arial"/>
          <w:sz w:val="24"/>
          <w:szCs w:val="24"/>
        </w:rPr>
        <w:t xml:space="preserve">. Pupils are permitted to have a phone in their school bag, but it must be handed to the teacher/office and be switched off during school hours. </w:t>
      </w:r>
      <w:r w:rsidRPr="007B6C8A">
        <w:rPr>
          <w:rFonts w:ascii="Comic Sans MS" w:hAnsi="Comic Sans MS"/>
          <w:sz w:val="24"/>
          <w:szCs w:val="24"/>
        </w:rPr>
        <w:t>Please refer to the schools Mobile Phone Policy on the use of such.</w:t>
      </w:r>
    </w:p>
    <w:p w:rsidR="007B6C8A" w:rsidRPr="007B6C8A" w:rsidRDefault="007B6C8A" w:rsidP="007B6C8A">
      <w:pPr>
        <w:rPr>
          <w:rFonts w:ascii="Comic Sans MS" w:hAnsi="Comic Sans MS" w:cs="Arial"/>
          <w:sz w:val="24"/>
          <w:szCs w:val="24"/>
        </w:rPr>
      </w:pPr>
    </w:p>
    <w:p w:rsidR="007B6C8A" w:rsidRPr="007B6C8A" w:rsidRDefault="007B6C8A" w:rsidP="007B6C8A">
      <w:pPr>
        <w:rPr>
          <w:rFonts w:ascii="Comic Sans MS" w:hAnsi="Comic Sans MS" w:cs="Arial"/>
          <w:sz w:val="24"/>
          <w:szCs w:val="24"/>
        </w:rPr>
      </w:pPr>
      <w:r w:rsidRPr="007B6C8A">
        <w:rPr>
          <w:rFonts w:ascii="Comic Sans MS" w:hAnsi="Comic Sans MS" w:cs="Arial"/>
          <w:sz w:val="24"/>
          <w:szCs w:val="24"/>
        </w:rPr>
        <w:lastRenderedPageBreak/>
        <w:t>Staff</w:t>
      </w:r>
      <w:r w:rsidRPr="007B6C8A">
        <w:rPr>
          <w:rFonts w:ascii="Comic Sans MS" w:hAnsi="Comic Sans MS"/>
          <w:sz w:val="24"/>
          <w:szCs w:val="24"/>
        </w:rPr>
        <w:t xml:space="preserve"> will not use mobile phones during lessons or formal school time</w:t>
      </w:r>
      <w:r w:rsidRPr="007B6C8A">
        <w:rPr>
          <w:rFonts w:ascii="Comic Sans MS" w:hAnsi="Comic Sans MS" w:cs="Arial"/>
          <w:sz w:val="24"/>
          <w:szCs w:val="24"/>
        </w:rPr>
        <w:t>. Staff should never give their telephone number to pupils for any reason and should not have a child’s telephone number for any reason.</w:t>
      </w:r>
    </w:p>
    <w:p w:rsidR="007B6C8A" w:rsidRPr="007B6C8A" w:rsidRDefault="007B6C8A" w:rsidP="007B6C8A">
      <w:pPr>
        <w:rPr>
          <w:rFonts w:ascii="Comic Sans MS" w:hAnsi="Comic Sans MS" w:cs="Arial"/>
          <w:sz w:val="24"/>
          <w:szCs w:val="24"/>
        </w:rPr>
      </w:pPr>
    </w:p>
    <w:p w:rsidR="007B6C8A" w:rsidRPr="007B6C8A" w:rsidRDefault="007B6C8A" w:rsidP="007B6C8A">
      <w:pPr>
        <w:pStyle w:val="ParagraphItalic"/>
        <w:keepNext/>
        <w:keepLines/>
        <w:spacing w:after="0" w:line="240" w:lineRule="auto"/>
        <w:rPr>
          <w:rFonts w:ascii="Comic Sans MS" w:hAnsi="Comic Sans MS" w:cs="Arial"/>
          <w:sz w:val="24"/>
          <w:szCs w:val="24"/>
        </w:rPr>
      </w:pPr>
      <w:r w:rsidRPr="007B6C8A">
        <w:rPr>
          <w:rFonts w:ascii="Comic Sans MS" w:hAnsi="Comic Sans MS"/>
          <w:sz w:val="24"/>
          <w:szCs w:val="24"/>
        </w:rPr>
        <w:t xml:space="preserve">Staff must not take pictures or videos of pupils on their phones. The sending of abusive or inappropriate text messages is also forbidden. </w:t>
      </w:r>
    </w:p>
    <w:p w:rsidR="007B6C8A" w:rsidRPr="007B6C8A" w:rsidRDefault="007B6C8A" w:rsidP="007B6C8A">
      <w:pPr>
        <w:rPr>
          <w:rFonts w:ascii="Comic Sans MS" w:hAnsi="Comic Sans MS" w:cs="Arial"/>
          <w:sz w:val="24"/>
          <w:szCs w:val="24"/>
        </w:rPr>
      </w:pPr>
    </w:p>
    <w:p w:rsidR="007B6C8A" w:rsidRPr="007B6C8A" w:rsidRDefault="007B6C8A" w:rsidP="007B6C8A">
      <w:pPr>
        <w:rPr>
          <w:rFonts w:ascii="Comic Sans MS" w:hAnsi="Comic Sans MS" w:cs="Arial"/>
          <w:sz w:val="24"/>
          <w:szCs w:val="24"/>
        </w:rPr>
      </w:pPr>
      <w:r w:rsidRPr="007B6C8A">
        <w:rPr>
          <w:rFonts w:ascii="Comic Sans MS" w:hAnsi="Comic Sans MS" w:cs="Arial"/>
          <w:sz w:val="24"/>
          <w:szCs w:val="24"/>
        </w:rPr>
        <w:t xml:space="preserve">The school has digital cameras and </w:t>
      </w:r>
      <w:proofErr w:type="spellStart"/>
      <w:r w:rsidRPr="007B6C8A">
        <w:rPr>
          <w:rFonts w:ascii="Comic Sans MS" w:hAnsi="Comic Sans MS" w:cs="Arial"/>
          <w:sz w:val="24"/>
          <w:szCs w:val="24"/>
        </w:rPr>
        <w:t>ipads</w:t>
      </w:r>
      <w:proofErr w:type="spellEnd"/>
      <w:r w:rsidRPr="007B6C8A">
        <w:rPr>
          <w:rFonts w:ascii="Comic Sans MS" w:hAnsi="Comic Sans MS" w:cs="Arial"/>
          <w:sz w:val="24"/>
          <w:szCs w:val="24"/>
        </w:rPr>
        <w:t>, which are used for educational purposes, and photographs are deleted from these cameras after use.</w:t>
      </w:r>
    </w:p>
    <w:p w:rsidR="007B6C8A" w:rsidRPr="007B6C8A" w:rsidRDefault="007B6C8A" w:rsidP="007B6C8A">
      <w:pPr>
        <w:pStyle w:val="ParagraphItalic"/>
        <w:keepNext/>
        <w:keepLines/>
        <w:spacing w:after="0" w:line="240" w:lineRule="auto"/>
        <w:rPr>
          <w:rFonts w:ascii="Comic Sans MS" w:hAnsi="Comic Sans MS"/>
          <w:sz w:val="24"/>
          <w:szCs w:val="24"/>
        </w:rPr>
      </w:pPr>
    </w:p>
    <w:p w:rsidR="007B6C8A" w:rsidRPr="007B6C8A" w:rsidRDefault="007B6C8A" w:rsidP="007B6C8A">
      <w:pPr>
        <w:adjustRightInd w:val="0"/>
        <w:rPr>
          <w:rFonts w:ascii="Comic Sans MS" w:hAnsi="Comic Sans MS"/>
          <w:sz w:val="24"/>
          <w:szCs w:val="24"/>
        </w:rPr>
      </w:pPr>
    </w:p>
    <w:p w:rsidR="007B6C8A" w:rsidRPr="007B6C8A" w:rsidRDefault="007B6C8A" w:rsidP="007B6C8A">
      <w:pPr>
        <w:adjustRightInd w:val="0"/>
        <w:rPr>
          <w:rFonts w:ascii="Comic Sans MS" w:hAnsi="Comic Sans MS"/>
          <w:b/>
          <w:sz w:val="24"/>
          <w:szCs w:val="24"/>
          <w:u w:val="single"/>
        </w:rPr>
      </w:pPr>
      <w:r w:rsidRPr="007B6C8A">
        <w:rPr>
          <w:rFonts w:ascii="Comic Sans MS" w:hAnsi="Comic Sans MS"/>
          <w:b/>
          <w:sz w:val="24"/>
          <w:szCs w:val="24"/>
          <w:u w:val="single"/>
        </w:rPr>
        <w:t xml:space="preserve">4.4 Digital and Video Images </w:t>
      </w:r>
    </w:p>
    <w:p w:rsidR="007B6C8A" w:rsidRPr="007B6C8A" w:rsidRDefault="007B6C8A" w:rsidP="007B6C8A">
      <w:pPr>
        <w:adjustRightInd w:val="0"/>
        <w:rPr>
          <w:rFonts w:ascii="Comic Sans MS" w:hAnsi="Comic Sans MS"/>
          <w:sz w:val="24"/>
          <w:szCs w:val="24"/>
        </w:rPr>
      </w:pPr>
    </w:p>
    <w:p w:rsidR="007B6C8A" w:rsidRPr="007B6C8A" w:rsidRDefault="007B6C8A" w:rsidP="007B6C8A">
      <w:pPr>
        <w:adjustRightInd w:val="0"/>
        <w:rPr>
          <w:rFonts w:ascii="Comic Sans MS" w:hAnsi="Comic Sans MS"/>
          <w:b/>
          <w:sz w:val="24"/>
          <w:szCs w:val="24"/>
        </w:rPr>
      </w:pPr>
      <w:r w:rsidRPr="007B6C8A">
        <w:rPr>
          <w:rFonts w:ascii="Comic Sans MS" w:hAnsi="Comic Sans MS"/>
          <w:sz w:val="24"/>
          <w:szCs w:val="24"/>
          <w:lang w:val="en"/>
        </w:rPr>
        <w:t xml:space="preserve">Digital and video images of pupils are, where possible, taken with school equipment.  Images are stored on a </w:t>
      </w:r>
      <w:proofErr w:type="spellStart"/>
      <w:r w:rsidRPr="007B6C8A">
        <w:rPr>
          <w:rFonts w:ascii="Comic Sans MS" w:hAnsi="Comic Sans MS"/>
          <w:sz w:val="24"/>
          <w:szCs w:val="24"/>
          <w:lang w:val="en"/>
        </w:rPr>
        <w:t>centralised</w:t>
      </w:r>
      <w:proofErr w:type="spellEnd"/>
      <w:r w:rsidRPr="007B6C8A">
        <w:rPr>
          <w:rFonts w:ascii="Comic Sans MS" w:hAnsi="Comic Sans MS"/>
          <w:sz w:val="24"/>
          <w:szCs w:val="24"/>
          <w:lang w:val="en"/>
        </w:rPr>
        <w:t xml:space="preserve"> area on the school network or a password protected internet storage facility, accessible only to teaching and support staff </w:t>
      </w:r>
      <w:r w:rsidRPr="007B6C8A">
        <w:rPr>
          <w:rFonts w:ascii="Comic Sans MS" w:hAnsi="Comic Sans MS"/>
          <w:sz w:val="24"/>
          <w:szCs w:val="24"/>
        </w:rPr>
        <w:t>and are disposed of in accordance with the Data Protection Act.</w:t>
      </w:r>
      <w:r w:rsidRPr="007B6C8A">
        <w:rPr>
          <w:rFonts w:ascii="Comic Sans MS" w:hAnsi="Comic Sans MS"/>
          <w:sz w:val="24"/>
          <w:szCs w:val="24"/>
          <w:lang w:val="en"/>
        </w:rPr>
        <w:t xml:space="preserve"> </w:t>
      </w:r>
      <w:r w:rsidRPr="007B6C8A">
        <w:rPr>
          <w:rFonts w:ascii="Comic Sans MS" w:hAnsi="Comic Sans MS"/>
          <w:sz w:val="24"/>
          <w:szCs w:val="24"/>
        </w:rPr>
        <w:t>Parental permission is gained when publishing personal images on the website or other publications. All members of the school understand their rights and responsibilities in the taking, use, sharing, publication and distribution of images (and in particular the risks attached).</w:t>
      </w:r>
      <w:r w:rsidRPr="007B6C8A">
        <w:rPr>
          <w:rFonts w:ascii="Comic Sans MS" w:hAnsi="Comic Sans MS"/>
          <w:b/>
          <w:sz w:val="24"/>
          <w:szCs w:val="24"/>
        </w:rPr>
        <w:t xml:space="preserve"> </w:t>
      </w:r>
    </w:p>
    <w:p w:rsidR="007B6C8A" w:rsidRPr="007B6C8A" w:rsidRDefault="007B6C8A" w:rsidP="007B6C8A">
      <w:pPr>
        <w:adjustRightInd w:val="0"/>
        <w:rPr>
          <w:rFonts w:ascii="Comic Sans MS" w:hAnsi="Comic Sans MS"/>
          <w:b/>
          <w:sz w:val="24"/>
          <w:szCs w:val="24"/>
        </w:rPr>
      </w:pPr>
    </w:p>
    <w:p w:rsidR="007B6C8A" w:rsidRPr="007B6C8A" w:rsidRDefault="007B6C8A" w:rsidP="007B6C8A">
      <w:pPr>
        <w:adjustRightInd w:val="0"/>
        <w:rPr>
          <w:rFonts w:ascii="Comic Sans MS" w:hAnsi="Comic Sans MS"/>
          <w:b/>
          <w:sz w:val="24"/>
          <w:szCs w:val="24"/>
          <w:u w:val="single"/>
        </w:rPr>
      </w:pPr>
      <w:r w:rsidRPr="007B6C8A">
        <w:rPr>
          <w:rFonts w:ascii="Comic Sans MS" w:hAnsi="Comic Sans MS"/>
          <w:b/>
          <w:sz w:val="24"/>
          <w:szCs w:val="24"/>
          <w:u w:val="single"/>
        </w:rPr>
        <w:t xml:space="preserve">4.5 Wireless Networks </w:t>
      </w:r>
    </w:p>
    <w:p w:rsidR="007B6C8A" w:rsidRPr="007B6C8A" w:rsidRDefault="007B6C8A" w:rsidP="007B6C8A">
      <w:pPr>
        <w:adjustRightInd w:val="0"/>
        <w:rPr>
          <w:rFonts w:ascii="Comic Sans MS" w:hAnsi="Comic Sans MS"/>
          <w:sz w:val="24"/>
          <w:szCs w:val="24"/>
        </w:rPr>
      </w:pPr>
    </w:p>
    <w:p w:rsidR="007B6C8A" w:rsidRPr="007B6C8A" w:rsidRDefault="007B6C8A" w:rsidP="007B6C8A">
      <w:pPr>
        <w:adjustRightInd w:val="0"/>
        <w:rPr>
          <w:rFonts w:ascii="Comic Sans MS" w:hAnsi="Comic Sans MS"/>
          <w:sz w:val="24"/>
          <w:szCs w:val="24"/>
        </w:rPr>
      </w:pPr>
      <w:r w:rsidRPr="007B6C8A">
        <w:rPr>
          <w:rFonts w:ascii="Comic Sans MS" w:hAnsi="Comic Sans MS"/>
          <w:sz w:val="24"/>
          <w:szCs w:val="24"/>
        </w:rPr>
        <w:t xml:space="preserve">The Health Protection Agency has advised that there is no consistent evidence of health effects from radio frequency exposures below guideline levels and therefore no reason why schools and others should not use </w:t>
      </w:r>
      <w:proofErr w:type="spellStart"/>
      <w:r w:rsidRPr="007B6C8A">
        <w:rPr>
          <w:rFonts w:ascii="Comic Sans MS" w:hAnsi="Comic Sans MS"/>
          <w:sz w:val="24"/>
          <w:szCs w:val="24"/>
        </w:rPr>
        <w:t>WiFi</w:t>
      </w:r>
      <w:proofErr w:type="spellEnd"/>
      <w:r w:rsidRPr="007B6C8A">
        <w:rPr>
          <w:rFonts w:ascii="Comic Sans MS" w:hAnsi="Comic Sans MS"/>
          <w:sz w:val="24"/>
          <w:szCs w:val="24"/>
        </w:rPr>
        <w:t xml:space="preserve"> (Wireless Fidelity) equipment. Further information on </w:t>
      </w:r>
      <w:proofErr w:type="spellStart"/>
      <w:r w:rsidRPr="007B6C8A">
        <w:rPr>
          <w:rFonts w:ascii="Comic Sans MS" w:hAnsi="Comic Sans MS"/>
          <w:sz w:val="24"/>
          <w:szCs w:val="24"/>
        </w:rPr>
        <w:t>WiFi</w:t>
      </w:r>
      <w:proofErr w:type="spellEnd"/>
      <w:r w:rsidRPr="007B6C8A">
        <w:rPr>
          <w:rFonts w:ascii="Comic Sans MS" w:hAnsi="Comic Sans MS"/>
          <w:sz w:val="24"/>
          <w:szCs w:val="24"/>
        </w:rPr>
        <w:t xml:space="preserve"> equipment is available on The Health Protection Agency website. </w:t>
      </w:r>
    </w:p>
    <w:p w:rsidR="007B6C8A" w:rsidRDefault="007B6C8A" w:rsidP="007B6C8A">
      <w:pPr>
        <w:adjustRightInd w:val="0"/>
        <w:rPr>
          <w:rFonts w:ascii="Comic Sans MS" w:hAnsi="Comic Sans MS"/>
          <w:sz w:val="24"/>
          <w:szCs w:val="24"/>
        </w:rPr>
      </w:pPr>
    </w:p>
    <w:p w:rsidR="007B6C8A" w:rsidRPr="007B6C8A" w:rsidRDefault="007B6C8A" w:rsidP="007B6C8A">
      <w:pPr>
        <w:adjustRightInd w:val="0"/>
        <w:rPr>
          <w:rFonts w:ascii="Comic Sans MS" w:hAnsi="Comic Sans MS"/>
          <w:b/>
          <w:sz w:val="24"/>
          <w:szCs w:val="24"/>
          <w:u w:val="single"/>
        </w:rPr>
      </w:pPr>
      <w:r w:rsidRPr="007B6C8A">
        <w:rPr>
          <w:rFonts w:ascii="Comic Sans MS" w:hAnsi="Comic Sans MS"/>
          <w:b/>
          <w:sz w:val="24"/>
          <w:szCs w:val="24"/>
          <w:u w:val="single"/>
        </w:rPr>
        <w:t xml:space="preserve">4.6 Personal Data </w:t>
      </w:r>
    </w:p>
    <w:p w:rsidR="007B6C8A" w:rsidRPr="007B6C8A" w:rsidRDefault="007B6C8A" w:rsidP="007B6C8A">
      <w:pPr>
        <w:adjustRightInd w:val="0"/>
        <w:rPr>
          <w:rFonts w:ascii="Comic Sans MS" w:hAnsi="Comic Sans MS"/>
          <w:sz w:val="24"/>
          <w:szCs w:val="24"/>
        </w:rPr>
      </w:pPr>
    </w:p>
    <w:p w:rsidR="007B6C8A" w:rsidRPr="007B6C8A" w:rsidRDefault="007B6C8A" w:rsidP="007B6C8A">
      <w:pPr>
        <w:pStyle w:val="ParagraphItalic"/>
        <w:keepNext/>
        <w:keepLines/>
        <w:spacing w:after="0" w:line="240" w:lineRule="auto"/>
        <w:rPr>
          <w:rFonts w:ascii="Comic Sans MS" w:hAnsi="Comic Sans MS"/>
          <w:sz w:val="24"/>
          <w:szCs w:val="24"/>
        </w:rPr>
      </w:pPr>
      <w:r w:rsidRPr="007B6C8A">
        <w:rPr>
          <w:rFonts w:ascii="Comic Sans MS" w:hAnsi="Comic Sans MS"/>
          <w:sz w:val="24"/>
          <w:szCs w:val="24"/>
        </w:rPr>
        <w:t>Personal data will be recorded, processed, transferred and made available according to the Data Protection Act 1998.</w:t>
      </w:r>
    </w:p>
    <w:p w:rsidR="007B6C8A" w:rsidRPr="007B6C8A" w:rsidRDefault="007B6C8A" w:rsidP="007B6C8A">
      <w:pPr>
        <w:adjustRightInd w:val="0"/>
        <w:rPr>
          <w:rFonts w:ascii="Comic Sans MS" w:hAnsi="Comic Sans MS"/>
          <w:sz w:val="24"/>
          <w:szCs w:val="24"/>
        </w:rPr>
      </w:pPr>
    </w:p>
    <w:p w:rsidR="007B6C8A" w:rsidRPr="007B6C8A" w:rsidRDefault="007B6C8A" w:rsidP="007B6C8A">
      <w:pPr>
        <w:adjustRightInd w:val="0"/>
        <w:rPr>
          <w:rFonts w:ascii="Comic Sans MS" w:hAnsi="Comic Sans MS"/>
          <w:b/>
          <w:sz w:val="24"/>
          <w:szCs w:val="24"/>
        </w:rPr>
      </w:pPr>
      <w:r w:rsidRPr="007B6C8A">
        <w:rPr>
          <w:rFonts w:ascii="Comic Sans MS" w:hAnsi="Comic Sans MS"/>
          <w:sz w:val="24"/>
          <w:szCs w:val="24"/>
        </w:rPr>
        <w:t xml:space="preserve">The school ensures all staff know and understand their obligations under the Personal Protection Act and comply with these to ensure the safe keeping of personal data, minimising the risk of loss or misuse of personal data. </w:t>
      </w:r>
    </w:p>
    <w:p w:rsidR="007B6C8A" w:rsidRPr="007B6C8A" w:rsidRDefault="007B6C8A" w:rsidP="007B6C8A">
      <w:pPr>
        <w:adjustRightInd w:val="0"/>
        <w:rPr>
          <w:rFonts w:ascii="Comic Sans MS" w:hAnsi="Comic Sans MS"/>
          <w:sz w:val="24"/>
          <w:szCs w:val="24"/>
        </w:rPr>
      </w:pPr>
    </w:p>
    <w:p w:rsidR="007B6C8A" w:rsidRPr="007B6C8A" w:rsidRDefault="007B6C8A" w:rsidP="007B6C8A">
      <w:pPr>
        <w:adjustRightInd w:val="0"/>
        <w:rPr>
          <w:rFonts w:ascii="Comic Sans MS" w:hAnsi="Comic Sans MS"/>
          <w:b/>
          <w:sz w:val="24"/>
          <w:szCs w:val="24"/>
          <w:u w:val="single"/>
        </w:rPr>
      </w:pPr>
      <w:r w:rsidRPr="007B6C8A">
        <w:rPr>
          <w:rFonts w:ascii="Comic Sans MS" w:hAnsi="Comic Sans MS"/>
          <w:b/>
          <w:sz w:val="24"/>
          <w:szCs w:val="24"/>
          <w:u w:val="single"/>
        </w:rPr>
        <w:t xml:space="preserve">4.7 Cloud Storage </w:t>
      </w:r>
    </w:p>
    <w:p w:rsidR="007B6C8A" w:rsidRPr="007B6C8A" w:rsidRDefault="007B6C8A" w:rsidP="007B6C8A">
      <w:pPr>
        <w:adjustRightInd w:val="0"/>
        <w:rPr>
          <w:rFonts w:ascii="Comic Sans MS" w:hAnsi="Comic Sans MS"/>
          <w:sz w:val="24"/>
          <w:szCs w:val="24"/>
        </w:rPr>
      </w:pPr>
    </w:p>
    <w:p w:rsidR="007B6C8A" w:rsidRPr="007B6C8A" w:rsidRDefault="007B6C8A" w:rsidP="007B6C8A">
      <w:pPr>
        <w:adjustRightInd w:val="0"/>
        <w:rPr>
          <w:rFonts w:ascii="Comic Sans MS" w:hAnsi="Comic Sans MS"/>
          <w:sz w:val="24"/>
          <w:szCs w:val="24"/>
        </w:rPr>
      </w:pPr>
      <w:r w:rsidRPr="007B6C8A">
        <w:rPr>
          <w:rFonts w:ascii="Comic Sans MS" w:hAnsi="Comic Sans MS"/>
          <w:sz w:val="24"/>
          <w:szCs w:val="24"/>
        </w:rPr>
        <w:t xml:space="preserve">Data and information is stored on the Cloud, meaning it can be securely accessed from any location removing the need to carry data and files on insecure data pens and </w:t>
      </w:r>
      <w:r w:rsidRPr="007B6C8A">
        <w:rPr>
          <w:rFonts w:ascii="Comic Sans MS" w:hAnsi="Comic Sans MS"/>
          <w:sz w:val="24"/>
          <w:szCs w:val="24"/>
        </w:rPr>
        <w:lastRenderedPageBreak/>
        <w:t xml:space="preserve">portable devices. </w:t>
      </w:r>
    </w:p>
    <w:p w:rsidR="007B6C8A" w:rsidRPr="007B6C8A" w:rsidRDefault="007B6C8A" w:rsidP="007B6C8A">
      <w:pPr>
        <w:adjustRightInd w:val="0"/>
        <w:rPr>
          <w:rFonts w:ascii="Comic Sans MS" w:hAnsi="Comic Sans MS"/>
          <w:sz w:val="24"/>
          <w:szCs w:val="24"/>
        </w:rPr>
      </w:pPr>
    </w:p>
    <w:p w:rsidR="007B6C8A" w:rsidRPr="007B6C8A" w:rsidRDefault="007B6C8A" w:rsidP="007B6C8A">
      <w:pPr>
        <w:adjustRightInd w:val="0"/>
        <w:rPr>
          <w:rFonts w:ascii="Comic Sans MS" w:hAnsi="Comic Sans MS"/>
          <w:b/>
          <w:sz w:val="24"/>
          <w:szCs w:val="24"/>
          <w:u w:val="single"/>
        </w:rPr>
      </w:pPr>
      <w:r w:rsidRPr="007B6C8A">
        <w:rPr>
          <w:rFonts w:ascii="Comic Sans MS" w:hAnsi="Comic Sans MS"/>
          <w:b/>
          <w:sz w:val="24"/>
          <w:szCs w:val="24"/>
          <w:u w:val="single"/>
        </w:rPr>
        <w:t xml:space="preserve">4.8 Social Media </w:t>
      </w:r>
    </w:p>
    <w:p w:rsidR="007B6C8A" w:rsidRPr="007B6C8A" w:rsidRDefault="007B6C8A" w:rsidP="007B6C8A">
      <w:pPr>
        <w:adjustRightInd w:val="0"/>
        <w:rPr>
          <w:rFonts w:ascii="Comic Sans MS" w:hAnsi="Comic Sans MS" w:cs="Arial"/>
          <w:sz w:val="24"/>
          <w:szCs w:val="24"/>
        </w:rPr>
      </w:pPr>
    </w:p>
    <w:p w:rsidR="007B6C8A" w:rsidRPr="007B6C8A" w:rsidRDefault="007B6C8A" w:rsidP="007B6C8A">
      <w:pPr>
        <w:spacing w:line="285" w:lineRule="atLeast"/>
        <w:textAlignment w:val="baseline"/>
        <w:rPr>
          <w:rFonts w:ascii="Comic Sans MS" w:hAnsi="Comic Sans MS" w:cs="Arial"/>
          <w:sz w:val="24"/>
          <w:szCs w:val="24"/>
        </w:rPr>
      </w:pPr>
      <w:r w:rsidRPr="007B6C8A">
        <w:rPr>
          <w:rFonts w:ascii="Comic Sans MS" w:hAnsi="Comic Sans MS" w:cs="Arial"/>
          <w:sz w:val="24"/>
          <w:szCs w:val="24"/>
        </w:rPr>
        <w:t>Social networking sites are a huge favourite with children, allowing them to stay in touch with friends over chat, meet new people with similar interests, and share photos and videos. Used appropriately, social networks are a great place for young people to demonstrate their creativity but as a school we recognise that c</w:t>
      </w:r>
      <w:r w:rsidRPr="007B6C8A">
        <w:rPr>
          <w:rFonts w:ascii="Comic Sans MS" w:hAnsi="Comic Sans MS"/>
          <w:sz w:val="24"/>
          <w:szCs w:val="24"/>
        </w:rPr>
        <w:t xml:space="preserve">are must be taken when making use of social media for teaching and learning especially since </w:t>
      </w:r>
      <w:r w:rsidRPr="007B6C8A">
        <w:rPr>
          <w:rFonts w:ascii="Comic Sans MS" w:hAnsi="Comic Sans MS" w:cs="Arial"/>
          <w:sz w:val="24"/>
          <w:szCs w:val="24"/>
        </w:rPr>
        <w:t>the lower age limit for most social networking sites is 13. The most popular social networks currently include Facebook, Instagram, YouTube, Twitter, Tumblr, Ask.fm and Snapchat.  Sites aimed at younger children, like Club Penguin and Moshi Monsters, also have a social networking element</w:t>
      </w:r>
    </w:p>
    <w:p w:rsidR="007B6C8A" w:rsidRPr="007B6C8A" w:rsidRDefault="007B6C8A" w:rsidP="007B6C8A">
      <w:pPr>
        <w:spacing w:after="75" w:line="285" w:lineRule="atLeast"/>
        <w:textAlignment w:val="baseline"/>
        <w:rPr>
          <w:rFonts w:ascii="Comic Sans MS" w:hAnsi="Comic Sans MS" w:cs="Arial"/>
          <w:sz w:val="24"/>
          <w:szCs w:val="24"/>
        </w:rPr>
      </w:pPr>
    </w:p>
    <w:p w:rsidR="007B6C8A" w:rsidRPr="007B6C8A" w:rsidRDefault="007B6C8A" w:rsidP="007B6C8A">
      <w:pPr>
        <w:spacing w:after="75" w:line="285" w:lineRule="atLeast"/>
        <w:textAlignment w:val="baseline"/>
        <w:rPr>
          <w:rFonts w:ascii="Comic Sans MS" w:hAnsi="Comic Sans MS"/>
          <w:sz w:val="24"/>
          <w:szCs w:val="24"/>
        </w:rPr>
      </w:pPr>
      <w:r w:rsidRPr="007B6C8A">
        <w:rPr>
          <w:rFonts w:ascii="Comic Sans MS" w:hAnsi="Comic Sans MS"/>
          <w:sz w:val="24"/>
          <w:szCs w:val="24"/>
        </w:rPr>
        <w:t>While social media technologies can offer much to schools and pupils, each</w:t>
      </w:r>
      <w:r>
        <w:rPr>
          <w:rFonts w:ascii="Comic Sans MS" w:hAnsi="Comic Sans MS"/>
          <w:sz w:val="24"/>
          <w:szCs w:val="24"/>
        </w:rPr>
        <w:t xml:space="preserve"> one however</w:t>
      </w:r>
      <w:r w:rsidRPr="007B6C8A">
        <w:rPr>
          <w:rFonts w:ascii="Comic Sans MS" w:hAnsi="Comic Sans MS"/>
          <w:sz w:val="24"/>
          <w:szCs w:val="24"/>
        </w:rPr>
        <w:t xml:space="preserve"> brings its own unique issues and concerns. Each social media technology that is to be utilised will be risk assessed in the context of </w:t>
      </w:r>
      <w:proofErr w:type="spellStart"/>
      <w:r w:rsidRPr="007B6C8A">
        <w:rPr>
          <w:rFonts w:ascii="Comic Sans MS" w:hAnsi="Comic Sans MS"/>
          <w:sz w:val="24"/>
          <w:szCs w:val="24"/>
        </w:rPr>
        <w:t>Taughmonagh</w:t>
      </w:r>
      <w:proofErr w:type="spellEnd"/>
      <w:r w:rsidRPr="007B6C8A">
        <w:rPr>
          <w:rFonts w:ascii="Comic Sans MS" w:hAnsi="Comic Sans MS"/>
          <w:sz w:val="24"/>
          <w:szCs w:val="24"/>
        </w:rPr>
        <w:t xml:space="preserve"> Primary. </w:t>
      </w:r>
    </w:p>
    <w:p w:rsidR="007B6C8A" w:rsidRPr="007B6C8A" w:rsidRDefault="007B6C8A" w:rsidP="007B6C8A">
      <w:pPr>
        <w:spacing w:line="285" w:lineRule="atLeast"/>
        <w:textAlignment w:val="baseline"/>
        <w:rPr>
          <w:rFonts w:ascii="Comic Sans MS" w:hAnsi="Comic Sans MS" w:cs="Arial"/>
          <w:sz w:val="24"/>
          <w:szCs w:val="24"/>
        </w:rPr>
      </w:pPr>
    </w:p>
    <w:p w:rsidR="007B6C8A" w:rsidRPr="007B6C8A" w:rsidRDefault="007B6C8A" w:rsidP="007B6C8A">
      <w:pPr>
        <w:adjustRightInd w:val="0"/>
        <w:rPr>
          <w:rFonts w:ascii="Comic Sans MS" w:hAnsi="Comic Sans MS"/>
          <w:sz w:val="24"/>
          <w:szCs w:val="24"/>
        </w:rPr>
      </w:pPr>
      <w:r w:rsidRPr="007B6C8A">
        <w:rPr>
          <w:rFonts w:ascii="Comic Sans MS" w:hAnsi="Comic Sans MS"/>
          <w:sz w:val="24"/>
          <w:szCs w:val="24"/>
          <w:lang w:val="en"/>
        </w:rPr>
        <w:t xml:space="preserve">Chatrooms, blogs and other social networking sites are blocked by the C2K filters and iPad </w:t>
      </w:r>
      <w:proofErr w:type="spellStart"/>
      <w:r w:rsidRPr="007B6C8A">
        <w:rPr>
          <w:rFonts w:ascii="Comic Sans MS" w:hAnsi="Comic Sans MS"/>
          <w:sz w:val="24"/>
          <w:szCs w:val="24"/>
          <w:lang w:val="en"/>
        </w:rPr>
        <w:t>wi-fi</w:t>
      </w:r>
      <w:proofErr w:type="spellEnd"/>
      <w:r w:rsidRPr="007B6C8A">
        <w:rPr>
          <w:rFonts w:ascii="Comic Sans MS" w:hAnsi="Comic Sans MS"/>
          <w:sz w:val="24"/>
          <w:szCs w:val="24"/>
          <w:lang w:val="en"/>
        </w:rPr>
        <w:t xml:space="preserve"> filters so pupils do not have access to them in the school environment. Such communication is maintained within the educational learning environment on the C2K system (Learning NI). However, we </w:t>
      </w:r>
      <w:proofErr w:type="spellStart"/>
      <w:r w:rsidRPr="007B6C8A">
        <w:rPr>
          <w:rFonts w:ascii="Comic Sans MS" w:hAnsi="Comic Sans MS"/>
          <w:sz w:val="24"/>
          <w:szCs w:val="24"/>
          <w:lang w:val="en"/>
        </w:rPr>
        <w:t>recognise</w:t>
      </w:r>
      <w:proofErr w:type="spellEnd"/>
      <w:r w:rsidRPr="007B6C8A">
        <w:rPr>
          <w:rFonts w:ascii="Comic Sans MS" w:hAnsi="Comic Sans MS"/>
          <w:sz w:val="24"/>
          <w:szCs w:val="24"/>
          <w:lang w:val="en"/>
        </w:rPr>
        <w:t xml:space="preserve"> that some of our pupils have access to such sites and therefore address the s</w:t>
      </w:r>
      <w:proofErr w:type="spellStart"/>
      <w:r w:rsidRPr="007B6C8A">
        <w:rPr>
          <w:rFonts w:ascii="Comic Sans MS" w:hAnsi="Comic Sans MS"/>
          <w:sz w:val="24"/>
          <w:szCs w:val="24"/>
        </w:rPr>
        <w:t>afe</w:t>
      </w:r>
      <w:proofErr w:type="spellEnd"/>
      <w:r w:rsidRPr="007B6C8A">
        <w:rPr>
          <w:rFonts w:ascii="Comic Sans MS" w:hAnsi="Comic Sans MS"/>
          <w:sz w:val="24"/>
          <w:szCs w:val="24"/>
        </w:rPr>
        <w:t xml:space="preserve"> and responsible use of social media through our Internet Safety Education Programmes. We make staff, pupils and parents aware of the age requirements, benefits and risks associated with the use of social media and encourage responsible use outside school. Information and education is provided for parents on the school website, school newsletter and at parent and community internet safety meetings. Instances of pupil/staff cyber bullying will be regarded as serious offences and dealt with according to the school’s discipline policy and child protection procedures. </w:t>
      </w:r>
    </w:p>
    <w:p w:rsidR="007B6C8A" w:rsidRPr="007B6C8A" w:rsidRDefault="007B6C8A" w:rsidP="007B6C8A">
      <w:pPr>
        <w:adjustRightInd w:val="0"/>
        <w:rPr>
          <w:rFonts w:ascii="Comic Sans MS" w:hAnsi="Comic Sans MS"/>
          <w:sz w:val="24"/>
          <w:szCs w:val="24"/>
        </w:rPr>
      </w:pPr>
    </w:p>
    <w:p w:rsidR="007B6C8A" w:rsidRPr="007B6C8A" w:rsidRDefault="007B6C8A" w:rsidP="007B6C8A">
      <w:pPr>
        <w:adjustRightInd w:val="0"/>
        <w:rPr>
          <w:rFonts w:ascii="Comic Sans MS" w:hAnsi="Comic Sans MS"/>
          <w:b/>
          <w:sz w:val="24"/>
          <w:szCs w:val="24"/>
          <w:u w:val="single"/>
        </w:rPr>
      </w:pPr>
      <w:r w:rsidRPr="007B6C8A">
        <w:rPr>
          <w:rFonts w:ascii="Comic Sans MS" w:hAnsi="Comic Sans MS"/>
          <w:b/>
          <w:sz w:val="24"/>
          <w:szCs w:val="24"/>
          <w:u w:val="single"/>
        </w:rPr>
        <w:t xml:space="preserve">4.9 Cyber Bullying </w:t>
      </w:r>
    </w:p>
    <w:p w:rsidR="007B6C8A" w:rsidRPr="007B6C8A" w:rsidRDefault="007B6C8A" w:rsidP="007B6C8A">
      <w:pPr>
        <w:shd w:val="clear" w:color="auto" w:fill="FBFBFB"/>
        <w:spacing w:line="375" w:lineRule="atLeast"/>
        <w:rPr>
          <w:rFonts w:ascii="Comic Sans MS" w:hAnsi="Comic Sans MS" w:cs="Arial"/>
          <w:sz w:val="24"/>
          <w:szCs w:val="24"/>
        </w:rPr>
      </w:pPr>
    </w:p>
    <w:p w:rsidR="007B6C8A" w:rsidRPr="007B6C8A" w:rsidRDefault="007B6C8A" w:rsidP="007B6C8A">
      <w:pPr>
        <w:shd w:val="clear" w:color="auto" w:fill="FBFBFB"/>
        <w:spacing w:line="375" w:lineRule="atLeast"/>
        <w:rPr>
          <w:rFonts w:ascii="Comic Sans MS" w:hAnsi="Comic Sans MS" w:cs="Arial"/>
          <w:sz w:val="24"/>
          <w:szCs w:val="24"/>
        </w:rPr>
      </w:pPr>
      <w:r w:rsidRPr="007B6C8A">
        <w:rPr>
          <w:rFonts w:ascii="Comic Sans MS" w:hAnsi="Comic Sans MS" w:cs="Arial"/>
          <w:sz w:val="24"/>
          <w:szCs w:val="24"/>
        </w:rPr>
        <w:t xml:space="preserve">Cyberbullying, the deliberate targeting of someone to upset them, through the use of technology, is quickly outpacing the traditional forms of bullying. Preventing cyberbullying will not be easy. Because of the fact it happens on the internet, </w:t>
      </w:r>
      <w:r w:rsidRPr="007B6C8A">
        <w:rPr>
          <w:rFonts w:ascii="Comic Sans MS" w:hAnsi="Comic Sans MS" w:cs="Arial"/>
          <w:bCs/>
          <w:sz w:val="24"/>
          <w:szCs w:val="24"/>
        </w:rPr>
        <w:t xml:space="preserve">children are subjected to cyberbullying at all times when they are online, including in their home. </w:t>
      </w:r>
    </w:p>
    <w:p w:rsidR="007B6C8A" w:rsidRPr="007B6C8A" w:rsidRDefault="007B6C8A" w:rsidP="007B6C8A">
      <w:pPr>
        <w:adjustRightInd w:val="0"/>
        <w:rPr>
          <w:rFonts w:ascii="Comic Sans MS" w:hAnsi="Comic Sans MS"/>
          <w:sz w:val="24"/>
          <w:szCs w:val="24"/>
        </w:rPr>
      </w:pPr>
    </w:p>
    <w:p w:rsidR="007B6C8A" w:rsidRPr="007B6C8A" w:rsidRDefault="007B6C8A" w:rsidP="007B6C8A">
      <w:pPr>
        <w:spacing w:before="30" w:after="180"/>
        <w:rPr>
          <w:rFonts w:ascii="Comic Sans MS" w:hAnsi="Comic Sans MS" w:cs="Arial"/>
          <w:sz w:val="24"/>
          <w:szCs w:val="24"/>
        </w:rPr>
      </w:pPr>
      <w:r w:rsidRPr="007B6C8A">
        <w:rPr>
          <w:rFonts w:ascii="Comic Sans MS" w:hAnsi="Comic Sans MS" w:cs="Arial"/>
          <w:sz w:val="24"/>
          <w:szCs w:val="24"/>
        </w:rPr>
        <w:t xml:space="preserve">Cyber bullying can work in the same way as bullying in the playground; the victim feels frightened and alone, while the bully tries to hide from being caught. </w:t>
      </w:r>
      <w:r w:rsidRPr="007B6C8A">
        <w:rPr>
          <w:rFonts w:ascii="Comic Sans MS" w:hAnsi="Comic Sans MS"/>
          <w:sz w:val="24"/>
          <w:szCs w:val="24"/>
        </w:rPr>
        <w:t xml:space="preserve">Staff are made </w:t>
      </w:r>
      <w:r w:rsidRPr="007B6C8A">
        <w:rPr>
          <w:rFonts w:ascii="Comic Sans MS" w:hAnsi="Comic Sans MS"/>
          <w:sz w:val="24"/>
          <w:szCs w:val="24"/>
        </w:rPr>
        <w:lastRenderedPageBreak/>
        <w:t xml:space="preserve">aware that pupils may be subject to cyber bullying via electronic methods of communication both in and out of school. This form of bullying is considered within the schools overall Anti-Bullying policy and Pastoral Care Policy as well as the e-Safety Policy. </w:t>
      </w:r>
    </w:p>
    <w:p w:rsidR="007B6C8A" w:rsidRPr="007B6C8A" w:rsidRDefault="007B6C8A" w:rsidP="007B6C8A">
      <w:pPr>
        <w:adjustRightInd w:val="0"/>
        <w:rPr>
          <w:rFonts w:ascii="Comic Sans MS" w:hAnsi="Comic Sans MS"/>
          <w:sz w:val="24"/>
          <w:szCs w:val="24"/>
        </w:rPr>
      </w:pPr>
      <w:r w:rsidRPr="007B6C8A">
        <w:rPr>
          <w:rFonts w:ascii="Comic Sans MS" w:hAnsi="Comic Sans MS"/>
          <w:sz w:val="24"/>
          <w:szCs w:val="24"/>
        </w:rPr>
        <w:t xml:space="preserve">Cyber Bullying can take many different forms and guises including: </w:t>
      </w:r>
    </w:p>
    <w:p w:rsidR="007B6C8A" w:rsidRPr="007B6C8A" w:rsidRDefault="007B6C8A" w:rsidP="007B6C8A">
      <w:pPr>
        <w:widowControl/>
        <w:numPr>
          <w:ilvl w:val="0"/>
          <w:numId w:val="20"/>
        </w:numPr>
        <w:adjustRightInd w:val="0"/>
        <w:ind w:left="0"/>
        <w:rPr>
          <w:rFonts w:ascii="Comic Sans MS" w:hAnsi="Comic Sans MS"/>
          <w:sz w:val="24"/>
          <w:szCs w:val="24"/>
        </w:rPr>
      </w:pPr>
      <w:r w:rsidRPr="007B6C8A">
        <w:rPr>
          <w:rFonts w:ascii="Comic Sans MS" w:hAnsi="Comic Sans MS"/>
          <w:sz w:val="24"/>
          <w:szCs w:val="24"/>
        </w:rPr>
        <w:t xml:space="preserve">Email – nasty or abusive emails which may include viruses or inappropriate content. </w:t>
      </w:r>
    </w:p>
    <w:p w:rsidR="007B6C8A" w:rsidRPr="007B6C8A" w:rsidRDefault="007B6C8A" w:rsidP="007B6C8A">
      <w:pPr>
        <w:widowControl/>
        <w:numPr>
          <w:ilvl w:val="0"/>
          <w:numId w:val="20"/>
        </w:numPr>
        <w:adjustRightInd w:val="0"/>
        <w:ind w:left="0"/>
        <w:rPr>
          <w:rFonts w:ascii="Comic Sans MS" w:hAnsi="Comic Sans MS"/>
          <w:sz w:val="24"/>
          <w:szCs w:val="24"/>
        </w:rPr>
      </w:pPr>
      <w:r w:rsidRPr="007B6C8A">
        <w:rPr>
          <w:rFonts w:ascii="Comic Sans MS" w:hAnsi="Comic Sans MS"/>
          <w:sz w:val="24"/>
          <w:szCs w:val="24"/>
        </w:rPr>
        <w:t xml:space="preserve">Instant Messaging (IM) and Chat Rooms – potential to transmit threatening or abusive messages perhaps using a compromised or alias identity. </w:t>
      </w:r>
    </w:p>
    <w:p w:rsidR="007B6C8A" w:rsidRPr="007B6C8A" w:rsidRDefault="007B6C8A" w:rsidP="007B6C8A">
      <w:pPr>
        <w:widowControl/>
        <w:numPr>
          <w:ilvl w:val="0"/>
          <w:numId w:val="20"/>
        </w:numPr>
        <w:adjustRightInd w:val="0"/>
        <w:ind w:left="0"/>
        <w:rPr>
          <w:rFonts w:ascii="Comic Sans MS" w:hAnsi="Comic Sans MS"/>
          <w:sz w:val="24"/>
          <w:szCs w:val="24"/>
        </w:rPr>
      </w:pPr>
      <w:r w:rsidRPr="007B6C8A">
        <w:rPr>
          <w:rFonts w:ascii="Comic Sans MS" w:hAnsi="Comic Sans MS"/>
          <w:sz w:val="24"/>
          <w:szCs w:val="24"/>
        </w:rPr>
        <w:t xml:space="preserve">Social Networking Sites – typically includes the posting or publication of nasty or upsetting comments on another user’s profile. </w:t>
      </w:r>
    </w:p>
    <w:p w:rsidR="007B6C8A" w:rsidRPr="007B6C8A" w:rsidRDefault="007B6C8A" w:rsidP="007B6C8A">
      <w:pPr>
        <w:widowControl/>
        <w:numPr>
          <w:ilvl w:val="0"/>
          <w:numId w:val="20"/>
        </w:numPr>
        <w:adjustRightInd w:val="0"/>
        <w:ind w:left="0"/>
        <w:rPr>
          <w:rFonts w:ascii="Comic Sans MS" w:hAnsi="Comic Sans MS"/>
          <w:sz w:val="24"/>
          <w:szCs w:val="24"/>
        </w:rPr>
      </w:pPr>
      <w:r w:rsidRPr="007B6C8A">
        <w:rPr>
          <w:rFonts w:ascii="Comic Sans MS" w:hAnsi="Comic Sans MS"/>
          <w:sz w:val="24"/>
          <w:szCs w:val="24"/>
        </w:rPr>
        <w:t xml:space="preserve">Online Gaming – abuse or harassment of someone using online multi-player gaming sites. </w:t>
      </w:r>
    </w:p>
    <w:p w:rsidR="007B6C8A" w:rsidRPr="007B6C8A" w:rsidRDefault="007B6C8A" w:rsidP="007B6C8A">
      <w:pPr>
        <w:widowControl/>
        <w:numPr>
          <w:ilvl w:val="0"/>
          <w:numId w:val="20"/>
        </w:numPr>
        <w:adjustRightInd w:val="0"/>
        <w:ind w:left="0"/>
        <w:rPr>
          <w:rFonts w:ascii="Comic Sans MS" w:hAnsi="Comic Sans MS"/>
          <w:sz w:val="24"/>
          <w:szCs w:val="24"/>
        </w:rPr>
      </w:pPr>
      <w:r w:rsidRPr="007B6C8A">
        <w:rPr>
          <w:rFonts w:ascii="Comic Sans MS" w:hAnsi="Comic Sans MS"/>
          <w:sz w:val="24"/>
          <w:szCs w:val="24"/>
        </w:rPr>
        <w:t xml:space="preserve">Mobile Phones – examples can include abusive texts, video or photo messages. Sexting occurs in this category, where someone is encouraged to share intimate pictures or videos of themselves and these are subsequently transmitted to other people. </w:t>
      </w:r>
    </w:p>
    <w:p w:rsidR="007B6C8A" w:rsidRPr="007B6C8A" w:rsidRDefault="007B6C8A" w:rsidP="007B6C8A">
      <w:pPr>
        <w:widowControl/>
        <w:numPr>
          <w:ilvl w:val="0"/>
          <w:numId w:val="20"/>
        </w:numPr>
        <w:adjustRightInd w:val="0"/>
        <w:ind w:left="0"/>
        <w:rPr>
          <w:rFonts w:ascii="Comic Sans MS" w:hAnsi="Comic Sans MS"/>
          <w:sz w:val="24"/>
          <w:szCs w:val="24"/>
        </w:rPr>
      </w:pPr>
      <w:r w:rsidRPr="007B6C8A">
        <w:rPr>
          <w:rFonts w:ascii="Comic Sans MS" w:hAnsi="Comic Sans MS"/>
          <w:sz w:val="24"/>
          <w:szCs w:val="24"/>
        </w:rPr>
        <w:t xml:space="preserve">Abusing Personal Information – may involve the posting of photos, personal information, fake comments and blogs, or pretending to be someone online without that person’s permission. </w:t>
      </w:r>
    </w:p>
    <w:p w:rsidR="007B6C8A" w:rsidRPr="007B6C8A" w:rsidRDefault="007B6C8A" w:rsidP="007B6C8A">
      <w:pPr>
        <w:adjustRightInd w:val="0"/>
        <w:rPr>
          <w:rFonts w:ascii="Comic Sans MS" w:hAnsi="Comic Sans MS"/>
          <w:sz w:val="24"/>
          <w:szCs w:val="24"/>
        </w:rPr>
      </w:pPr>
    </w:p>
    <w:p w:rsidR="007B6C8A" w:rsidRPr="007B6C8A" w:rsidRDefault="007B6C8A" w:rsidP="007B6C8A">
      <w:pPr>
        <w:shd w:val="clear" w:color="auto" w:fill="FBFBFB"/>
        <w:spacing w:after="100" w:afterAutospacing="1" w:line="375" w:lineRule="atLeast"/>
        <w:rPr>
          <w:rFonts w:ascii="Comic Sans MS" w:hAnsi="Comic Sans MS" w:cs="Arial"/>
          <w:sz w:val="24"/>
          <w:szCs w:val="24"/>
        </w:rPr>
      </w:pPr>
      <w:r w:rsidRPr="007B6C8A">
        <w:rPr>
          <w:rFonts w:ascii="Comic Sans MS" w:hAnsi="Comic Sans MS" w:cs="Arial"/>
          <w:sz w:val="24"/>
          <w:szCs w:val="24"/>
        </w:rPr>
        <w:t>It’s important to remember that not all nasty messages posted online are defined as bullying. Sometimes, they are once-off. But when there is a prolonged campaign which appears to target one individual, then it becomes cyberbullying.</w:t>
      </w:r>
    </w:p>
    <w:p w:rsidR="007B6C8A" w:rsidRPr="007B6C8A" w:rsidRDefault="007B6C8A" w:rsidP="007B6C8A">
      <w:pPr>
        <w:shd w:val="clear" w:color="auto" w:fill="FBFBFB"/>
        <w:spacing w:after="100" w:afterAutospacing="1" w:line="375" w:lineRule="atLeast"/>
        <w:rPr>
          <w:rFonts w:ascii="Comic Sans MS" w:hAnsi="Comic Sans MS" w:cs="Arial"/>
          <w:sz w:val="24"/>
          <w:szCs w:val="24"/>
        </w:rPr>
      </w:pPr>
      <w:r w:rsidRPr="007B6C8A">
        <w:rPr>
          <w:rFonts w:ascii="Comic Sans MS" w:hAnsi="Comic Sans MS" w:cs="Arial"/>
          <w:sz w:val="24"/>
          <w:szCs w:val="24"/>
        </w:rPr>
        <w:t>A lot of cyberbullying occurs when children lose sight of the consequences. Some don’t think sending messages which they see as “just messing” or “joking” is bullying, and don’t understand how it can hurt someone.</w:t>
      </w:r>
    </w:p>
    <w:p w:rsidR="007B6C8A" w:rsidRPr="007B6C8A" w:rsidRDefault="007B6C8A" w:rsidP="007B6C8A">
      <w:pPr>
        <w:shd w:val="clear" w:color="auto" w:fill="FBFBFB"/>
        <w:spacing w:after="100" w:afterAutospacing="1" w:line="375" w:lineRule="atLeast"/>
        <w:rPr>
          <w:rFonts w:ascii="Comic Sans MS" w:hAnsi="Comic Sans MS"/>
          <w:sz w:val="24"/>
          <w:szCs w:val="24"/>
        </w:rPr>
      </w:pPr>
      <w:r w:rsidRPr="007B6C8A">
        <w:rPr>
          <w:rFonts w:ascii="Comic Sans MS" w:hAnsi="Comic Sans MS" w:cs="Arial"/>
          <w:sz w:val="24"/>
          <w:szCs w:val="24"/>
        </w:rPr>
        <w:t xml:space="preserve">One of the most common reasons for cyberbullying is an attitude among bullies that they won’t get caught. Internet anonymity empowers bullies and leaves them feeling like they cannot be traced. </w:t>
      </w:r>
      <w:r w:rsidRPr="007B6C8A">
        <w:rPr>
          <w:rFonts w:ascii="Comic Sans MS" w:hAnsi="Comic Sans MS"/>
          <w:sz w:val="24"/>
          <w:szCs w:val="24"/>
        </w:rPr>
        <w:t>Whilst cyber-bullying may appear to provide anonymity for the bully, most messages can be traced back to their creator. Pupils will be reminded that cyber-bullying can constitute a criminal offence.</w:t>
      </w:r>
    </w:p>
    <w:p w:rsidR="007B6C8A" w:rsidRPr="007B6C8A" w:rsidRDefault="007B6C8A" w:rsidP="007B6C8A">
      <w:pPr>
        <w:adjustRightInd w:val="0"/>
        <w:rPr>
          <w:rFonts w:ascii="Comic Sans MS" w:hAnsi="Comic Sans MS"/>
          <w:sz w:val="24"/>
          <w:szCs w:val="24"/>
        </w:rPr>
      </w:pPr>
      <w:r w:rsidRPr="007B6C8A">
        <w:rPr>
          <w:rFonts w:ascii="Comic Sans MS" w:hAnsi="Comic Sans MS"/>
          <w:sz w:val="24"/>
          <w:szCs w:val="24"/>
        </w:rPr>
        <w:t xml:space="preserve">While there is no specific legislation for cyber-bullying, the following covers different elements of cyber-bullying behaviour: </w:t>
      </w:r>
    </w:p>
    <w:p w:rsidR="007B6C8A" w:rsidRPr="007B6C8A" w:rsidRDefault="007B6C8A" w:rsidP="007B6C8A">
      <w:pPr>
        <w:adjustRightInd w:val="0"/>
        <w:rPr>
          <w:rFonts w:ascii="Comic Sans MS" w:hAnsi="Comic Sans MS"/>
          <w:sz w:val="24"/>
          <w:szCs w:val="24"/>
        </w:rPr>
      </w:pPr>
    </w:p>
    <w:p w:rsidR="007B6C8A" w:rsidRPr="007B6C8A" w:rsidRDefault="007B6C8A" w:rsidP="007B6C8A">
      <w:pPr>
        <w:adjustRightInd w:val="0"/>
        <w:rPr>
          <w:rFonts w:ascii="Comic Sans MS" w:hAnsi="Comic Sans MS"/>
          <w:sz w:val="24"/>
          <w:szCs w:val="24"/>
        </w:rPr>
      </w:pPr>
      <w:r w:rsidRPr="007B6C8A">
        <w:rPr>
          <w:rFonts w:ascii="Comic Sans MS" w:hAnsi="Comic Sans MS"/>
          <w:sz w:val="24"/>
          <w:szCs w:val="24"/>
        </w:rPr>
        <w:t xml:space="preserve">Protection from Harassment (NI) Order 1997 http://www.legislation.gov.uk/nisi/1997/1180 </w:t>
      </w:r>
    </w:p>
    <w:p w:rsidR="007B6C8A" w:rsidRPr="007B6C8A" w:rsidRDefault="007B6C8A" w:rsidP="007B6C8A">
      <w:pPr>
        <w:adjustRightInd w:val="0"/>
        <w:rPr>
          <w:rFonts w:ascii="Comic Sans MS" w:hAnsi="Comic Sans MS"/>
          <w:sz w:val="24"/>
          <w:szCs w:val="24"/>
        </w:rPr>
      </w:pPr>
      <w:r w:rsidRPr="007B6C8A">
        <w:rPr>
          <w:rFonts w:ascii="Comic Sans MS" w:hAnsi="Comic Sans MS"/>
          <w:sz w:val="24"/>
          <w:szCs w:val="24"/>
        </w:rPr>
        <w:t xml:space="preserve">Malicious Communications (NI) Order 1988 http://www.legislation.gov.uk/nisi/1988/1849 </w:t>
      </w:r>
    </w:p>
    <w:p w:rsidR="007B6C8A" w:rsidRPr="007B6C8A" w:rsidRDefault="007B6C8A" w:rsidP="007B6C8A">
      <w:pPr>
        <w:adjustRightInd w:val="0"/>
        <w:rPr>
          <w:rFonts w:ascii="Comic Sans MS" w:hAnsi="Comic Sans MS"/>
          <w:sz w:val="24"/>
          <w:szCs w:val="24"/>
        </w:rPr>
      </w:pPr>
      <w:r w:rsidRPr="007B6C8A">
        <w:rPr>
          <w:rFonts w:ascii="Comic Sans MS" w:hAnsi="Comic Sans MS"/>
          <w:sz w:val="24"/>
          <w:szCs w:val="24"/>
        </w:rPr>
        <w:t xml:space="preserve">The Communications Act 2003 </w:t>
      </w:r>
      <w:hyperlink r:id="rId10" w:history="1">
        <w:r w:rsidRPr="007B6C8A">
          <w:rPr>
            <w:rStyle w:val="Hyperlink"/>
            <w:rFonts w:ascii="Comic Sans MS" w:hAnsi="Comic Sans MS"/>
            <w:color w:val="auto"/>
            <w:sz w:val="24"/>
            <w:szCs w:val="24"/>
          </w:rPr>
          <w:t>http://www.legislation.gov.uk/ukpga/2003/21</w:t>
        </w:r>
      </w:hyperlink>
      <w:r w:rsidRPr="007B6C8A">
        <w:rPr>
          <w:rFonts w:ascii="Comic Sans MS" w:hAnsi="Comic Sans MS"/>
          <w:sz w:val="24"/>
          <w:szCs w:val="24"/>
        </w:rPr>
        <w:t xml:space="preserve"> </w:t>
      </w:r>
    </w:p>
    <w:p w:rsidR="007B6C8A" w:rsidRPr="007B6C8A" w:rsidRDefault="007B6C8A" w:rsidP="007B6C8A">
      <w:pPr>
        <w:adjustRightInd w:val="0"/>
        <w:rPr>
          <w:rFonts w:ascii="Comic Sans MS" w:hAnsi="Comic Sans MS"/>
          <w:sz w:val="24"/>
          <w:szCs w:val="24"/>
        </w:rPr>
      </w:pPr>
    </w:p>
    <w:p w:rsidR="007B6C8A" w:rsidRPr="007B6C8A" w:rsidRDefault="007B6C8A" w:rsidP="007B6C8A">
      <w:pPr>
        <w:adjustRightInd w:val="0"/>
        <w:rPr>
          <w:rFonts w:ascii="Comic Sans MS" w:hAnsi="Comic Sans MS"/>
          <w:sz w:val="24"/>
          <w:szCs w:val="24"/>
        </w:rPr>
      </w:pPr>
      <w:r w:rsidRPr="007B6C8A">
        <w:rPr>
          <w:rFonts w:ascii="Comic Sans MS" w:hAnsi="Comic Sans MS"/>
          <w:sz w:val="24"/>
          <w:szCs w:val="24"/>
        </w:rPr>
        <w:t xml:space="preserve">Pupils are encouraged to report incidents of cyber-bullying to their parents and the school. If appropriate, the PSNI may be informed to ensure the matter is properly addressed and behaviour ceases. The school will keep records of cyber-bullying incidents on SIMS to monitor the effectiveness of their preventative activities, and to review and ensure consistency in their investigations, support and sanctions. </w:t>
      </w:r>
    </w:p>
    <w:p w:rsidR="007B6C8A" w:rsidRPr="007B6C8A" w:rsidRDefault="007B6C8A" w:rsidP="007B6C8A">
      <w:pPr>
        <w:shd w:val="clear" w:color="auto" w:fill="FBFBFB"/>
        <w:spacing w:after="100" w:afterAutospacing="1" w:line="375" w:lineRule="atLeast"/>
        <w:rPr>
          <w:rFonts w:ascii="Comic Sans MS" w:hAnsi="Comic Sans MS" w:cs="Arial"/>
          <w:sz w:val="24"/>
          <w:szCs w:val="24"/>
        </w:rPr>
      </w:pPr>
    </w:p>
    <w:p w:rsidR="007B6C8A" w:rsidRPr="007B6C8A" w:rsidRDefault="007B6C8A" w:rsidP="007B6C8A">
      <w:pPr>
        <w:shd w:val="clear" w:color="auto" w:fill="FBFBFB"/>
        <w:spacing w:after="100" w:afterAutospacing="1" w:line="375" w:lineRule="atLeast"/>
        <w:rPr>
          <w:rFonts w:ascii="Comic Sans MS" w:hAnsi="Comic Sans MS" w:cs="Arial"/>
          <w:sz w:val="24"/>
          <w:szCs w:val="24"/>
        </w:rPr>
      </w:pPr>
      <w:r w:rsidRPr="007B6C8A">
        <w:rPr>
          <w:rFonts w:ascii="Comic Sans MS" w:hAnsi="Comic Sans MS" w:cs="Arial"/>
          <w:sz w:val="24"/>
          <w:szCs w:val="24"/>
        </w:rPr>
        <w:t xml:space="preserve">As a teacher or school staff member, it is your job </w:t>
      </w:r>
      <w:proofErr w:type="gramStart"/>
      <w:r w:rsidRPr="007B6C8A">
        <w:rPr>
          <w:rFonts w:ascii="Comic Sans MS" w:hAnsi="Comic Sans MS" w:cs="Arial"/>
          <w:sz w:val="24"/>
          <w:szCs w:val="24"/>
        </w:rPr>
        <w:t>to:-</w:t>
      </w:r>
      <w:proofErr w:type="gramEnd"/>
    </w:p>
    <w:p w:rsidR="007B6C8A" w:rsidRPr="007B6C8A" w:rsidRDefault="007B6C8A" w:rsidP="007B6C8A">
      <w:pPr>
        <w:widowControl/>
        <w:numPr>
          <w:ilvl w:val="0"/>
          <w:numId w:val="28"/>
        </w:numPr>
        <w:shd w:val="clear" w:color="auto" w:fill="FBFBFB"/>
        <w:autoSpaceDE/>
        <w:autoSpaceDN/>
        <w:spacing w:before="100" w:beforeAutospacing="1" w:after="100" w:afterAutospacing="1" w:line="345" w:lineRule="atLeast"/>
        <w:rPr>
          <w:rFonts w:ascii="Comic Sans MS" w:hAnsi="Comic Sans MS" w:cs="Arial"/>
          <w:sz w:val="24"/>
          <w:szCs w:val="24"/>
        </w:rPr>
      </w:pPr>
      <w:r w:rsidRPr="007B6C8A">
        <w:rPr>
          <w:rFonts w:ascii="Comic Sans MS" w:hAnsi="Comic Sans MS" w:cs="Arial"/>
          <w:b/>
          <w:bCs/>
          <w:sz w:val="24"/>
          <w:szCs w:val="24"/>
        </w:rPr>
        <w:t>Support</w:t>
      </w:r>
      <w:r w:rsidRPr="007B6C8A">
        <w:rPr>
          <w:rFonts w:ascii="Comic Sans MS" w:hAnsi="Comic Sans MS" w:cs="Arial"/>
          <w:bCs/>
          <w:sz w:val="24"/>
          <w:szCs w:val="24"/>
        </w:rPr>
        <w:t>:</w:t>
      </w:r>
      <w:r w:rsidRPr="007B6C8A">
        <w:rPr>
          <w:rFonts w:ascii="Comic Sans MS" w:hAnsi="Comic Sans MS" w:cs="Arial"/>
          <w:sz w:val="24"/>
          <w:szCs w:val="24"/>
        </w:rPr>
        <w:t xml:space="preserve"> Provide the person being bullied with support and reassurance. Tell them that they did the right thing by telling. Encourage the child to get help from parents, the school counsellor, principal or teachers. Ensure they know that there is support there for them</w:t>
      </w:r>
    </w:p>
    <w:p w:rsidR="007B6C8A" w:rsidRPr="007B6C8A" w:rsidRDefault="007B6C8A" w:rsidP="007B6C8A">
      <w:pPr>
        <w:widowControl/>
        <w:numPr>
          <w:ilvl w:val="0"/>
          <w:numId w:val="28"/>
        </w:numPr>
        <w:shd w:val="clear" w:color="auto" w:fill="FBFBFB"/>
        <w:autoSpaceDE/>
        <w:autoSpaceDN/>
        <w:spacing w:before="100" w:beforeAutospacing="1" w:after="100" w:afterAutospacing="1" w:line="345" w:lineRule="atLeast"/>
        <w:rPr>
          <w:rFonts w:ascii="Comic Sans MS" w:hAnsi="Comic Sans MS" w:cs="Arial"/>
          <w:sz w:val="24"/>
          <w:szCs w:val="24"/>
        </w:rPr>
      </w:pPr>
      <w:r w:rsidRPr="007B6C8A">
        <w:rPr>
          <w:rFonts w:ascii="Comic Sans MS" w:hAnsi="Comic Sans MS" w:cs="Arial"/>
          <w:b/>
          <w:bCs/>
          <w:sz w:val="24"/>
          <w:szCs w:val="24"/>
        </w:rPr>
        <w:t>Evidence:</w:t>
      </w:r>
      <w:r w:rsidRPr="007B6C8A">
        <w:rPr>
          <w:rFonts w:ascii="Comic Sans MS" w:hAnsi="Comic Sans MS" w:cs="Arial"/>
          <w:sz w:val="24"/>
          <w:szCs w:val="24"/>
        </w:rPr>
        <w:t xml:space="preserve"> Help the child keep relevant evidence for investigations. This can be done by taking screenshots or printing web pages. Do not allow the deletion of phone messages</w:t>
      </w:r>
    </w:p>
    <w:p w:rsidR="007B6C8A" w:rsidRPr="007B6C8A" w:rsidRDefault="007B6C8A" w:rsidP="007B6C8A">
      <w:pPr>
        <w:widowControl/>
        <w:numPr>
          <w:ilvl w:val="0"/>
          <w:numId w:val="28"/>
        </w:numPr>
        <w:shd w:val="clear" w:color="auto" w:fill="FBFBFB"/>
        <w:autoSpaceDE/>
        <w:autoSpaceDN/>
        <w:spacing w:before="100" w:beforeAutospacing="1" w:after="100" w:afterAutospacing="1" w:line="345" w:lineRule="atLeast"/>
        <w:rPr>
          <w:rFonts w:ascii="Comic Sans MS" w:hAnsi="Comic Sans MS" w:cs="Arial"/>
          <w:sz w:val="24"/>
          <w:szCs w:val="24"/>
        </w:rPr>
      </w:pPr>
      <w:r w:rsidRPr="007B6C8A">
        <w:rPr>
          <w:rFonts w:ascii="Comic Sans MS" w:hAnsi="Comic Sans MS" w:cs="Arial"/>
          <w:b/>
          <w:bCs/>
          <w:sz w:val="24"/>
          <w:szCs w:val="24"/>
        </w:rPr>
        <w:t>Inform:</w:t>
      </w:r>
      <w:r w:rsidRPr="007B6C8A">
        <w:rPr>
          <w:rFonts w:ascii="Comic Sans MS" w:hAnsi="Comic Sans MS" w:cs="Arial"/>
          <w:sz w:val="24"/>
          <w:szCs w:val="24"/>
        </w:rPr>
        <w:t xml:space="preserve"> Give the child advice for making sure it does not happen again. This can include changing passwords, contact details, blocking profiles on social networking sites or reporting abuse online</w:t>
      </w:r>
    </w:p>
    <w:p w:rsidR="007B6C8A" w:rsidRPr="007B6C8A" w:rsidRDefault="007B6C8A" w:rsidP="007B6C8A">
      <w:pPr>
        <w:widowControl/>
        <w:numPr>
          <w:ilvl w:val="0"/>
          <w:numId w:val="28"/>
        </w:numPr>
        <w:shd w:val="clear" w:color="auto" w:fill="FBFBFB"/>
        <w:autoSpaceDE/>
        <w:autoSpaceDN/>
        <w:spacing w:before="100" w:beforeAutospacing="1" w:after="100" w:afterAutospacing="1" w:line="345" w:lineRule="atLeast"/>
        <w:rPr>
          <w:rFonts w:ascii="Comic Sans MS" w:hAnsi="Comic Sans MS" w:cs="Arial"/>
          <w:sz w:val="24"/>
          <w:szCs w:val="24"/>
        </w:rPr>
      </w:pPr>
      <w:r w:rsidRPr="007B6C8A">
        <w:rPr>
          <w:rFonts w:ascii="Comic Sans MS" w:hAnsi="Comic Sans MS" w:cs="Arial"/>
          <w:b/>
          <w:bCs/>
          <w:sz w:val="24"/>
          <w:szCs w:val="24"/>
        </w:rPr>
        <w:t>No Retaliation:</w:t>
      </w:r>
      <w:r w:rsidRPr="007B6C8A">
        <w:rPr>
          <w:rFonts w:ascii="Comic Sans MS" w:hAnsi="Comic Sans MS" w:cs="Arial"/>
          <w:sz w:val="24"/>
          <w:szCs w:val="24"/>
        </w:rPr>
        <w:t xml:space="preserve"> Ensure that the young person does not retaliate or reply to the messages</w:t>
      </w:r>
    </w:p>
    <w:p w:rsidR="007B6C8A" w:rsidRPr="007B6C8A" w:rsidRDefault="007B6C8A" w:rsidP="007B6C8A">
      <w:pPr>
        <w:widowControl/>
        <w:numPr>
          <w:ilvl w:val="0"/>
          <w:numId w:val="28"/>
        </w:numPr>
        <w:shd w:val="clear" w:color="auto" w:fill="FBFBFB"/>
        <w:autoSpaceDE/>
        <w:autoSpaceDN/>
        <w:spacing w:before="100" w:beforeAutospacing="1" w:after="100" w:afterAutospacing="1" w:line="345" w:lineRule="atLeast"/>
        <w:rPr>
          <w:rFonts w:ascii="Comic Sans MS" w:hAnsi="Comic Sans MS" w:cs="Arial"/>
          <w:sz w:val="24"/>
          <w:szCs w:val="24"/>
        </w:rPr>
      </w:pPr>
      <w:r w:rsidRPr="007B6C8A">
        <w:rPr>
          <w:rFonts w:ascii="Comic Sans MS" w:hAnsi="Comic Sans MS" w:cs="Arial"/>
          <w:b/>
          <w:bCs/>
          <w:sz w:val="24"/>
          <w:szCs w:val="24"/>
        </w:rPr>
        <w:t>Privacy:</w:t>
      </w:r>
      <w:r w:rsidRPr="007B6C8A">
        <w:rPr>
          <w:rFonts w:ascii="Comic Sans MS" w:hAnsi="Comic Sans MS" w:cs="Arial"/>
          <w:sz w:val="24"/>
          <w:szCs w:val="24"/>
        </w:rPr>
        <w:t xml:space="preserve"> Encourage the child to keep personal information private on the internet</w:t>
      </w:r>
    </w:p>
    <w:p w:rsidR="007B6C8A" w:rsidRPr="007B6C8A" w:rsidRDefault="007B6C8A" w:rsidP="007B6C8A">
      <w:pPr>
        <w:widowControl/>
        <w:numPr>
          <w:ilvl w:val="0"/>
          <w:numId w:val="28"/>
        </w:numPr>
        <w:shd w:val="clear" w:color="auto" w:fill="FBFBFB"/>
        <w:autoSpaceDE/>
        <w:autoSpaceDN/>
        <w:spacing w:before="100" w:beforeAutospacing="1" w:after="100" w:afterAutospacing="1" w:line="345" w:lineRule="atLeast"/>
        <w:rPr>
          <w:rFonts w:ascii="Comic Sans MS" w:hAnsi="Comic Sans MS" w:cs="Arial"/>
          <w:sz w:val="24"/>
          <w:szCs w:val="24"/>
        </w:rPr>
      </w:pPr>
      <w:r w:rsidRPr="007B6C8A">
        <w:rPr>
          <w:rFonts w:ascii="Comic Sans MS" w:hAnsi="Comic Sans MS" w:cs="Arial"/>
          <w:b/>
          <w:bCs/>
          <w:sz w:val="24"/>
          <w:szCs w:val="24"/>
        </w:rPr>
        <w:t>Investigation:</w:t>
      </w:r>
      <w:r w:rsidRPr="007B6C8A">
        <w:rPr>
          <w:rFonts w:ascii="Comic Sans MS" w:hAnsi="Comic Sans MS" w:cs="Arial"/>
          <w:sz w:val="24"/>
          <w:szCs w:val="24"/>
        </w:rPr>
        <w:t xml:space="preserve"> The cyberbullying claim needs to be investigated fully. Inform the school e-safety teacher or Designated child protection officer of the incident immediately. All records should be kept as part of the investigation.</w:t>
      </w:r>
    </w:p>
    <w:p w:rsidR="007B6C8A" w:rsidRPr="007B6C8A" w:rsidRDefault="007B6C8A" w:rsidP="007B6C8A">
      <w:pPr>
        <w:widowControl/>
        <w:numPr>
          <w:ilvl w:val="0"/>
          <w:numId w:val="28"/>
        </w:numPr>
        <w:shd w:val="clear" w:color="auto" w:fill="FBFBFB"/>
        <w:autoSpaceDE/>
        <w:autoSpaceDN/>
        <w:spacing w:before="100" w:beforeAutospacing="1" w:after="100" w:afterAutospacing="1" w:line="345" w:lineRule="atLeast"/>
        <w:rPr>
          <w:rFonts w:ascii="Comic Sans MS" w:hAnsi="Comic Sans MS" w:cs="Arial"/>
          <w:sz w:val="24"/>
          <w:szCs w:val="24"/>
        </w:rPr>
      </w:pPr>
      <w:r w:rsidRPr="007B6C8A">
        <w:rPr>
          <w:rFonts w:ascii="Comic Sans MS" w:hAnsi="Comic Sans MS" w:cs="Arial"/>
          <w:b/>
          <w:bCs/>
          <w:sz w:val="24"/>
          <w:szCs w:val="24"/>
        </w:rPr>
        <w:t>Report:</w:t>
      </w:r>
      <w:r w:rsidRPr="007B6C8A">
        <w:rPr>
          <w:rFonts w:ascii="Comic Sans MS" w:hAnsi="Comic Sans MS" w:cs="Arial"/>
          <w:sz w:val="24"/>
          <w:szCs w:val="24"/>
        </w:rPr>
        <w:t xml:space="preserve"> Abuse on social networking sites or through text messaging needs to be reported to the websites and mobile phone service providers</w:t>
      </w:r>
    </w:p>
    <w:p w:rsidR="007B6C8A" w:rsidRPr="007B6C8A" w:rsidRDefault="007B6C8A" w:rsidP="007B6C8A">
      <w:pPr>
        <w:widowControl/>
        <w:numPr>
          <w:ilvl w:val="0"/>
          <w:numId w:val="28"/>
        </w:numPr>
        <w:shd w:val="clear" w:color="auto" w:fill="FBFBFB"/>
        <w:autoSpaceDE/>
        <w:autoSpaceDN/>
        <w:spacing w:before="100" w:beforeAutospacing="1" w:after="100" w:afterAutospacing="1" w:line="345" w:lineRule="atLeast"/>
        <w:rPr>
          <w:rFonts w:ascii="Comic Sans MS" w:hAnsi="Comic Sans MS" w:cs="Arial"/>
          <w:sz w:val="24"/>
          <w:szCs w:val="24"/>
        </w:rPr>
      </w:pPr>
      <w:r w:rsidRPr="007B6C8A">
        <w:rPr>
          <w:rFonts w:ascii="Comic Sans MS" w:hAnsi="Comic Sans MS" w:cs="Arial"/>
          <w:b/>
          <w:bCs/>
          <w:sz w:val="24"/>
          <w:szCs w:val="24"/>
        </w:rPr>
        <w:t>Guidelines:</w:t>
      </w:r>
      <w:r w:rsidRPr="007B6C8A">
        <w:rPr>
          <w:rFonts w:ascii="Comic Sans MS" w:hAnsi="Comic Sans MS" w:cs="Arial"/>
          <w:sz w:val="24"/>
          <w:szCs w:val="24"/>
        </w:rPr>
        <w:t xml:space="preserve"> Ensure you and the children within your care are following the </w:t>
      </w:r>
      <w:proofErr w:type="gramStart"/>
      <w:r w:rsidRPr="007B6C8A">
        <w:rPr>
          <w:rFonts w:ascii="Comic Sans MS" w:hAnsi="Comic Sans MS" w:cs="Arial"/>
          <w:sz w:val="24"/>
          <w:szCs w:val="24"/>
        </w:rPr>
        <w:t>School’s  Acceptable</w:t>
      </w:r>
      <w:proofErr w:type="gramEnd"/>
      <w:r w:rsidRPr="007B6C8A">
        <w:rPr>
          <w:rFonts w:ascii="Comic Sans MS" w:hAnsi="Comic Sans MS" w:cs="Arial"/>
          <w:sz w:val="24"/>
          <w:szCs w:val="24"/>
        </w:rPr>
        <w:t xml:space="preserve"> Use, Anti-bullying and Behaviour and Disciplinary Policies.</w:t>
      </w:r>
    </w:p>
    <w:p w:rsidR="007B6C8A" w:rsidRPr="007B6C8A" w:rsidRDefault="007B6C8A" w:rsidP="007B6C8A">
      <w:pPr>
        <w:adjustRightInd w:val="0"/>
        <w:ind w:left="720"/>
        <w:rPr>
          <w:rFonts w:ascii="Comic Sans MS" w:hAnsi="Comic Sans MS"/>
          <w:sz w:val="24"/>
          <w:szCs w:val="24"/>
        </w:rPr>
      </w:pPr>
      <w:r w:rsidRPr="007B6C8A">
        <w:rPr>
          <w:rFonts w:ascii="Comic Sans MS" w:hAnsi="Comic Sans MS"/>
          <w:b/>
          <w:bCs/>
          <w:sz w:val="24"/>
          <w:szCs w:val="24"/>
        </w:rPr>
        <w:t xml:space="preserve">Guidance for Staff </w:t>
      </w:r>
    </w:p>
    <w:p w:rsidR="007B6C8A" w:rsidRPr="007B6C8A" w:rsidRDefault="007B6C8A" w:rsidP="007B6C8A">
      <w:pPr>
        <w:pStyle w:val="ListParagraph"/>
        <w:rPr>
          <w:rFonts w:ascii="Comic Sans MS" w:hAnsi="Comic Sans MS"/>
          <w:sz w:val="24"/>
          <w:szCs w:val="24"/>
        </w:rPr>
      </w:pPr>
    </w:p>
    <w:p w:rsidR="007B6C8A" w:rsidRPr="007B6C8A" w:rsidRDefault="007B6C8A" w:rsidP="007B6C8A">
      <w:pPr>
        <w:adjustRightInd w:val="0"/>
        <w:rPr>
          <w:rFonts w:ascii="Comic Sans MS" w:hAnsi="Comic Sans MS"/>
          <w:sz w:val="24"/>
          <w:szCs w:val="24"/>
        </w:rPr>
      </w:pPr>
      <w:r w:rsidRPr="007B6C8A">
        <w:rPr>
          <w:rFonts w:ascii="Comic Sans MS" w:hAnsi="Comic Sans MS"/>
          <w:sz w:val="24"/>
          <w:szCs w:val="24"/>
        </w:rPr>
        <w:t xml:space="preserve">If you suspect or are told about a cyber-bullying incident, follow the protocol outlined below: </w:t>
      </w:r>
    </w:p>
    <w:p w:rsidR="007B6C8A" w:rsidRPr="007B6C8A" w:rsidRDefault="007B6C8A" w:rsidP="007B6C8A">
      <w:pPr>
        <w:adjustRightInd w:val="0"/>
        <w:rPr>
          <w:rFonts w:ascii="Comic Sans MS" w:hAnsi="Comic Sans MS"/>
          <w:sz w:val="24"/>
          <w:szCs w:val="24"/>
        </w:rPr>
      </w:pPr>
    </w:p>
    <w:p w:rsidR="007B6C8A" w:rsidRPr="007B6C8A" w:rsidRDefault="007B6C8A" w:rsidP="007B6C8A">
      <w:pPr>
        <w:adjustRightInd w:val="0"/>
        <w:rPr>
          <w:rFonts w:ascii="Comic Sans MS" w:hAnsi="Comic Sans MS"/>
          <w:sz w:val="24"/>
          <w:szCs w:val="24"/>
        </w:rPr>
      </w:pPr>
      <w:r w:rsidRPr="007B6C8A">
        <w:rPr>
          <w:rFonts w:ascii="Comic Sans MS" w:hAnsi="Comic Sans MS"/>
          <w:sz w:val="24"/>
          <w:szCs w:val="24"/>
        </w:rPr>
        <w:t xml:space="preserve">When asking to look at content on a student’s personal device it is good practice to do so with 2 adults present and inform the parents as soon as possible. </w:t>
      </w:r>
    </w:p>
    <w:p w:rsidR="007B6C8A" w:rsidRPr="007B6C8A" w:rsidRDefault="007B6C8A" w:rsidP="007B6C8A">
      <w:pPr>
        <w:adjustRightInd w:val="0"/>
        <w:rPr>
          <w:rFonts w:ascii="Comic Sans MS" w:hAnsi="Comic Sans MS"/>
          <w:sz w:val="24"/>
          <w:szCs w:val="24"/>
        </w:rPr>
      </w:pPr>
    </w:p>
    <w:p w:rsidR="007B6C8A" w:rsidRPr="007B6C8A" w:rsidRDefault="007B6C8A" w:rsidP="007B6C8A">
      <w:pPr>
        <w:adjustRightInd w:val="0"/>
        <w:ind w:left="720"/>
        <w:rPr>
          <w:rFonts w:ascii="Comic Sans MS" w:hAnsi="Comic Sans MS"/>
          <w:sz w:val="24"/>
          <w:szCs w:val="24"/>
        </w:rPr>
      </w:pPr>
      <w:r w:rsidRPr="007B6C8A">
        <w:rPr>
          <w:rFonts w:ascii="Comic Sans MS" w:hAnsi="Comic Sans MS"/>
          <w:b/>
          <w:bCs/>
          <w:sz w:val="24"/>
          <w:szCs w:val="24"/>
        </w:rPr>
        <w:t xml:space="preserve">Mobile Phones </w:t>
      </w:r>
    </w:p>
    <w:p w:rsidR="007B6C8A" w:rsidRPr="007B6C8A" w:rsidRDefault="007B6C8A" w:rsidP="007B6C8A">
      <w:pPr>
        <w:widowControl/>
        <w:numPr>
          <w:ilvl w:val="0"/>
          <w:numId w:val="28"/>
        </w:numPr>
        <w:adjustRightInd w:val="0"/>
        <w:spacing w:after="35"/>
        <w:rPr>
          <w:rFonts w:ascii="Comic Sans MS" w:hAnsi="Comic Sans MS" w:cs="Arial"/>
          <w:sz w:val="24"/>
          <w:szCs w:val="24"/>
        </w:rPr>
      </w:pPr>
      <w:r w:rsidRPr="007B6C8A">
        <w:rPr>
          <w:rFonts w:ascii="Comic Sans MS" w:hAnsi="Comic Sans MS" w:cs="Arial"/>
          <w:sz w:val="24"/>
          <w:szCs w:val="24"/>
        </w:rPr>
        <w:t xml:space="preserve">Ask the pupil to show you the mobile phone </w:t>
      </w:r>
    </w:p>
    <w:p w:rsidR="007B6C8A" w:rsidRPr="007B6C8A" w:rsidRDefault="007B6C8A" w:rsidP="007B6C8A">
      <w:pPr>
        <w:widowControl/>
        <w:numPr>
          <w:ilvl w:val="0"/>
          <w:numId w:val="28"/>
        </w:numPr>
        <w:adjustRightInd w:val="0"/>
        <w:spacing w:after="35"/>
        <w:rPr>
          <w:rFonts w:ascii="Comic Sans MS" w:hAnsi="Comic Sans MS"/>
          <w:sz w:val="24"/>
          <w:szCs w:val="24"/>
        </w:rPr>
      </w:pPr>
      <w:r w:rsidRPr="007B6C8A">
        <w:rPr>
          <w:rFonts w:ascii="Comic Sans MS" w:hAnsi="Comic Sans MS"/>
          <w:sz w:val="24"/>
          <w:szCs w:val="24"/>
        </w:rPr>
        <w:lastRenderedPageBreak/>
        <w:t xml:space="preserve">Note clearly everything on the screen relating to an inappropriate text message or image, to include the date, time and names </w:t>
      </w:r>
    </w:p>
    <w:p w:rsidR="007B6C8A" w:rsidRPr="007B6C8A" w:rsidRDefault="007B6C8A" w:rsidP="007B6C8A">
      <w:pPr>
        <w:widowControl/>
        <w:numPr>
          <w:ilvl w:val="0"/>
          <w:numId w:val="28"/>
        </w:numPr>
        <w:adjustRightInd w:val="0"/>
        <w:spacing w:after="35"/>
        <w:rPr>
          <w:rFonts w:ascii="Comic Sans MS" w:hAnsi="Comic Sans MS" w:cs="Arial"/>
          <w:sz w:val="24"/>
          <w:szCs w:val="24"/>
        </w:rPr>
      </w:pPr>
      <w:r w:rsidRPr="007B6C8A">
        <w:rPr>
          <w:rFonts w:ascii="Comic Sans MS" w:hAnsi="Comic Sans MS" w:cs="Arial"/>
          <w:sz w:val="24"/>
          <w:szCs w:val="24"/>
        </w:rPr>
        <w:t xml:space="preserve">Make a transcript of a spoken message, again record date, times and names </w:t>
      </w:r>
    </w:p>
    <w:p w:rsidR="007B6C8A" w:rsidRPr="007B6C8A" w:rsidRDefault="007B6C8A" w:rsidP="007B6C8A">
      <w:pPr>
        <w:widowControl/>
        <w:numPr>
          <w:ilvl w:val="0"/>
          <w:numId w:val="28"/>
        </w:numPr>
        <w:adjustRightInd w:val="0"/>
        <w:spacing w:after="35"/>
        <w:rPr>
          <w:rFonts w:ascii="Comic Sans MS" w:hAnsi="Comic Sans MS" w:cs="Arial"/>
          <w:sz w:val="24"/>
          <w:szCs w:val="24"/>
        </w:rPr>
      </w:pPr>
      <w:r w:rsidRPr="007B6C8A">
        <w:rPr>
          <w:rFonts w:ascii="Comic Sans MS" w:hAnsi="Comic Sans MS" w:cs="Arial"/>
          <w:sz w:val="24"/>
          <w:szCs w:val="24"/>
        </w:rPr>
        <w:t xml:space="preserve">Tell the pupil to save the message/image </w:t>
      </w:r>
    </w:p>
    <w:p w:rsidR="007B6C8A" w:rsidRPr="007B6C8A" w:rsidRDefault="007B6C8A" w:rsidP="007B6C8A">
      <w:pPr>
        <w:widowControl/>
        <w:numPr>
          <w:ilvl w:val="0"/>
          <w:numId w:val="28"/>
        </w:numPr>
        <w:adjustRightInd w:val="0"/>
        <w:spacing w:after="35"/>
        <w:rPr>
          <w:rFonts w:ascii="Comic Sans MS" w:hAnsi="Comic Sans MS"/>
          <w:sz w:val="24"/>
          <w:szCs w:val="24"/>
        </w:rPr>
      </w:pPr>
      <w:r w:rsidRPr="007B6C8A">
        <w:rPr>
          <w:rFonts w:ascii="Comic Sans MS" w:hAnsi="Comic Sans MS"/>
          <w:sz w:val="24"/>
          <w:szCs w:val="24"/>
        </w:rPr>
        <w:t xml:space="preserve">Inform a member of the Senior Leadership team and pass them the information that you have </w:t>
      </w:r>
    </w:p>
    <w:p w:rsidR="007B6C8A" w:rsidRPr="007B6C8A" w:rsidRDefault="007B6C8A" w:rsidP="007B6C8A">
      <w:pPr>
        <w:widowControl/>
        <w:numPr>
          <w:ilvl w:val="0"/>
          <w:numId w:val="28"/>
        </w:numPr>
        <w:adjustRightInd w:val="0"/>
        <w:spacing w:after="35"/>
        <w:rPr>
          <w:rFonts w:ascii="Comic Sans MS" w:hAnsi="Comic Sans MS"/>
          <w:sz w:val="24"/>
          <w:szCs w:val="24"/>
        </w:rPr>
      </w:pPr>
      <w:r w:rsidRPr="007B6C8A">
        <w:rPr>
          <w:rFonts w:ascii="Comic Sans MS" w:hAnsi="Comic Sans MS"/>
          <w:sz w:val="24"/>
          <w:szCs w:val="24"/>
        </w:rPr>
        <w:t xml:space="preserve">If possible and with the pupil’s agreement a screen capture image may be able to be sent to the staff’s school email account, this should only be sent from the student’s school email account. Use of other transfer systems such as SMS, Bluetooth, etc., to a personal phone or device of a staff member is not allowed. </w:t>
      </w:r>
    </w:p>
    <w:p w:rsidR="007B6C8A" w:rsidRPr="007B6C8A" w:rsidRDefault="007B6C8A" w:rsidP="007B6C8A">
      <w:pPr>
        <w:adjustRightInd w:val="0"/>
        <w:spacing w:after="35"/>
        <w:rPr>
          <w:rFonts w:ascii="Comic Sans MS" w:hAnsi="Comic Sans MS"/>
          <w:sz w:val="24"/>
          <w:szCs w:val="24"/>
        </w:rPr>
      </w:pPr>
    </w:p>
    <w:p w:rsidR="007B6C8A" w:rsidRPr="007B6C8A" w:rsidRDefault="007B6C8A" w:rsidP="007B6C8A">
      <w:pPr>
        <w:adjustRightInd w:val="0"/>
        <w:spacing w:after="35"/>
        <w:rPr>
          <w:rFonts w:ascii="Comic Sans MS" w:hAnsi="Comic Sans MS"/>
          <w:b/>
          <w:sz w:val="24"/>
          <w:szCs w:val="24"/>
        </w:rPr>
      </w:pPr>
      <w:r w:rsidRPr="007B6C8A">
        <w:rPr>
          <w:rFonts w:ascii="Comic Sans MS" w:hAnsi="Comic Sans MS"/>
          <w:b/>
          <w:sz w:val="24"/>
          <w:szCs w:val="24"/>
        </w:rPr>
        <w:t>Computers</w:t>
      </w:r>
    </w:p>
    <w:p w:rsidR="007B6C8A" w:rsidRPr="007B6C8A" w:rsidRDefault="007B6C8A" w:rsidP="007B6C8A">
      <w:pPr>
        <w:adjustRightInd w:val="0"/>
        <w:spacing w:after="35"/>
        <w:rPr>
          <w:rFonts w:ascii="Comic Sans MS" w:hAnsi="Comic Sans MS"/>
          <w:sz w:val="24"/>
          <w:szCs w:val="24"/>
        </w:rPr>
      </w:pPr>
    </w:p>
    <w:p w:rsidR="007B6C8A" w:rsidRPr="007B6C8A" w:rsidRDefault="007B6C8A" w:rsidP="007B6C8A">
      <w:pPr>
        <w:widowControl/>
        <w:numPr>
          <w:ilvl w:val="0"/>
          <w:numId w:val="28"/>
        </w:numPr>
        <w:adjustRightInd w:val="0"/>
        <w:rPr>
          <w:rFonts w:ascii="Comic Sans MS" w:hAnsi="Comic Sans MS"/>
          <w:sz w:val="24"/>
          <w:szCs w:val="24"/>
        </w:rPr>
      </w:pPr>
      <w:r w:rsidRPr="007B6C8A">
        <w:rPr>
          <w:rFonts w:ascii="Comic Sans MS" w:hAnsi="Comic Sans MS"/>
          <w:sz w:val="24"/>
          <w:szCs w:val="24"/>
        </w:rPr>
        <w:t xml:space="preserve">Ask the pupil to get up on-screen the material in question. </w:t>
      </w:r>
    </w:p>
    <w:p w:rsidR="007B6C8A" w:rsidRPr="007B6C8A" w:rsidRDefault="007B6C8A" w:rsidP="007B6C8A">
      <w:pPr>
        <w:widowControl/>
        <w:numPr>
          <w:ilvl w:val="0"/>
          <w:numId w:val="28"/>
        </w:numPr>
        <w:adjustRightInd w:val="0"/>
        <w:rPr>
          <w:rFonts w:ascii="Comic Sans MS" w:hAnsi="Comic Sans MS" w:cs="Arial"/>
          <w:sz w:val="24"/>
          <w:szCs w:val="24"/>
        </w:rPr>
      </w:pPr>
      <w:r w:rsidRPr="007B6C8A">
        <w:rPr>
          <w:rFonts w:ascii="Comic Sans MS" w:hAnsi="Comic Sans MS" w:cs="Arial"/>
          <w:sz w:val="24"/>
          <w:szCs w:val="24"/>
        </w:rPr>
        <w:t xml:space="preserve">Ask the pupil to save the material. </w:t>
      </w:r>
    </w:p>
    <w:p w:rsidR="007B6C8A" w:rsidRPr="007B6C8A" w:rsidRDefault="007B6C8A" w:rsidP="007B6C8A">
      <w:pPr>
        <w:widowControl/>
        <w:numPr>
          <w:ilvl w:val="0"/>
          <w:numId w:val="28"/>
        </w:numPr>
        <w:adjustRightInd w:val="0"/>
        <w:rPr>
          <w:rFonts w:ascii="Comic Sans MS" w:hAnsi="Comic Sans MS" w:cs="Arial"/>
          <w:sz w:val="24"/>
          <w:szCs w:val="24"/>
        </w:rPr>
      </w:pPr>
      <w:r w:rsidRPr="007B6C8A">
        <w:rPr>
          <w:rFonts w:ascii="Comic Sans MS" w:hAnsi="Comic Sans MS" w:cs="Arial"/>
          <w:sz w:val="24"/>
          <w:szCs w:val="24"/>
        </w:rPr>
        <w:t xml:space="preserve">Print off the offending material straight away. </w:t>
      </w:r>
    </w:p>
    <w:p w:rsidR="007B6C8A" w:rsidRPr="007B6C8A" w:rsidRDefault="007B6C8A" w:rsidP="007B6C8A">
      <w:pPr>
        <w:widowControl/>
        <w:numPr>
          <w:ilvl w:val="0"/>
          <w:numId w:val="28"/>
        </w:numPr>
        <w:adjustRightInd w:val="0"/>
        <w:rPr>
          <w:rFonts w:ascii="Comic Sans MS" w:hAnsi="Comic Sans MS" w:cs="Arial"/>
          <w:sz w:val="24"/>
          <w:szCs w:val="24"/>
        </w:rPr>
      </w:pPr>
      <w:r w:rsidRPr="007B6C8A">
        <w:rPr>
          <w:rFonts w:ascii="Comic Sans MS" w:hAnsi="Comic Sans MS" w:cs="Arial"/>
          <w:sz w:val="24"/>
          <w:szCs w:val="24"/>
        </w:rPr>
        <w:t xml:space="preserve">Make sure you have got all pages in the right order and that there are no omissions. </w:t>
      </w:r>
    </w:p>
    <w:p w:rsidR="007B6C8A" w:rsidRPr="007B6C8A" w:rsidRDefault="007B6C8A" w:rsidP="007B6C8A">
      <w:pPr>
        <w:widowControl/>
        <w:numPr>
          <w:ilvl w:val="0"/>
          <w:numId w:val="28"/>
        </w:numPr>
        <w:adjustRightInd w:val="0"/>
        <w:rPr>
          <w:rFonts w:ascii="Comic Sans MS" w:hAnsi="Comic Sans MS"/>
          <w:sz w:val="24"/>
          <w:szCs w:val="24"/>
        </w:rPr>
      </w:pPr>
      <w:r w:rsidRPr="007B6C8A">
        <w:rPr>
          <w:rFonts w:ascii="Comic Sans MS" w:hAnsi="Comic Sans MS"/>
          <w:sz w:val="24"/>
          <w:szCs w:val="24"/>
        </w:rPr>
        <w:t xml:space="preserve">Inform a member of the Senior Leadership team and pass them the information that you have. </w:t>
      </w:r>
    </w:p>
    <w:p w:rsidR="007B6C8A" w:rsidRPr="007B6C8A" w:rsidRDefault="007B6C8A" w:rsidP="007B6C8A">
      <w:pPr>
        <w:widowControl/>
        <w:numPr>
          <w:ilvl w:val="0"/>
          <w:numId w:val="28"/>
        </w:numPr>
        <w:adjustRightInd w:val="0"/>
        <w:rPr>
          <w:rFonts w:ascii="Comic Sans MS" w:hAnsi="Comic Sans MS"/>
          <w:sz w:val="24"/>
          <w:szCs w:val="24"/>
        </w:rPr>
      </w:pPr>
      <w:r w:rsidRPr="007B6C8A">
        <w:rPr>
          <w:rFonts w:ascii="Comic Sans MS" w:hAnsi="Comic Sans MS"/>
          <w:sz w:val="24"/>
          <w:szCs w:val="24"/>
        </w:rPr>
        <w:t xml:space="preserve">Normal procedures to interview pupils and to take statements will then be followed particularly if a child protection issue is presented. </w:t>
      </w:r>
    </w:p>
    <w:p w:rsidR="007B6C8A" w:rsidRPr="007B6C8A" w:rsidRDefault="007B6C8A" w:rsidP="007B6C8A">
      <w:pPr>
        <w:widowControl/>
        <w:numPr>
          <w:ilvl w:val="0"/>
          <w:numId w:val="28"/>
        </w:numPr>
        <w:adjustRightInd w:val="0"/>
        <w:rPr>
          <w:rFonts w:ascii="Comic Sans MS" w:hAnsi="Comic Sans MS"/>
          <w:sz w:val="24"/>
          <w:szCs w:val="24"/>
        </w:rPr>
      </w:pPr>
      <w:r w:rsidRPr="007B6C8A">
        <w:rPr>
          <w:rFonts w:ascii="Comic Sans MS" w:hAnsi="Comic Sans MS"/>
          <w:sz w:val="24"/>
          <w:szCs w:val="24"/>
        </w:rPr>
        <w:t xml:space="preserve">If possible and with the student’s agreement a screen capture image may be able to be sent to the staff’s school email account, this should only be sent from the student’s school email account. </w:t>
      </w:r>
    </w:p>
    <w:p w:rsidR="007B6C8A" w:rsidRPr="007B6C8A" w:rsidRDefault="007B6C8A" w:rsidP="007B6C8A">
      <w:pPr>
        <w:widowControl/>
        <w:numPr>
          <w:ilvl w:val="0"/>
          <w:numId w:val="28"/>
        </w:numPr>
        <w:adjustRightInd w:val="0"/>
        <w:rPr>
          <w:rFonts w:ascii="Comic Sans MS" w:hAnsi="Comic Sans MS"/>
          <w:sz w:val="24"/>
          <w:szCs w:val="24"/>
        </w:rPr>
      </w:pPr>
      <w:r w:rsidRPr="007B6C8A">
        <w:rPr>
          <w:rFonts w:ascii="Comic Sans MS" w:hAnsi="Comic Sans MS"/>
          <w:sz w:val="24"/>
          <w:szCs w:val="24"/>
        </w:rPr>
        <w:t xml:space="preserve">Use of other transfer systems such as SMS, Bluetooth etc. to a personal phone to device of the staff member is not allowed. </w:t>
      </w:r>
    </w:p>
    <w:p w:rsidR="007B6C8A" w:rsidRPr="007B6C8A" w:rsidRDefault="007B6C8A" w:rsidP="007B6C8A">
      <w:pPr>
        <w:adjustRightInd w:val="0"/>
        <w:spacing w:after="35"/>
        <w:rPr>
          <w:rFonts w:ascii="Comic Sans MS" w:hAnsi="Comic Sans MS"/>
          <w:sz w:val="24"/>
          <w:szCs w:val="24"/>
        </w:rPr>
      </w:pPr>
    </w:p>
    <w:p w:rsidR="007B6C8A" w:rsidRPr="007B6C8A" w:rsidRDefault="007B6C8A" w:rsidP="007B6C8A">
      <w:pPr>
        <w:adjustRightInd w:val="0"/>
        <w:rPr>
          <w:rFonts w:ascii="Comic Sans MS" w:hAnsi="Comic Sans MS" w:cs="Arial"/>
          <w:sz w:val="24"/>
          <w:szCs w:val="24"/>
        </w:rPr>
      </w:pPr>
    </w:p>
    <w:p w:rsidR="007B6C8A" w:rsidRPr="007B6C8A" w:rsidRDefault="007B6C8A" w:rsidP="007B6C8A">
      <w:pPr>
        <w:pStyle w:val="Heading3"/>
        <w:spacing w:before="0" w:after="225"/>
        <w:rPr>
          <w:rFonts w:ascii="Comic Sans MS" w:hAnsi="Comic Sans MS" w:cs="Arial"/>
          <w:b/>
          <w:color w:val="auto"/>
          <w:u w:val="single"/>
        </w:rPr>
      </w:pPr>
      <w:r w:rsidRPr="007B6C8A">
        <w:rPr>
          <w:rFonts w:ascii="Comic Sans MS" w:hAnsi="Comic Sans MS" w:cs="Calibri"/>
          <w:b/>
          <w:color w:val="auto"/>
          <w:u w:val="single"/>
        </w:rPr>
        <w:t xml:space="preserve">5. </w:t>
      </w:r>
      <w:r w:rsidRPr="007B6C8A">
        <w:rPr>
          <w:rFonts w:ascii="Comic Sans MS" w:hAnsi="Comic Sans MS" w:cs="Arial"/>
          <w:b/>
          <w:color w:val="auto"/>
          <w:u w:val="single"/>
        </w:rPr>
        <w:t>Other types of internet use</w:t>
      </w:r>
    </w:p>
    <w:p w:rsidR="007B6C8A" w:rsidRPr="007B6C8A" w:rsidRDefault="007B6C8A" w:rsidP="007B6C8A">
      <w:pPr>
        <w:pStyle w:val="NormalWeb"/>
        <w:spacing w:before="0" w:beforeAutospacing="0" w:after="0" w:afterAutospacing="0"/>
        <w:rPr>
          <w:rFonts w:ascii="Comic Sans MS" w:hAnsi="Comic Sans MS" w:cs="Arial"/>
        </w:rPr>
      </w:pPr>
      <w:r w:rsidRPr="007B6C8A">
        <w:rPr>
          <w:rStyle w:val="Strong"/>
          <w:rFonts w:ascii="Comic Sans MS" w:hAnsi="Comic Sans MS" w:cs="Arial"/>
        </w:rPr>
        <w:t>Spam &amp;, Phishing and Viruses</w:t>
      </w:r>
    </w:p>
    <w:p w:rsidR="007B6C8A" w:rsidRPr="007B6C8A" w:rsidRDefault="007B6C8A" w:rsidP="007B6C8A">
      <w:pPr>
        <w:rPr>
          <w:rFonts w:ascii="Comic Sans MS" w:hAnsi="Comic Sans MS" w:cs="Arial"/>
          <w:sz w:val="24"/>
          <w:szCs w:val="24"/>
        </w:rPr>
      </w:pPr>
      <w:r w:rsidRPr="007B6C8A">
        <w:rPr>
          <w:rFonts w:ascii="Comic Sans MS" w:hAnsi="Comic Sans MS" w:cs="Arial"/>
          <w:sz w:val="24"/>
          <w:szCs w:val="24"/>
        </w:rPr>
        <w:t>Spam - unsolicited bulk messages, especially advertising.</w:t>
      </w:r>
    </w:p>
    <w:p w:rsidR="007B6C8A" w:rsidRPr="007B6C8A" w:rsidRDefault="007B6C8A" w:rsidP="007B6C8A">
      <w:pPr>
        <w:rPr>
          <w:rFonts w:ascii="Comic Sans MS" w:hAnsi="Comic Sans MS" w:cs="Arial"/>
          <w:sz w:val="24"/>
          <w:szCs w:val="24"/>
        </w:rPr>
      </w:pPr>
      <w:r w:rsidRPr="007B6C8A">
        <w:rPr>
          <w:rFonts w:ascii="Comic Sans MS" w:hAnsi="Comic Sans MS" w:cs="Arial"/>
          <w:sz w:val="24"/>
          <w:szCs w:val="24"/>
        </w:rPr>
        <w:t>Phishing - the act of attempting to acquire sensitive information such as usernames, passwords, and credit card details.</w:t>
      </w:r>
    </w:p>
    <w:p w:rsidR="007B6C8A" w:rsidRPr="007B6C8A" w:rsidRDefault="007B6C8A" w:rsidP="007B6C8A">
      <w:pPr>
        <w:rPr>
          <w:rFonts w:ascii="Comic Sans MS" w:hAnsi="Comic Sans MS" w:cs="Arial"/>
          <w:sz w:val="24"/>
          <w:szCs w:val="24"/>
        </w:rPr>
      </w:pPr>
      <w:r w:rsidRPr="007B6C8A">
        <w:rPr>
          <w:rFonts w:ascii="Comic Sans MS" w:hAnsi="Comic Sans MS" w:cs="Arial"/>
          <w:sz w:val="24"/>
          <w:szCs w:val="24"/>
        </w:rPr>
        <w:t>Viruses/Adware/Malware - programs that may be harmful to your computer.</w:t>
      </w:r>
    </w:p>
    <w:p w:rsidR="007B6C8A" w:rsidRPr="007B6C8A" w:rsidRDefault="007B6C8A" w:rsidP="007B6C8A">
      <w:pPr>
        <w:pStyle w:val="ListParagraph"/>
        <w:rPr>
          <w:rFonts w:ascii="Comic Sans MS" w:hAnsi="Comic Sans MS"/>
          <w:sz w:val="24"/>
          <w:szCs w:val="24"/>
        </w:rPr>
      </w:pPr>
    </w:p>
    <w:p w:rsidR="007B6C8A" w:rsidRPr="007B6C8A" w:rsidRDefault="007B6C8A" w:rsidP="007B6C8A">
      <w:pPr>
        <w:pStyle w:val="ListParagraph"/>
        <w:ind w:left="0" w:firstLine="0"/>
        <w:rPr>
          <w:rFonts w:ascii="Comic Sans MS" w:hAnsi="Comic Sans MS"/>
          <w:b/>
          <w:sz w:val="24"/>
          <w:szCs w:val="24"/>
        </w:rPr>
      </w:pPr>
      <w:r w:rsidRPr="007B6C8A">
        <w:rPr>
          <w:rFonts w:ascii="Comic Sans MS" w:hAnsi="Comic Sans MS"/>
          <w:b/>
          <w:sz w:val="24"/>
          <w:szCs w:val="24"/>
        </w:rPr>
        <w:t xml:space="preserve">Online gaming </w:t>
      </w:r>
    </w:p>
    <w:p w:rsidR="007B6C8A" w:rsidRPr="007B6C8A" w:rsidRDefault="007B6C8A" w:rsidP="007B6C8A">
      <w:pPr>
        <w:pStyle w:val="ListParagraph"/>
        <w:rPr>
          <w:rFonts w:ascii="Comic Sans MS" w:hAnsi="Comic Sans MS"/>
          <w:sz w:val="24"/>
          <w:szCs w:val="24"/>
        </w:rPr>
      </w:pPr>
    </w:p>
    <w:p w:rsidR="007B6C8A" w:rsidRPr="007B6C8A" w:rsidRDefault="007B6C8A" w:rsidP="007B6C8A">
      <w:pPr>
        <w:rPr>
          <w:rFonts w:ascii="Comic Sans MS" w:hAnsi="Comic Sans MS" w:cs="Arial"/>
          <w:sz w:val="24"/>
          <w:szCs w:val="24"/>
        </w:rPr>
      </w:pPr>
      <w:r w:rsidRPr="007B6C8A">
        <w:rPr>
          <w:rFonts w:ascii="Comic Sans MS" w:hAnsi="Comic Sans MS" w:cs="Arial"/>
          <w:sz w:val="24"/>
          <w:szCs w:val="24"/>
        </w:rPr>
        <w:t xml:space="preserve">Online gaming means you can play in real time with people across the world through a computer, games console, tablet or smartphone connected to the internet. Games can </w:t>
      </w:r>
      <w:r w:rsidRPr="007B6C8A">
        <w:rPr>
          <w:rFonts w:ascii="Comic Sans MS" w:hAnsi="Comic Sans MS" w:cs="Arial"/>
          <w:sz w:val="24"/>
          <w:szCs w:val="24"/>
        </w:rPr>
        <w:lastRenderedPageBreak/>
        <w:t>offer children a world of adventure to immerse themselves in, but it’s important to understand how children can stay safe and what games are appropriate for their age. Some games contain ‘avatars’ which are an icon or figure representing a particular person.</w:t>
      </w:r>
    </w:p>
    <w:p w:rsidR="007B6C8A" w:rsidRPr="007B6C8A" w:rsidRDefault="007B6C8A" w:rsidP="007B6C8A">
      <w:pPr>
        <w:pStyle w:val="ListParagraph"/>
        <w:ind w:left="0"/>
        <w:rPr>
          <w:rFonts w:ascii="Comic Sans MS" w:hAnsi="Comic Sans MS"/>
          <w:sz w:val="24"/>
          <w:szCs w:val="24"/>
        </w:rPr>
      </w:pPr>
    </w:p>
    <w:p w:rsidR="007B6C8A" w:rsidRPr="007B6C8A" w:rsidRDefault="007B6C8A" w:rsidP="007B6C8A">
      <w:pPr>
        <w:pStyle w:val="ListParagraph"/>
        <w:rPr>
          <w:rFonts w:ascii="Comic Sans MS" w:hAnsi="Comic Sans MS"/>
          <w:sz w:val="24"/>
          <w:szCs w:val="24"/>
        </w:rPr>
      </w:pPr>
    </w:p>
    <w:p w:rsidR="007B6C8A" w:rsidRPr="007B6C8A" w:rsidRDefault="007B6C8A" w:rsidP="007B6C8A">
      <w:pPr>
        <w:pStyle w:val="ListParagraph"/>
        <w:ind w:left="0" w:firstLine="0"/>
        <w:rPr>
          <w:rFonts w:ascii="Comic Sans MS" w:hAnsi="Comic Sans MS" w:cs="Arial"/>
          <w:b/>
          <w:sz w:val="24"/>
          <w:szCs w:val="24"/>
        </w:rPr>
      </w:pPr>
      <w:r w:rsidRPr="007B6C8A">
        <w:rPr>
          <w:rFonts w:ascii="Comic Sans MS" w:hAnsi="Comic Sans MS" w:cs="Arial"/>
          <w:b/>
          <w:sz w:val="24"/>
          <w:szCs w:val="24"/>
        </w:rPr>
        <w:t>Downloading &amp; Viruses</w:t>
      </w:r>
    </w:p>
    <w:p w:rsidR="007B6C8A" w:rsidRPr="007B6C8A" w:rsidRDefault="007B6C8A" w:rsidP="007B6C8A">
      <w:pPr>
        <w:pStyle w:val="ListParagraph"/>
        <w:rPr>
          <w:rFonts w:ascii="Comic Sans MS" w:hAnsi="Comic Sans MS" w:cs="Arial"/>
          <w:sz w:val="24"/>
          <w:szCs w:val="24"/>
        </w:rPr>
      </w:pPr>
    </w:p>
    <w:p w:rsidR="007B6C8A" w:rsidRPr="007B6C8A" w:rsidRDefault="007B6C8A" w:rsidP="007B6C8A">
      <w:pPr>
        <w:pStyle w:val="ListParagraph"/>
        <w:ind w:left="0" w:firstLine="0"/>
        <w:rPr>
          <w:rFonts w:ascii="Comic Sans MS" w:hAnsi="Comic Sans MS" w:cs="Arial"/>
          <w:sz w:val="24"/>
          <w:szCs w:val="24"/>
        </w:rPr>
      </w:pPr>
      <w:r w:rsidRPr="007B6C8A">
        <w:rPr>
          <w:rFonts w:ascii="Comic Sans MS" w:hAnsi="Comic Sans MS" w:cs="Arial"/>
          <w:sz w:val="24"/>
          <w:szCs w:val="24"/>
        </w:rPr>
        <w:t xml:space="preserve">Children delight in the freedom the internet gives them to download any song, film or TV programme they want. Most of the content children download is under copyright, meaning it belongs to the person, group or company that created it and payment is usually required. Downloading also exposes you to spyware and viruses. </w:t>
      </w:r>
    </w:p>
    <w:p w:rsidR="007B6C8A" w:rsidRPr="007B6C8A" w:rsidRDefault="007B6C8A" w:rsidP="007B6C8A">
      <w:pPr>
        <w:pStyle w:val="ListParagraph"/>
        <w:rPr>
          <w:rFonts w:ascii="Comic Sans MS" w:hAnsi="Comic Sans MS"/>
          <w:sz w:val="24"/>
          <w:szCs w:val="24"/>
        </w:rPr>
      </w:pPr>
    </w:p>
    <w:p w:rsidR="007B6C8A" w:rsidRPr="007B6C8A" w:rsidRDefault="007B6C8A" w:rsidP="007B6C8A">
      <w:pPr>
        <w:spacing w:after="180"/>
        <w:rPr>
          <w:rFonts w:ascii="Comic Sans MS" w:hAnsi="Comic Sans MS" w:cs="Arial"/>
          <w:sz w:val="24"/>
          <w:szCs w:val="24"/>
        </w:rPr>
      </w:pPr>
      <w:r w:rsidRPr="007B6C8A">
        <w:rPr>
          <w:rFonts w:ascii="Comic Sans MS" w:hAnsi="Comic Sans MS" w:cs="Arial"/>
          <w:b/>
          <w:bCs/>
          <w:sz w:val="24"/>
          <w:szCs w:val="24"/>
        </w:rPr>
        <w:t>Sexting</w:t>
      </w:r>
    </w:p>
    <w:p w:rsidR="007B6C8A" w:rsidRPr="007B6C8A" w:rsidRDefault="007B6C8A" w:rsidP="007B6C8A">
      <w:pPr>
        <w:spacing w:before="30" w:after="180"/>
        <w:rPr>
          <w:rFonts w:ascii="Comic Sans MS" w:hAnsi="Comic Sans MS" w:cs="Arial"/>
          <w:sz w:val="24"/>
          <w:szCs w:val="24"/>
        </w:rPr>
      </w:pPr>
      <w:r w:rsidRPr="007B6C8A">
        <w:rPr>
          <w:rFonts w:ascii="Comic Sans MS" w:hAnsi="Comic Sans MS" w:cs="Arial"/>
          <w:sz w:val="24"/>
          <w:szCs w:val="24"/>
        </w:rPr>
        <w:t>Sexting usually refers to sending and receiving rude messages or videos of:</w:t>
      </w:r>
    </w:p>
    <w:p w:rsidR="007B6C8A" w:rsidRPr="007B6C8A" w:rsidRDefault="007B6C8A" w:rsidP="007B6C8A">
      <w:pPr>
        <w:widowControl/>
        <w:numPr>
          <w:ilvl w:val="0"/>
          <w:numId w:val="24"/>
        </w:numPr>
        <w:autoSpaceDE/>
        <w:autoSpaceDN/>
        <w:spacing w:before="100" w:beforeAutospacing="1" w:after="100" w:afterAutospacing="1"/>
        <w:ind w:left="0"/>
        <w:rPr>
          <w:rFonts w:ascii="Comic Sans MS" w:hAnsi="Comic Sans MS" w:cs="Arial"/>
          <w:sz w:val="24"/>
          <w:szCs w:val="24"/>
        </w:rPr>
      </w:pPr>
      <w:r w:rsidRPr="007B6C8A">
        <w:rPr>
          <w:rFonts w:ascii="Comic Sans MS" w:hAnsi="Comic Sans MS" w:cs="Arial"/>
          <w:sz w:val="24"/>
          <w:szCs w:val="24"/>
        </w:rPr>
        <w:t>naked pictures</w:t>
      </w:r>
    </w:p>
    <w:p w:rsidR="007B6C8A" w:rsidRPr="007B6C8A" w:rsidRDefault="007B6C8A" w:rsidP="007B6C8A">
      <w:pPr>
        <w:widowControl/>
        <w:numPr>
          <w:ilvl w:val="0"/>
          <w:numId w:val="24"/>
        </w:numPr>
        <w:autoSpaceDE/>
        <w:autoSpaceDN/>
        <w:spacing w:before="100" w:beforeAutospacing="1" w:after="100" w:afterAutospacing="1"/>
        <w:ind w:left="0"/>
        <w:rPr>
          <w:rFonts w:ascii="Comic Sans MS" w:hAnsi="Comic Sans MS" w:cs="Arial"/>
          <w:sz w:val="24"/>
          <w:szCs w:val="24"/>
        </w:rPr>
      </w:pPr>
      <w:r w:rsidRPr="007B6C8A">
        <w:rPr>
          <w:rFonts w:ascii="Comic Sans MS" w:hAnsi="Comic Sans MS" w:cs="Arial"/>
          <w:sz w:val="24"/>
          <w:szCs w:val="24"/>
        </w:rPr>
        <w:t xml:space="preserve">'underwear shots' </w:t>
      </w:r>
    </w:p>
    <w:p w:rsidR="007B6C8A" w:rsidRPr="007B6C8A" w:rsidRDefault="007B6C8A" w:rsidP="007B6C8A">
      <w:pPr>
        <w:widowControl/>
        <w:numPr>
          <w:ilvl w:val="0"/>
          <w:numId w:val="24"/>
        </w:numPr>
        <w:autoSpaceDE/>
        <w:autoSpaceDN/>
        <w:spacing w:before="100" w:beforeAutospacing="1" w:after="100" w:afterAutospacing="1"/>
        <w:ind w:left="0"/>
        <w:rPr>
          <w:rFonts w:ascii="Comic Sans MS" w:hAnsi="Comic Sans MS" w:cs="Arial"/>
          <w:sz w:val="24"/>
          <w:szCs w:val="24"/>
        </w:rPr>
      </w:pPr>
      <w:r w:rsidRPr="007B6C8A">
        <w:rPr>
          <w:rFonts w:ascii="Comic Sans MS" w:hAnsi="Comic Sans MS" w:cs="Arial"/>
          <w:sz w:val="24"/>
          <w:szCs w:val="24"/>
        </w:rPr>
        <w:t>any sexual texts, images or videos</w:t>
      </w:r>
    </w:p>
    <w:p w:rsidR="007B6C8A" w:rsidRPr="007B6C8A" w:rsidRDefault="007B6C8A" w:rsidP="007B6C8A">
      <w:pPr>
        <w:spacing w:before="30" w:after="180"/>
        <w:rPr>
          <w:rFonts w:ascii="Comic Sans MS" w:hAnsi="Comic Sans MS" w:cs="Arial"/>
          <w:sz w:val="24"/>
          <w:szCs w:val="24"/>
        </w:rPr>
      </w:pPr>
      <w:r w:rsidRPr="007B6C8A">
        <w:rPr>
          <w:rFonts w:ascii="Comic Sans MS" w:hAnsi="Comic Sans MS" w:cs="Arial"/>
          <w:sz w:val="24"/>
          <w:szCs w:val="24"/>
        </w:rPr>
        <w:t>Remember:</w:t>
      </w:r>
    </w:p>
    <w:p w:rsidR="007B6C8A" w:rsidRPr="007B6C8A" w:rsidRDefault="007B6C8A" w:rsidP="007B6C8A">
      <w:pPr>
        <w:widowControl/>
        <w:numPr>
          <w:ilvl w:val="0"/>
          <w:numId w:val="25"/>
        </w:numPr>
        <w:autoSpaceDE/>
        <w:autoSpaceDN/>
        <w:spacing w:before="100" w:beforeAutospacing="1" w:after="100" w:afterAutospacing="1"/>
        <w:ind w:left="0"/>
        <w:rPr>
          <w:rFonts w:ascii="Comic Sans MS" w:hAnsi="Comic Sans MS" w:cs="Arial"/>
          <w:sz w:val="24"/>
          <w:szCs w:val="24"/>
        </w:rPr>
      </w:pPr>
      <w:r w:rsidRPr="007B6C8A">
        <w:rPr>
          <w:rFonts w:ascii="Comic Sans MS" w:hAnsi="Comic Sans MS" w:cs="Arial"/>
          <w:sz w:val="24"/>
          <w:szCs w:val="24"/>
        </w:rPr>
        <w:t>There is no turning back once you press send.</w:t>
      </w:r>
    </w:p>
    <w:p w:rsidR="007B6C8A" w:rsidRPr="007B6C8A" w:rsidRDefault="007B6C8A" w:rsidP="007B6C8A">
      <w:pPr>
        <w:widowControl/>
        <w:numPr>
          <w:ilvl w:val="0"/>
          <w:numId w:val="25"/>
        </w:numPr>
        <w:autoSpaceDE/>
        <w:autoSpaceDN/>
        <w:spacing w:before="100" w:beforeAutospacing="1" w:after="100" w:afterAutospacing="1"/>
        <w:ind w:left="0"/>
        <w:rPr>
          <w:rFonts w:ascii="Comic Sans MS" w:hAnsi="Comic Sans MS" w:cs="Arial"/>
          <w:sz w:val="24"/>
          <w:szCs w:val="24"/>
        </w:rPr>
      </w:pPr>
      <w:r w:rsidRPr="007B6C8A">
        <w:rPr>
          <w:rFonts w:ascii="Comic Sans MS" w:hAnsi="Comic Sans MS" w:cs="Arial"/>
          <w:sz w:val="24"/>
          <w:szCs w:val="24"/>
        </w:rPr>
        <w:t>Even if you use apps like Snapchat the person can take a screen shot</w:t>
      </w:r>
    </w:p>
    <w:p w:rsidR="007B6C8A" w:rsidRPr="007B6C8A" w:rsidRDefault="007B6C8A" w:rsidP="007B6C8A">
      <w:pPr>
        <w:widowControl/>
        <w:numPr>
          <w:ilvl w:val="0"/>
          <w:numId w:val="25"/>
        </w:numPr>
        <w:autoSpaceDE/>
        <w:autoSpaceDN/>
        <w:spacing w:before="100" w:beforeAutospacing="1" w:after="100" w:afterAutospacing="1"/>
        <w:ind w:left="0"/>
        <w:rPr>
          <w:rFonts w:ascii="Comic Sans MS" w:hAnsi="Comic Sans MS" w:cs="Arial"/>
          <w:sz w:val="24"/>
          <w:szCs w:val="24"/>
        </w:rPr>
      </w:pPr>
      <w:r w:rsidRPr="007B6C8A">
        <w:rPr>
          <w:rFonts w:ascii="Comic Sans MS" w:hAnsi="Comic Sans MS" w:cs="Arial"/>
          <w:sz w:val="24"/>
          <w:szCs w:val="24"/>
        </w:rPr>
        <w:t xml:space="preserve">You risk being seen as someone you are not. </w:t>
      </w:r>
    </w:p>
    <w:p w:rsidR="007B6C8A" w:rsidRPr="007B6C8A" w:rsidRDefault="007B6C8A" w:rsidP="007B6C8A">
      <w:pPr>
        <w:pStyle w:val="ListParagraph"/>
        <w:rPr>
          <w:rFonts w:ascii="Comic Sans MS" w:hAnsi="Comic Sans MS"/>
          <w:sz w:val="24"/>
          <w:szCs w:val="24"/>
        </w:rPr>
      </w:pPr>
    </w:p>
    <w:p w:rsidR="007B6C8A" w:rsidRPr="007B6C8A" w:rsidRDefault="007B6C8A" w:rsidP="007B6C8A">
      <w:pPr>
        <w:spacing w:after="180"/>
        <w:rPr>
          <w:rFonts w:ascii="Comic Sans MS" w:hAnsi="Comic Sans MS" w:cs="Arial"/>
          <w:sz w:val="24"/>
          <w:szCs w:val="24"/>
        </w:rPr>
      </w:pPr>
      <w:r w:rsidRPr="007B6C8A">
        <w:rPr>
          <w:rFonts w:ascii="Comic Sans MS" w:hAnsi="Comic Sans MS" w:cs="Arial"/>
          <w:b/>
          <w:bCs/>
          <w:sz w:val="24"/>
          <w:szCs w:val="24"/>
        </w:rPr>
        <w:t>Online grooming</w:t>
      </w:r>
    </w:p>
    <w:p w:rsidR="007B6C8A" w:rsidRPr="007B6C8A" w:rsidRDefault="007B6C8A" w:rsidP="007B6C8A">
      <w:pPr>
        <w:spacing w:before="30" w:after="180"/>
        <w:rPr>
          <w:rFonts w:ascii="Comic Sans MS" w:hAnsi="Comic Sans MS" w:cs="Arial"/>
          <w:sz w:val="24"/>
          <w:szCs w:val="24"/>
        </w:rPr>
      </w:pPr>
      <w:r w:rsidRPr="007B6C8A">
        <w:rPr>
          <w:rFonts w:ascii="Comic Sans MS" w:hAnsi="Comic Sans MS" w:cs="Arial"/>
          <w:sz w:val="24"/>
          <w:szCs w:val="24"/>
        </w:rPr>
        <w:t xml:space="preserve">The internet is a highly interactive tool which can allow people to communicate with each other very easily, through internet chat programs and social networking sites and even mobile apps and games. </w:t>
      </w:r>
    </w:p>
    <w:p w:rsidR="007B6C8A" w:rsidRPr="007B6C8A" w:rsidRDefault="007B6C8A" w:rsidP="007B6C8A">
      <w:pPr>
        <w:spacing w:before="30" w:after="180"/>
        <w:rPr>
          <w:rFonts w:ascii="Comic Sans MS" w:hAnsi="Comic Sans MS" w:cs="Arial"/>
          <w:sz w:val="24"/>
          <w:szCs w:val="24"/>
        </w:rPr>
      </w:pPr>
      <w:r w:rsidRPr="007B6C8A">
        <w:rPr>
          <w:rFonts w:ascii="Comic Sans MS" w:hAnsi="Comic Sans MS" w:cs="Arial"/>
          <w:sz w:val="24"/>
          <w:szCs w:val="24"/>
        </w:rPr>
        <w:t xml:space="preserve">Paedophiles have been known to use this method to contact young people by disguising themselves as another young person. This can lead to gaining the trust of an individual and their friends. These false relationships based on lies can often pave way for exposure to upsetting images and online content and in some cases arranging a meeting in person. </w:t>
      </w:r>
    </w:p>
    <w:p w:rsidR="007B6C8A" w:rsidRPr="007B6C8A" w:rsidRDefault="007B6C8A" w:rsidP="007B6C8A">
      <w:pPr>
        <w:spacing w:before="30" w:after="180"/>
        <w:rPr>
          <w:rFonts w:ascii="Comic Sans MS" w:hAnsi="Comic Sans MS" w:cs="Arial"/>
          <w:sz w:val="24"/>
          <w:szCs w:val="24"/>
        </w:rPr>
      </w:pPr>
      <w:r w:rsidRPr="007B6C8A">
        <w:rPr>
          <w:rFonts w:ascii="Comic Sans MS" w:hAnsi="Comic Sans MS" w:cs="Arial"/>
          <w:sz w:val="24"/>
          <w:szCs w:val="24"/>
        </w:rPr>
        <w:t xml:space="preserve">Online grooming is the term used to describe inappropriate behaviour towards a young person, putting them at risk to a sexual offence. </w:t>
      </w:r>
    </w:p>
    <w:p w:rsidR="007B6C8A" w:rsidRPr="007B6C8A" w:rsidRDefault="007B6C8A" w:rsidP="007B6C8A">
      <w:pPr>
        <w:spacing w:before="30" w:after="180"/>
        <w:rPr>
          <w:rFonts w:ascii="Comic Sans MS" w:hAnsi="Comic Sans MS" w:cs="Arial"/>
          <w:sz w:val="24"/>
          <w:szCs w:val="24"/>
        </w:rPr>
      </w:pPr>
      <w:r w:rsidRPr="007B6C8A">
        <w:rPr>
          <w:rFonts w:ascii="Comic Sans MS" w:hAnsi="Comic Sans MS" w:cs="Arial"/>
          <w:sz w:val="24"/>
          <w:szCs w:val="24"/>
        </w:rPr>
        <w:t>Even if nothing dangerous does happen, knowing you may have had contact with somebody like this can be extremely upsetting.</w:t>
      </w:r>
    </w:p>
    <w:p w:rsidR="007B6C8A" w:rsidRPr="007B6C8A" w:rsidRDefault="007B6C8A" w:rsidP="007B6C8A">
      <w:pPr>
        <w:spacing w:after="180"/>
        <w:rPr>
          <w:rFonts w:ascii="Comic Sans MS" w:hAnsi="Comic Sans MS" w:cs="Arial"/>
          <w:sz w:val="24"/>
          <w:szCs w:val="24"/>
        </w:rPr>
      </w:pPr>
      <w:r w:rsidRPr="007B6C8A">
        <w:rPr>
          <w:rFonts w:ascii="Comic Sans MS" w:hAnsi="Comic Sans MS" w:cs="Arial"/>
          <w:b/>
          <w:bCs/>
          <w:sz w:val="24"/>
          <w:szCs w:val="24"/>
        </w:rPr>
        <w:lastRenderedPageBreak/>
        <w:t>Identity Theft</w:t>
      </w:r>
    </w:p>
    <w:p w:rsidR="007B6C8A" w:rsidRPr="007B6C8A" w:rsidRDefault="007B6C8A" w:rsidP="007B6C8A">
      <w:pPr>
        <w:spacing w:before="30" w:after="180"/>
        <w:rPr>
          <w:rFonts w:ascii="Comic Sans MS" w:hAnsi="Comic Sans MS" w:cs="Arial"/>
          <w:sz w:val="24"/>
          <w:szCs w:val="24"/>
        </w:rPr>
      </w:pPr>
      <w:r w:rsidRPr="007B6C8A">
        <w:rPr>
          <w:rFonts w:ascii="Comic Sans MS" w:hAnsi="Comic Sans MS" w:cs="Arial"/>
          <w:sz w:val="24"/>
          <w:szCs w:val="24"/>
        </w:rPr>
        <w:t>The more information you make available online, the greater the risk of identity theft. It can be very tempting to reply to an email or open an attachment or post information about yourself on social networking sites, but you should never do it.</w:t>
      </w:r>
    </w:p>
    <w:p w:rsidR="007B6C8A" w:rsidRPr="007B6C8A" w:rsidRDefault="007B6C8A" w:rsidP="007B6C8A">
      <w:pPr>
        <w:spacing w:before="30" w:after="180"/>
        <w:rPr>
          <w:rFonts w:ascii="Comic Sans MS" w:hAnsi="Comic Sans MS" w:cs="Arial"/>
          <w:sz w:val="24"/>
          <w:szCs w:val="24"/>
        </w:rPr>
      </w:pPr>
      <w:r w:rsidRPr="007B6C8A">
        <w:rPr>
          <w:rFonts w:ascii="Comic Sans MS" w:hAnsi="Comic Sans MS" w:cs="Arial"/>
          <w:sz w:val="24"/>
          <w:szCs w:val="24"/>
        </w:rPr>
        <w:t>Personal information includes your:</w:t>
      </w:r>
    </w:p>
    <w:p w:rsidR="007B6C8A" w:rsidRPr="007B6C8A" w:rsidRDefault="007B6C8A" w:rsidP="007B6C8A">
      <w:pPr>
        <w:widowControl/>
        <w:numPr>
          <w:ilvl w:val="0"/>
          <w:numId w:val="26"/>
        </w:numPr>
        <w:autoSpaceDE/>
        <w:autoSpaceDN/>
        <w:spacing w:before="100" w:beforeAutospacing="1" w:after="100" w:afterAutospacing="1"/>
        <w:ind w:left="0"/>
        <w:rPr>
          <w:rFonts w:ascii="Comic Sans MS" w:hAnsi="Comic Sans MS" w:cs="Arial"/>
          <w:sz w:val="24"/>
          <w:szCs w:val="24"/>
        </w:rPr>
      </w:pPr>
      <w:r w:rsidRPr="007B6C8A">
        <w:rPr>
          <w:rFonts w:ascii="Comic Sans MS" w:hAnsi="Comic Sans MS" w:cs="Arial"/>
          <w:sz w:val="24"/>
          <w:szCs w:val="24"/>
        </w:rPr>
        <w:t>email address</w:t>
      </w:r>
    </w:p>
    <w:p w:rsidR="007B6C8A" w:rsidRPr="007B6C8A" w:rsidRDefault="007B6C8A" w:rsidP="007B6C8A">
      <w:pPr>
        <w:widowControl/>
        <w:numPr>
          <w:ilvl w:val="0"/>
          <w:numId w:val="26"/>
        </w:numPr>
        <w:autoSpaceDE/>
        <w:autoSpaceDN/>
        <w:spacing w:before="100" w:beforeAutospacing="1" w:after="100" w:afterAutospacing="1"/>
        <w:ind w:left="0"/>
        <w:rPr>
          <w:rFonts w:ascii="Comic Sans MS" w:hAnsi="Comic Sans MS" w:cs="Arial"/>
          <w:sz w:val="24"/>
          <w:szCs w:val="24"/>
        </w:rPr>
      </w:pPr>
      <w:r w:rsidRPr="007B6C8A">
        <w:rPr>
          <w:rFonts w:ascii="Comic Sans MS" w:hAnsi="Comic Sans MS" w:cs="Arial"/>
          <w:sz w:val="24"/>
          <w:szCs w:val="24"/>
        </w:rPr>
        <w:t>phone number</w:t>
      </w:r>
    </w:p>
    <w:p w:rsidR="007B6C8A" w:rsidRPr="007B6C8A" w:rsidRDefault="007B6C8A" w:rsidP="007B6C8A">
      <w:pPr>
        <w:widowControl/>
        <w:numPr>
          <w:ilvl w:val="0"/>
          <w:numId w:val="26"/>
        </w:numPr>
        <w:autoSpaceDE/>
        <w:autoSpaceDN/>
        <w:spacing w:before="100" w:beforeAutospacing="1" w:after="100" w:afterAutospacing="1"/>
        <w:ind w:left="0"/>
        <w:rPr>
          <w:rFonts w:ascii="Comic Sans MS" w:hAnsi="Comic Sans MS" w:cs="Arial"/>
          <w:sz w:val="24"/>
          <w:szCs w:val="24"/>
        </w:rPr>
      </w:pPr>
      <w:r w:rsidRPr="007B6C8A">
        <w:rPr>
          <w:rFonts w:ascii="Comic Sans MS" w:hAnsi="Comic Sans MS" w:cs="Arial"/>
          <w:sz w:val="24"/>
          <w:szCs w:val="24"/>
        </w:rPr>
        <w:t>postal address</w:t>
      </w:r>
    </w:p>
    <w:p w:rsidR="007B6C8A" w:rsidRPr="007B6C8A" w:rsidRDefault="007B6C8A" w:rsidP="007B6C8A">
      <w:pPr>
        <w:widowControl/>
        <w:numPr>
          <w:ilvl w:val="0"/>
          <w:numId w:val="26"/>
        </w:numPr>
        <w:autoSpaceDE/>
        <w:autoSpaceDN/>
        <w:spacing w:before="100" w:beforeAutospacing="1" w:after="100" w:afterAutospacing="1"/>
        <w:ind w:left="0"/>
        <w:rPr>
          <w:rFonts w:ascii="Comic Sans MS" w:hAnsi="Comic Sans MS" w:cs="Arial"/>
          <w:sz w:val="24"/>
          <w:szCs w:val="24"/>
        </w:rPr>
      </w:pPr>
      <w:r w:rsidRPr="007B6C8A">
        <w:rPr>
          <w:rFonts w:ascii="Comic Sans MS" w:hAnsi="Comic Sans MS" w:cs="Arial"/>
          <w:sz w:val="24"/>
          <w:szCs w:val="24"/>
        </w:rPr>
        <w:t>any banking information</w:t>
      </w:r>
    </w:p>
    <w:p w:rsidR="007B6C8A" w:rsidRPr="007B6C8A" w:rsidRDefault="007B6C8A" w:rsidP="007B6C8A">
      <w:pPr>
        <w:widowControl/>
        <w:numPr>
          <w:ilvl w:val="0"/>
          <w:numId w:val="26"/>
        </w:numPr>
        <w:autoSpaceDE/>
        <w:autoSpaceDN/>
        <w:spacing w:before="100" w:beforeAutospacing="1" w:after="100" w:afterAutospacing="1"/>
        <w:ind w:left="0"/>
        <w:rPr>
          <w:rFonts w:ascii="Comic Sans MS" w:hAnsi="Comic Sans MS" w:cs="Arial"/>
          <w:sz w:val="24"/>
          <w:szCs w:val="24"/>
        </w:rPr>
      </w:pPr>
      <w:r w:rsidRPr="007B6C8A">
        <w:rPr>
          <w:rFonts w:ascii="Comic Sans MS" w:hAnsi="Comic Sans MS" w:cs="Arial"/>
          <w:sz w:val="24"/>
          <w:szCs w:val="24"/>
        </w:rPr>
        <w:t>photos of yourself</w:t>
      </w:r>
    </w:p>
    <w:p w:rsidR="007B6C8A" w:rsidRPr="007B6C8A" w:rsidRDefault="007B6C8A" w:rsidP="007B6C8A">
      <w:pPr>
        <w:spacing w:after="180"/>
        <w:rPr>
          <w:rFonts w:ascii="Comic Sans MS" w:hAnsi="Comic Sans MS" w:cs="Arial"/>
          <w:sz w:val="24"/>
          <w:szCs w:val="24"/>
        </w:rPr>
      </w:pPr>
      <w:r w:rsidRPr="007B6C8A">
        <w:rPr>
          <w:rFonts w:ascii="Comic Sans MS" w:hAnsi="Comic Sans MS" w:cs="Arial"/>
          <w:b/>
          <w:bCs/>
          <w:sz w:val="24"/>
          <w:szCs w:val="24"/>
        </w:rPr>
        <w:t>Cyber stalking</w:t>
      </w:r>
    </w:p>
    <w:p w:rsidR="007B6C8A" w:rsidRPr="007B6C8A" w:rsidRDefault="007B6C8A" w:rsidP="007B6C8A">
      <w:pPr>
        <w:spacing w:before="30" w:after="180"/>
        <w:rPr>
          <w:rFonts w:ascii="Comic Sans MS" w:hAnsi="Comic Sans MS" w:cs="Arial"/>
          <w:sz w:val="24"/>
          <w:szCs w:val="24"/>
        </w:rPr>
      </w:pPr>
      <w:r w:rsidRPr="007B6C8A">
        <w:rPr>
          <w:rFonts w:ascii="Comic Sans MS" w:hAnsi="Comic Sans MS" w:cs="Arial"/>
          <w:sz w:val="24"/>
          <w:szCs w:val="24"/>
        </w:rPr>
        <w:t>Harassment on the internet can be just as frightening as other forms of stalking.</w:t>
      </w:r>
    </w:p>
    <w:p w:rsidR="007B6C8A" w:rsidRPr="007B6C8A" w:rsidRDefault="007B6C8A" w:rsidP="007B6C8A">
      <w:pPr>
        <w:widowControl/>
        <w:numPr>
          <w:ilvl w:val="0"/>
          <w:numId w:val="27"/>
        </w:numPr>
        <w:autoSpaceDE/>
        <w:autoSpaceDN/>
        <w:spacing w:before="100" w:beforeAutospacing="1" w:after="100" w:afterAutospacing="1"/>
        <w:ind w:left="0"/>
        <w:rPr>
          <w:rFonts w:ascii="Comic Sans MS" w:hAnsi="Comic Sans MS" w:cs="Arial"/>
          <w:sz w:val="24"/>
          <w:szCs w:val="24"/>
        </w:rPr>
      </w:pPr>
      <w:r w:rsidRPr="007B6C8A">
        <w:rPr>
          <w:rFonts w:ascii="Comic Sans MS" w:hAnsi="Comic Sans MS" w:cs="Arial"/>
          <w:sz w:val="24"/>
          <w:szCs w:val="24"/>
        </w:rPr>
        <w:t>Women and girls are usually the victims of this kind of behaviour.</w:t>
      </w:r>
    </w:p>
    <w:p w:rsidR="007B6C8A" w:rsidRPr="007B6C8A" w:rsidRDefault="007B6C8A" w:rsidP="007B6C8A">
      <w:pPr>
        <w:widowControl/>
        <w:numPr>
          <w:ilvl w:val="0"/>
          <w:numId w:val="27"/>
        </w:numPr>
        <w:autoSpaceDE/>
        <w:autoSpaceDN/>
        <w:spacing w:before="100" w:beforeAutospacing="1" w:after="100" w:afterAutospacing="1"/>
        <w:ind w:left="0"/>
        <w:rPr>
          <w:rFonts w:ascii="Comic Sans MS" w:hAnsi="Comic Sans MS" w:cs="Arial"/>
          <w:sz w:val="24"/>
          <w:szCs w:val="24"/>
        </w:rPr>
      </w:pPr>
      <w:r w:rsidRPr="007B6C8A">
        <w:rPr>
          <w:rFonts w:ascii="Comic Sans MS" w:hAnsi="Comic Sans MS" w:cs="Arial"/>
          <w:sz w:val="24"/>
          <w:szCs w:val="24"/>
        </w:rPr>
        <w:t>They might be harassed by an ex-boyfriend or girlfriend who is upset about the end of their relationship, for example.</w:t>
      </w:r>
    </w:p>
    <w:p w:rsidR="007B6C8A" w:rsidRPr="007B6C8A" w:rsidRDefault="007B6C8A" w:rsidP="007B6C8A">
      <w:pPr>
        <w:widowControl/>
        <w:numPr>
          <w:ilvl w:val="0"/>
          <w:numId w:val="27"/>
        </w:numPr>
        <w:autoSpaceDE/>
        <w:autoSpaceDN/>
        <w:spacing w:before="100" w:beforeAutospacing="1" w:after="100" w:afterAutospacing="1"/>
        <w:ind w:left="0"/>
        <w:rPr>
          <w:rFonts w:ascii="Comic Sans MS" w:hAnsi="Comic Sans MS" w:cs="Arial"/>
          <w:sz w:val="24"/>
          <w:szCs w:val="24"/>
        </w:rPr>
      </w:pPr>
      <w:r w:rsidRPr="007B6C8A">
        <w:rPr>
          <w:rFonts w:ascii="Comic Sans MS" w:hAnsi="Comic Sans MS" w:cs="Arial"/>
          <w:sz w:val="24"/>
          <w:szCs w:val="24"/>
        </w:rPr>
        <w:t>It can also begin when a purely online friendship turns sour.</w:t>
      </w:r>
    </w:p>
    <w:p w:rsidR="007B6C8A" w:rsidRPr="007B6C8A" w:rsidRDefault="007B6C8A" w:rsidP="007B6C8A">
      <w:pPr>
        <w:widowControl/>
        <w:numPr>
          <w:ilvl w:val="0"/>
          <w:numId w:val="27"/>
        </w:numPr>
        <w:autoSpaceDE/>
        <w:autoSpaceDN/>
        <w:spacing w:before="100" w:beforeAutospacing="1" w:after="100" w:afterAutospacing="1"/>
        <w:ind w:left="0"/>
        <w:rPr>
          <w:rFonts w:ascii="Comic Sans MS" w:hAnsi="Comic Sans MS" w:cs="Arial"/>
          <w:sz w:val="24"/>
          <w:szCs w:val="24"/>
        </w:rPr>
      </w:pPr>
      <w:r w:rsidRPr="007B6C8A">
        <w:rPr>
          <w:rFonts w:ascii="Comic Sans MS" w:hAnsi="Comic Sans MS" w:cs="Arial"/>
          <w:sz w:val="24"/>
          <w:szCs w:val="24"/>
        </w:rPr>
        <w:t>It can even begin entirely at random, by one online stranger towards another.</w:t>
      </w:r>
    </w:p>
    <w:p w:rsidR="007B6C8A" w:rsidRPr="007B6C8A" w:rsidRDefault="007B6C8A" w:rsidP="007B6C8A">
      <w:pPr>
        <w:pStyle w:val="ParagraphItalic"/>
        <w:keepNext/>
        <w:keepLines/>
        <w:spacing w:after="0" w:line="240" w:lineRule="auto"/>
        <w:rPr>
          <w:rFonts w:ascii="Comic Sans MS" w:hAnsi="Comic Sans MS" w:cs="Calibri"/>
          <w:b/>
          <w:sz w:val="24"/>
          <w:szCs w:val="24"/>
          <w:u w:val="single"/>
        </w:rPr>
      </w:pPr>
      <w:r w:rsidRPr="007B6C8A">
        <w:rPr>
          <w:rFonts w:ascii="Comic Sans MS" w:hAnsi="Comic Sans MS" w:cs="Calibri"/>
          <w:b/>
          <w:sz w:val="24"/>
          <w:szCs w:val="24"/>
          <w:u w:val="single"/>
        </w:rPr>
        <w:t xml:space="preserve">6. School Website </w:t>
      </w:r>
    </w:p>
    <w:p w:rsidR="007B6C8A" w:rsidRPr="007B6C8A" w:rsidRDefault="007B6C8A" w:rsidP="007B6C8A">
      <w:pPr>
        <w:pStyle w:val="ParagraphItalic"/>
        <w:keepNext/>
        <w:keepLines/>
        <w:spacing w:after="0" w:line="240" w:lineRule="auto"/>
        <w:rPr>
          <w:rFonts w:ascii="Comic Sans MS" w:hAnsi="Comic Sans MS" w:cs="Calibri"/>
          <w:sz w:val="24"/>
          <w:szCs w:val="24"/>
        </w:rPr>
      </w:pPr>
    </w:p>
    <w:p w:rsidR="007B6C8A" w:rsidRPr="007B6C8A" w:rsidRDefault="007B6C8A" w:rsidP="007B6C8A">
      <w:pPr>
        <w:adjustRightInd w:val="0"/>
        <w:rPr>
          <w:rFonts w:ascii="Comic Sans MS" w:hAnsi="Comic Sans MS"/>
          <w:sz w:val="24"/>
          <w:szCs w:val="24"/>
          <w:lang w:val="en"/>
        </w:rPr>
      </w:pPr>
      <w:r w:rsidRPr="007B6C8A">
        <w:rPr>
          <w:rFonts w:ascii="Comic Sans MS" w:hAnsi="Comic Sans MS"/>
          <w:sz w:val="24"/>
          <w:szCs w:val="24"/>
        </w:rPr>
        <w:t xml:space="preserve">The school website </w:t>
      </w:r>
      <w:hyperlink r:id="rId11" w:history="1">
        <w:r w:rsidRPr="007B6C8A">
          <w:rPr>
            <w:rStyle w:val="Hyperlink"/>
            <w:rFonts w:ascii="Comic Sans MS" w:hAnsi="Comic Sans MS"/>
            <w:color w:val="auto"/>
            <w:sz w:val="24"/>
            <w:szCs w:val="24"/>
          </w:rPr>
          <w:t>www.taughmonaghprimary.org</w:t>
        </w:r>
      </w:hyperlink>
      <w:r w:rsidRPr="007B6C8A">
        <w:rPr>
          <w:rFonts w:ascii="Comic Sans MS" w:hAnsi="Comic Sans MS"/>
          <w:sz w:val="24"/>
          <w:szCs w:val="24"/>
        </w:rPr>
        <w:t xml:space="preserve"> is used to celebrate pupils' work, promote the school and provide information. The website reflects the school's ethos. Information is accurate and </w:t>
      </w:r>
      <w:proofErr w:type="spellStart"/>
      <w:r w:rsidRPr="007B6C8A">
        <w:rPr>
          <w:rFonts w:ascii="Comic Sans MS" w:hAnsi="Comic Sans MS"/>
          <w:sz w:val="24"/>
          <w:szCs w:val="24"/>
        </w:rPr>
        <w:t>well presented</w:t>
      </w:r>
      <w:proofErr w:type="spellEnd"/>
      <w:r w:rsidRPr="007B6C8A">
        <w:rPr>
          <w:rFonts w:ascii="Comic Sans MS" w:hAnsi="Comic Sans MS"/>
          <w:sz w:val="24"/>
          <w:szCs w:val="24"/>
        </w:rPr>
        <w:t xml:space="preserve"> and personal security is not compromised. </w:t>
      </w:r>
      <w:r w:rsidRPr="007B6C8A">
        <w:rPr>
          <w:rFonts w:ascii="Comic Sans MS" w:hAnsi="Comic Sans MS"/>
          <w:sz w:val="24"/>
          <w:szCs w:val="24"/>
          <w:lang w:val="en"/>
        </w:rPr>
        <w:t xml:space="preserve">Parental permission, in writing, is sought for newly enrolled pupils to cover the use of photographs of pupils on the school website, app, in the local press and for displays </w:t>
      </w:r>
      <w:proofErr w:type="spellStart"/>
      <w:r w:rsidRPr="007B6C8A">
        <w:rPr>
          <w:rFonts w:ascii="Comic Sans MS" w:hAnsi="Comic Sans MS"/>
          <w:sz w:val="24"/>
          <w:szCs w:val="24"/>
          <w:lang w:val="en"/>
        </w:rPr>
        <w:t>etc</w:t>
      </w:r>
      <w:proofErr w:type="spellEnd"/>
      <w:r w:rsidRPr="007B6C8A">
        <w:rPr>
          <w:rFonts w:ascii="Comic Sans MS" w:hAnsi="Comic Sans MS"/>
          <w:sz w:val="24"/>
          <w:szCs w:val="24"/>
          <w:lang w:val="en"/>
        </w:rPr>
        <w:t xml:space="preserve"> within school. It is the parent’s responsibility to inform school of any changes in circumstances.</w:t>
      </w:r>
    </w:p>
    <w:p w:rsidR="007B6C8A" w:rsidRPr="007B6C8A" w:rsidRDefault="007B6C8A" w:rsidP="007B6C8A">
      <w:pPr>
        <w:adjustRightInd w:val="0"/>
        <w:rPr>
          <w:rFonts w:ascii="Comic Sans MS" w:hAnsi="Comic Sans MS"/>
          <w:sz w:val="24"/>
          <w:szCs w:val="24"/>
          <w:lang w:val="en"/>
        </w:rPr>
      </w:pPr>
    </w:p>
    <w:p w:rsidR="007B6C8A" w:rsidRPr="007B6C8A" w:rsidRDefault="007B6C8A" w:rsidP="007B6C8A">
      <w:pPr>
        <w:adjustRightInd w:val="0"/>
        <w:rPr>
          <w:rFonts w:ascii="Comic Sans MS" w:hAnsi="Comic Sans MS"/>
          <w:sz w:val="24"/>
          <w:szCs w:val="24"/>
        </w:rPr>
      </w:pPr>
      <w:r w:rsidRPr="007B6C8A">
        <w:rPr>
          <w:rFonts w:ascii="Comic Sans MS" w:hAnsi="Comic Sans MS"/>
          <w:sz w:val="24"/>
          <w:szCs w:val="24"/>
        </w:rPr>
        <w:t xml:space="preserve">The ICT co-ordinator edits the website with assistance from the ICT team and </w:t>
      </w:r>
      <w:proofErr w:type="spellStart"/>
      <w:r w:rsidRPr="007B6C8A">
        <w:rPr>
          <w:rFonts w:ascii="Comic Sans MS" w:hAnsi="Comic Sans MS"/>
          <w:sz w:val="24"/>
          <w:szCs w:val="24"/>
        </w:rPr>
        <w:t>Taughmonagh</w:t>
      </w:r>
      <w:proofErr w:type="spellEnd"/>
      <w:r w:rsidRPr="007B6C8A">
        <w:rPr>
          <w:rFonts w:ascii="Comic Sans MS" w:hAnsi="Comic Sans MS"/>
          <w:sz w:val="24"/>
          <w:szCs w:val="24"/>
        </w:rPr>
        <w:t xml:space="preserve"> Techies (pupils). </w:t>
      </w:r>
    </w:p>
    <w:p w:rsidR="007B6C8A" w:rsidRPr="007B6C8A" w:rsidRDefault="007B6C8A" w:rsidP="007B6C8A">
      <w:pPr>
        <w:adjustRightInd w:val="0"/>
        <w:rPr>
          <w:rFonts w:ascii="Comic Sans MS" w:hAnsi="Comic Sans MS"/>
          <w:sz w:val="24"/>
          <w:szCs w:val="24"/>
        </w:rPr>
      </w:pPr>
    </w:p>
    <w:p w:rsidR="007B6C8A" w:rsidRPr="007B6C8A" w:rsidRDefault="007B6C8A" w:rsidP="007B6C8A">
      <w:pPr>
        <w:adjustRightInd w:val="0"/>
        <w:rPr>
          <w:rFonts w:ascii="Comic Sans MS" w:hAnsi="Comic Sans MS"/>
          <w:sz w:val="24"/>
          <w:szCs w:val="24"/>
        </w:rPr>
      </w:pPr>
      <w:r w:rsidRPr="007B6C8A">
        <w:rPr>
          <w:rFonts w:ascii="Comic Sans MS" w:hAnsi="Comic Sans MS"/>
          <w:sz w:val="24"/>
          <w:szCs w:val="24"/>
        </w:rPr>
        <w:t xml:space="preserve">The following rules apply: </w:t>
      </w:r>
    </w:p>
    <w:p w:rsidR="007B6C8A" w:rsidRPr="007B6C8A" w:rsidRDefault="007B6C8A" w:rsidP="007B6C8A">
      <w:pPr>
        <w:widowControl/>
        <w:numPr>
          <w:ilvl w:val="0"/>
          <w:numId w:val="20"/>
        </w:numPr>
        <w:adjustRightInd w:val="0"/>
        <w:rPr>
          <w:rFonts w:ascii="Comic Sans MS" w:hAnsi="Comic Sans MS"/>
          <w:sz w:val="24"/>
          <w:szCs w:val="24"/>
        </w:rPr>
      </w:pPr>
      <w:r w:rsidRPr="007B6C8A">
        <w:rPr>
          <w:rFonts w:ascii="Comic Sans MS" w:hAnsi="Comic Sans MS"/>
          <w:sz w:val="24"/>
          <w:szCs w:val="24"/>
        </w:rPr>
        <w:t xml:space="preserve">The point of contact on the website is the school address, school e-mail and telephone number. </w:t>
      </w:r>
    </w:p>
    <w:p w:rsidR="007B6C8A" w:rsidRPr="007B6C8A" w:rsidRDefault="007B6C8A" w:rsidP="007B6C8A">
      <w:pPr>
        <w:widowControl/>
        <w:numPr>
          <w:ilvl w:val="0"/>
          <w:numId w:val="20"/>
        </w:numPr>
        <w:adjustRightInd w:val="0"/>
        <w:rPr>
          <w:rFonts w:ascii="Comic Sans MS" w:hAnsi="Comic Sans MS"/>
          <w:sz w:val="24"/>
          <w:szCs w:val="24"/>
        </w:rPr>
      </w:pPr>
      <w:r w:rsidRPr="007B6C8A">
        <w:rPr>
          <w:rFonts w:ascii="Comic Sans MS" w:hAnsi="Comic Sans MS"/>
          <w:sz w:val="24"/>
          <w:szCs w:val="24"/>
        </w:rPr>
        <w:t xml:space="preserve">Staff or pupils' home information will not be published. </w:t>
      </w:r>
    </w:p>
    <w:p w:rsidR="007B6C8A" w:rsidRPr="007B6C8A" w:rsidRDefault="007B6C8A" w:rsidP="007B6C8A">
      <w:pPr>
        <w:widowControl/>
        <w:numPr>
          <w:ilvl w:val="0"/>
          <w:numId w:val="20"/>
        </w:numPr>
        <w:adjustRightInd w:val="0"/>
        <w:rPr>
          <w:rFonts w:ascii="Comic Sans MS" w:hAnsi="Comic Sans MS"/>
          <w:sz w:val="24"/>
          <w:szCs w:val="24"/>
        </w:rPr>
      </w:pPr>
      <w:r w:rsidRPr="007B6C8A">
        <w:rPr>
          <w:rFonts w:ascii="Comic Sans MS" w:hAnsi="Comic Sans MS"/>
          <w:sz w:val="24"/>
          <w:szCs w:val="24"/>
        </w:rPr>
        <w:t xml:space="preserve">Website photographs that include pupils will be selected carefully. Parents who prefer their child’s photographs do not appear on the school website is respected. </w:t>
      </w:r>
    </w:p>
    <w:p w:rsidR="007B6C8A" w:rsidRPr="007B6C8A" w:rsidRDefault="007B6C8A" w:rsidP="007B6C8A">
      <w:pPr>
        <w:widowControl/>
        <w:numPr>
          <w:ilvl w:val="0"/>
          <w:numId w:val="20"/>
        </w:numPr>
        <w:adjustRightInd w:val="0"/>
        <w:rPr>
          <w:rFonts w:ascii="Comic Sans MS" w:hAnsi="Comic Sans MS"/>
          <w:sz w:val="24"/>
          <w:szCs w:val="24"/>
        </w:rPr>
      </w:pPr>
      <w:r w:rsidRPr="007B6C8A">
        <w:rPr>
          <w:rFonts w:ascii="Comic Sans MS" w:hAnsi="Comic Sans MS"/>
          <w:sz w:val="24"/>
          <w:szCs w:val="24"/>
        </w:rPr>
        <w:t xml:space="preserve">Pupils' full names will not be used in association with photographs. </w:t>
      </w:r>
    </w:p>
    <w:p w:rsidR="007B6C8A" w:rsidRPr="007B6C8A" w:rsidRDefault="007B6C8A" w:rsidP="007B6C8A">
      <w:pPr>
        <w:widowControl/>
        <w:numPr>
          <w:ilvl w:val="0"/>
          <w:numId w:val="20"/>
        </w:numPr>
        <w:adjustRightInd w:val="0"/>
        <w:rPr>
          <w:rFonts w:ascii="Comic Sans MS" w:hAnsi="Comic Sans MS"/>
          <w:sz w:val="24"/>
          <w:szCs w:val="24"/>
        </w:rPr>
      </w:pPr>
      <w:r w:rsidRPr="007B6C8A">
        <w:rPr>
          <w:rFonts w:ascii="Comic Sans MS" w:hAnsi="Comic Sans MS"/>
          <w:sz w:val="24"/>
          <w:szCs w:val="24"/>
        </w:rPr>
        <w:lastRenderedPageBreak/>
        <w:t xml:space="preserve">The Principal will take overall editorial responsibility and ensure content is accurate and appropriate. </w:t>
      </w:r>
    </w:p>
    <w:p w:rsidR="007B6C8A" w:rsidRPr="007B6C8A" w:rsidRDefault="007B6C8A" w:rsidP="007B6C8A">
      <w:pPr>
        <w:widowControl/>
        <w:numPr>
          <w:ilvl w:val="0"/>
          <w:numId w:val="20"/>
        </w:numPr>
        <w:adjustRightInd w:val="0"/>
        <w:rPr>
          <w:rFonts w:ascii="Comic Sans MS" w:hAnsi="Comic Sans MS"/>
          <w:sz w:val="24"/>
          <w:szCs w:val="24"/>
        </w:rPr>
      </w:pPr>
      <w:r w:rsidRPr="007B6C8A">
        <w:rPr>
          <w:rFonts w:ascii="Comic Sans MS" w:hAnsi="Comic Sans MS"/>
          <w:sz w:val="24"/>
          <w:szCs w:val="24"/>
        </w:rPr>
        <w:t xml:space="preserve">The copyright of all material must be held by the school, or be attributed to the owner where permission to reproduce has been obtained. </w:t>
      </w:r>
    </w:p>
    <w:p w:rsidR="007B6C8A" w:rsidRPr="007B6C8A" w:rsidRDefault="007B6C8A" w:rsidP="007B6C8A">
      <w:pPr>
        <w:adjustRightInd w:val="0"/>
        <w:rPr>
          <w:rFonts w:ascii="Comic Sans MS" w:hAnsi="Comic Sans MS"/>
          <w:sz w:val="24"/>
          <w:szCs w:val="24"/>
        </w:rPr>
      </w:pPr>
    </w:p>
    <w:p w:rsidR="007B6C8A" w:rsidRPr="007B6C8A" w:rsidRDefault="007B6C8A" w:rsidP="007B6C8A">
      <w:pPr>
        <w:adjustRightInd w:val="0"/>
        <w:rPr>
          <w:rFonts w:ascii="Comic Sans MS" w:hAnsi="Comic Sans MS"/>
          <w:sz w:val="24"/>
          <w:szCs w:val="24"/>
        </w:rPr>
      </w:pPr>
    </w:p>
    <w:p w:rsidR="007B6C8A" w:rsidRPr="007B6C8A" w:rsidRDefault="007B6C8A" w:rsidP="007B6C8A">
      <w:pPr>
        <w:pStyle w:val="Heading"/>
        <w:keepNext/>
        <w:keepLines/>
        <w:spacing w:before="0" w:after="0" w:line="240" w:lineRule="auto"/>
        <w:rPr>
          <w:rFonts w:ascii="Comic Sans MS" w:hAnsi="Comic Sans MS"/>
          <w:b/>
          <w:sz w:val="24"/>
          <w:szCs w:val="24"/>
          <w:u w:val="single"/>
        </w:rPr>
      </w:pPr>
      <w:r w:rsidRPr="007B6C8A">
        <w:rPr>
          <w:rFonts w:ascii="Comic Sans MS" w:hAnsi="Comic Sans MS" w:cs="Calibri"/>
          <w:b/>
          <w:sz w:val="24"/>
          <w:szCs w:val="24"/>
          <w:u w:val="single"/>
        </w:rPr>
        <w:t xml:space="preserve">7. </w:t>
      </w:r>
      <w:r w:rsidRPr="007B6C8A">
        <w:rPr>
          <w:rFonts w:ascii="Comic Sans MS" w:hAnsi="Comic Sans MS"/>
          <w:b/>
          <w:sz w:val="24"/>
          <w:szCs w:val="24"/>
          <w:u w:val="single"/>
        </w:rPr>
        <w:t>Enlisting parents’ support</w:t>
      </w:r>
    </w:p>
    <w:p w:rsidR="007B6C8A" w:rsidRPr="007B6C8A" w:rsidRDefault="007B6C8A" w:rsidP="007B6C8A">
      <w:pPr>
        <w:pStyle w:val="Heading"/>
        <w:keepNext/>
        <w:keepLines/>
        <w:spacing w:before="0" w:after="0" w:line="240" w:lineRule="auto"/>
        <w:rPr>
          <w:rFonts w:ascii="Comic Sans MS" w:hAnsi="Comic Sans MS"/>
          <w:b/>
          <w:sz w:val="24"/>
          <w:szCs w:val="24"/>
        </w:rPr>
      </w:pPr>
    </w:p>
    <w:p w:rsidR="007B6C8A" w:rsidRPr="007B6C8A" w:rsidRDefault="007B6C8A" w:rsidP="007B6C8A">
      <w:pPr>
        <w:pStyle w:val="ParagraphItalic"/>
        <w:keepLines/>
        <w:spacing w:after="0" w:line="240" w:lineRule="auto"/>
        <w:rPr>
          <w:rFonts w:ascii="Comic Sans MS" w:hAnsi="Comic Sans MS"/>
          <w:sz w:val="24"/>
          <w:szCs w:val="24"/>
        </w:rPr>
      </w:pPr>
      <w:r w:rsidRPr="007B6C8A">
        <w:rPr>
          <w:rFonts w:ascii="Comic Sans MS" w:hAnsi="Comic Sans MS"/>
          <w:sz w:val="24"/>
          <w:szCs w:val="24"/>
        </w:rPr>
        <w:t xml:space="preserve">Parents’ attention will be drawn to the School e-Safety Policy in newsletters and the school brochure. Parents will all receive a copy of the policy for their own information. </w:t>
      </w:r>
    </w:p>
    <w:p w:rsidR="007B6C8A" w:rsidRPr="007B6C8A" w:rsidRDefault="007B6C8A" w:rsidP="007B6C8A">
      <w:pPr>
        <w:adjustRightInd w:val="0"/>
        <w:rPr>
          <w:rFonts w:ascii="Comic Sans MS" w:hAnsi="Comic Sans MS"/>
          <w:sz w:val="24"/>
          <w:szCs w:val="24"/>
        </w:rPr>
      </w:pPr>
    </w:p>
    <w:p w:rsidR="007B6C8A" w:rsidRPr="007B6C8A" w:rsidRDefault="007B6C8A" w:rsidP="007B6C8A">
      <w:pPr>
        <w:adjustRightInd w:val="0"/>
        <w:rPr>
          <w:rFonts w:ascii="Comic Sans MS" w:hAnsi="Comic Sans MS"/>
          <w:b/>
          <w:sz w:val="24"/>
          <w:szCs w:val="24"/>
        </w:rPr>
      </w:pPr>
      <w:r w:rsidRPr="007B6C8A">
        <w:rPr>
          <w:rFonts w:ascii="Comic Sans MS" w:hAnsi="Comic Sans MS"/>
          <w:b/>
          <w:sz w:val="24"/>
          <w:szCs w:val="24"/>
        </w:rPr>
        <w:t xml:space="preserve"> </w:t>
      </w:r>
    </w:p>
    <w:p w:rsidR="007B6C8A" w:rsidRPr="007B6C8A" w:rsidRDefault="007B6C8A" w:rsidP="007B6C8A">
      <w:pPr>
        <w:pStyle w:val="ParagraphItalic"/>
        <w:keepLines/>
        <w:spacing w:after="0" w:line="240" w:lineRule="auto"/>
        <w:rPr>
          <w:rFonts w:ascii="Comic Sans MS" w:hAnsi="Comic Sans MS"/>
          <w:b/>
          <w:sz w:val="24"/>
          <w:szCs w:val="24"/>
          <w:u w:val="single"/>
        </w:rPr>
      </w:pPr>
      <w:r w:rsidRPr="007B6C8A">
        <w:rPr>
          <w:rFonts w:ascii="Comic Sans MS" w:hAnsi="Comic Sans MS"/>
          <w:b/>
          <w:sz w:val="24"/>
          <w:szCs w:val="24"/>
          <w:u w:val="single"/>
        </w:rPr>
        <w:t xml:space="preserve">8. Handling e-safety complaints </w:t>
      </w:r>
    </w:p>
    <w:p w:rsidR="007B6C8A" w:rsidRPr="007B6C8A" w:rsidRDefault="007B6C8A" w:rsidP="007B6C8A">
      <w:pPr>
        <w:pStyle w:val="ParagraphItalic"/>
        <w:keepLines/>
        <w:spacing w:after="0" w:line="240" w:lineRule="auto"/>
        <w:rPr>
          <w:rFonts w:ascii="Comic Sans MS" w:hAnsi="Comic Sans MS"/>
          <w:sz w:val="24"/>
          <w:szCs w:val="24"/>
        </w:rPr>
      </w:pPr>
    </w:p>
    <w:p w:rsidR="007B6C8A" w:rsidRPr="007B6C8A" w:rsidRDefault="007B6C8A" w:rsidP="007B6C8A">
      <w:pPr>
        <w:pStyle w:val="Default"/>
        <w:rPr>
          <w:rFonts w:ascii="Comic Sans MS" w:hAnsi="Comic Sans MS"/>
          <w:color w:val="auto"/>
        </w:rPr>
      </w:pPr>
      <w:r w:rsidRPr="007B6C8A">
        <w:rPr>
          <w:rFonts w:ascii="Comic Sans MS" w:hAnsi="Comic Sans MS"/>
          <w:color w:val="auto"/>
        </w:rPr>
        <w:t xml:space="preserve">For safe practice to be a reality, pupils, teachers and parents must know how to submit a complaint. The Complaints Policy is available on the school website and in paper form from the school office. If parents, pupils or members of the public have concerns they should: </w:t>
      </w:r>
    </w:p>
    <w:p w:rsidR="007B6C8A" w:rsidRPr="007B6C8A" w:rsidRDefault="007B6C8A" w:rsidP="007B6C8A">
      <w:pPr>
        <w:pStyle w:val="Default"/>
        <w:rPr>
          <w:rFonts w:ascii="Comic Sans MS" w:hAnsi="Comic Sans MS"/>
          <w:color w:val="auto"/>
        </w:rPr>
      </w:pPr>
    </w:p>
    <w:p w:rsidR="007B6C8A" w:rsidRPr="007B6C8A" w:rsidRDefault="007B6C8A" w:rsidP="007B6C8A">
      <w:pPr>
        <w:pStyle w:val="Default"/>
        <w:rPr>
          <w:rFonts w:ascii="Comic Sans MS" w:hAnsi="Comic Sans MS"/>
          <w:color w:val="auto"/>
        </w:rPr>
      </w:pPr>
      <w:r w:rsidRPr="007B6C8A">
        <w:rPr>
          <w:rFonts w:ascii="Comic Sans MS" w:hAnsi="Comic Sans MS"/>
          <w:color w:val="auto"/>
        </w:rPr>
        <w:t xml:space="preserve">1. Discuss their concerns with the member of staff most directly involved and, if not satisfied; </w:t>
      </w:r>
    </w:p>
    <w:p w:rsidR="007B6C8A" w:rsidRPr="007B6C8A" w:rsidRDefault="007B6C8A" w:rsidP="007B6C8A">
      <w:pPr>
        <w:pStyle w:val="Default"/>
        <w:rPr>
          <w:rFonts w:ascii="Comic Sans MS" w:hAnsi="Comic Sans MS"/>
          <w:color w:val="auto"/>
        </w:rPr>
      </w:pPr>
      <w:r w:rsidRPr="007B6C8A">
        <w:rPr>
          <w:rFonts w:ascii="Comic Sans MS" w:hAnsi="Comic Sans MS"/>
          <w:color w:val="auto"/>
        </w:rPr>
        <w:t xml:space="preserve">2. Discuss their concerns with a senior member of staff and, if not satisfied; </w:t>
      </w:r>
    </w:p>
    <w:p w:rsidR="007B6C8A" w:rsidRPr="007B6C8A" w:rsidRDefault="007B6C8A" w:rsidP="007B6C8A">
      <w:pPr>
        <w:pStyle w:val="Default"/>
        <w:rPr>
          <w:rFonts w:ascii="Comic Sans MS" w:hAnsi="Comic Sans MS"/>
          <w:color w:val="auto"/>
        </w:rPr>
      </w:pPr>
      <w:r w:rsidRPr="007B6C8A">
        <w:rPr>
          <w:rFonts w:ascii="Comic Sans MS" w:hAnsi="Comic Sans MS"/>
          <w:color w:val="auto"/>
        </w:rPr>
        <w:t xml:space="preserve">3. Discuss their concerns with the Head teacher. If the Head teacher considers she can do no more to resolve </w:t>
      </w:r>
    </w:p>
    <w:p w:rsidR="007B6C8A" w:rsidRPr="007B6C8A" w:rsidRDefault="007B6C8A" w:rsidP="007B6C8A">
      <w:pPr>
        <w:pStyle w:val="Default"/>
        <w:rPr>
          <w:rFonts w:ascii="Comic Sans MS" w:hAnsi="Comic Sans MS"/>
          <w:color w:val="auto"/>
        </w:rPr>
      </w:pPr>
      <w:r w:rsidRPr="007B6C8A">
        <w:rPr>
          <w:rFonts w:ascii="Comic Sans MS" w:hAnsi="Comic Sans MS"/>
          <w:color w:val="auto"/>
        </w:rPr>
        <w:t xml:space="preserve">the complaint it will be stated explicitly that the complainant can write to the Chair of Governors if not satisfied. </w:t>
      </w:r>
    </w:p>
    <w:p w:rsidR="007B6C8A" w:rsidRPr="007B6C8A" w:rsidRDefault="007B6C8A" w:rsidP="007B6C8A">
      <w:pPr>
        <w:pStyle w:val="Default"/>
        <w:rPr>
          <w:rFonts w:ascii="Comic Sans MS" w:hAnsi="Comic Sans MS"/>
          <w:color w:val="auto"/>
        </w:rPr>
      </w:pPr>
      <w:r w:rsidRPr="007B6C8A">
        <w:rPr>
          <w:rFonts w:ascii="Comic Sans MS" w:hAnsi="Comic Sans MS"/>
          <w:color w:val="auto"/>
        </w:rPr>
        <w:t xml:space="preserve">Complainants are encouraged to state what actions they feel might resolve the problem at any stage. </w:t>
      </w:r>
    </w:p>
    <w:p w:rsidR="007B6C8A" w:rsidRPr="007B6C8A" w:rsidRDefault="007B6C8A" w:rsidP="007B6C8A">
      <w:pPr>
        <w:pStyle w:val="Default"/>
        <w:rPr>
          <w:rFonts w:ascii="Comic Sans MS" w:hAnsi="Comic Sans MS"/>
          <w:color w:val="auto"/>
        </w:rPr>
      </w:pPr>
    </w:p>
    <w:p w:rsidR="007B6C8A" w:rsidRPr="007B6C8A" w:rsidRDefault="007B6C8A" w:rsidP="007B6C8A">
      <w:pPr>
        <w:pStyle w:val="ParagraphItalic"/>
        <w:keepLines/>
        <w:spacing w:after="0" w:line="240" w:lineRule="auto"/>
        <w:rPr>
          <w:rFonts w:ascii="Comic Sans MS" w:hAnsi="Comic Sans MS"/>
          <w:sz w:val="24"/>
          <w:szCs w:val="24"/>
        </w:rPr>
      </w:pPr>
      <w:r w:rsidRPr="007B6C8A">
        <w:rPr>
          <w:rFonts w:ascii="Comic Sans MS" w:hAnsi="Comic Sans MS"/>
          <w:sz w:val="24"/>
          <w:szCs w:val="24"/>
        </w:rPr>
        <w:t>Prompt action will be taken if a complaint is made. A minor transgression of the rules may be dealt with by the teacher. Other situations could potentially be serious and a range of sanctions will be required, linked to the school’s Disciplinary Policy.</w:t>
      </w:r>
    </w:p>
    <w:p w:rsidR="007B6C8A" w:rsidRPr="007B6C8A" w:rsidRDefault="007B6C8A" w:rsidP="007B6C8A">
      <w:pPr>
        <w:pStyle w:val="ParagraphItalic"/>
        <w:keepLines/>
        <w:spacing w:after="0" w:line="240" w:lineRule="auto"/>
        <w:rPr>
          <w:rFonts w:ascii="Comic Sans MS" w:hAnsi="Comic Sans MS"/>
          <w:sz w:val="24"/>
          <w:szCs w:val="24"/>
        </w:rPr>
      </w:pPr>
    </w:p>
    <w:p w:rsidR="007B6C8A" w:rsidRPr="007B6C8A" w:rsidRDefault="007B6C8A" w:rsidP="007B6C8A">
      <w:pPr>
        <w:pStyle w:val="ParagraphItalic"/>
        <w:keepNext/>
        <w:keepLines/>
        <w:spacing w:after="0" w:line="240" w:lineRule="auto"/>
        <w:rPr>
          <w:rFonts w:ascii="Comic Sans MS" w:hAnsi="Comic Sans MS"/>
          <w:sz w:val="24"/>
          <w:szCs w:val="24"/>
        </w:rPr>
      </w:pPr>
      <w:r w:rsidRPr="007B6C8A">
        <w:rPr>
          <w:rFonts w:ascii="Comic Sans MS" w:hAnsi="Comic Sans MS"/>
          <w:sz w:val="24"/>
          <w:szCs w:val="24"/>
        </w:rPr>
        <w:t>Complaints of Internet misuse will be dealt with by a senior member of staff.</w:t>
      </w:r>
    </w:p>
    <w:p w:rsidR="007B6C8A" w:rsidRPr="007B6C8A" w:rsidRDefault="007B6C8A" w:rsidP="007B6C8A">
      <w:pPr>
        <w:pStyle w:val="ParagraphItalic"/>
        <w:spacing w:after="0" w:line="240" w:lineRule="auto"/>
        <w:rPr>
          <w:rFonts w:ascii="Comic Sans MS" w:hAnsi="Comic Sans MS"/>
          <w:sz w:val="24"/>
          <w:szCs w:val="24"/>
        </w:rPr>
      </w:pPr>
      <w:r w:rsidRPr="007B6C8A">
        <w:rPr>
          <w:rFonts w:ascii="Comic Sans MS" w:hAnsi="Comic Sans MS"/>
          <w:sz w:val="24"/>
          <w:szCs w:val="24"/>
        </w:rPr>
        <w:t>Any complaint about staff misuse must be referred to the head teacher.</w:t>
      </w:r>
    </w:p>
    <w:p w:rsidR="007B6C8A" w:rsidRPr="007B6C8A" w:rsidRDefault="007B6C8A" w:rsidP="007B6C8A">
      <w:pPr>
        <w:pStyle w:val="ParagraphItalic"/>
        <w:spacing w:after="0" w:line="240" w:lineRule="auto"/>
        <w:rPr>
          <w:rFonts w:ascii="Comic Sans MS" w:hAnsi="Comic Sans MS"/>
          <w:sz w:val="24"/>
          <w:szCs w:val="24"/>
        </w:rPr>
      </w:pPr>
      <w:r w:rsidRPr="007B6C8A">
        <w:rPr>
          <w:rFonts w:ascii="Comic Sans MS" w:hAnsi="Comic Sans MS"/>
          <w:sz w:val="24"/>
          <w:szCs w:val="24"/>
        </w:rPr>
        <w:t xml:space="preserve">Complaints of a child protection nature must be dealt with in accordance with school child protection procedures.  </w:t>
      </w:r>
    </w:p>
    <w:p w:rsidR="007B6C8A" w:rsidRPr="007B6C8A" w:rsidRDefault="007B6C8A" w:rsidP="007B6C8A">
      <w:pPr>
        <w:pStyle w:val="ParagraphItalic"/>
        <w:spacing w:after="0" w:line="240" w:lineRule="auto"/>
        <w:rPr>
          <w:rFonts w:ascii="Comic Sans MS" w:hAnsi="Comic Sans MS"/>
          <w:sz w:val="24"/>
          <w:szCs w:val="24"/>
        </w:rPr>
      </w:pPr>
      <w:r w:rsidRPr="007B6C8A">
        <w:rPr>
          <w:rFonts w:ascii="Comic Sans MS" w:hAnsi="Comic Sans MS"/>
          <w:sz w:val="24"/>
          <w:szCs w:val="24"/>
        </w:rPr>
        <w:t>Pupils and parents will be informed of the complaints procedure.</w:t>
      </w:r>
    </w:p>
    <w:p w:rsidR="007B6C8A" w:rsidRPr="007B6C8A" w:rsidRDefault="007B6C8A" w:rsidP="007B6C8A">
      <w:pPr>
        <w:pStyle w:val="ParagraphItalic"/>
        <w:spacing w:after="0" w:line="240" w:lineRule="auto"/>
        <w:rPr>
          <w:rFonts w:ascii="Comic Sans MS" w:hAnsi="Comic Sans MS"/>
          <w:sz w:val="24"/>
          <w:szCs w:val="24"/>
        </w:rPr>
      </w:pPr>
    </w:p>
    <w:p w:rsidR="007B6C8A" w:rsidRDefault="007B6C8A" w:rsidP="007B6C8A">
      <w:pPr>
        <w:adjustRightInd w:val="0"/>
        <w:rPr>
          <w:rFonts w:ascii="Comic Sans MS" w:hAnsi="Comic Sans MS"/>
          <w:b/>
          <w:sz w:val="24"/>
          <w:szCs w:val="24"/>
          <w:u w:val="single"/>
        </w:rPr>
      </w:pPr>
    </w:p>
    <w:p w:rsidR="007B6C8A" w:rsidRDefault="007B6C8A" w:rsidP="007B6C8A">
      <w:pPr>
        <w:adjustRightInd w:val="0"/>
        <w:rPr>
          <w:rFonts w:ascii="Comic Sans MS" w:hAnsi="Comic Sans MS"/>
          <w:b/>
          <w:sz w:val="24"/>
          <w:szCs w:val="24"/>
          <w:u w:val="single"/>
        </w:rPr>
      </w:pPr>
    </w:p>
    <w:p w:rsidR="007B6C8A" w:rsidRDefault="007B6C8A" w:rsidP="007B6C8A">
      <w:pPr>
        <w:adjustRightInd w:val="0"/>
        <w:rPr>
          <w:rFonts w:ascii="Comic Sans MS" w:hAnsi="Comic Sans MS"/>
          <w:b/>
          <w:sz w:val="24"/>
          <w:szCs w:val="24"/>
          <w:u w:val="single"/>
        </w:rPr>
      </w:pPr>
    </w:p>
    <w:p w:rsidR="007B6C8A" w:rsidRPr="007B6C8A" w:rsidRDefault="007B6C8A" w:rsidP="007B6C8A">
      <w:pPr>
        <w:adjustRightInd w:val="0"/>
        <w:rPr>
          <w:rFonts w:ascii="Comic Sans MS" w:hAnsi="Comic Sans MS"/>
          <w:b/>
          <w:sz w:val="24"/>
          <w:szCs w:val="24"/>
          <w:u w:val="single"/>
        </w:rPr>
      </w:pPr>
      <w:r w:rsidRPr="007B6C8A">
        <w:rPr>
          <w:rFonts w:ascii="Comic Sans MS" w:hAnsi="Comic Sans MS"/>
          <w:b/>
          <w:sz w:val="24"/>
          <w:szCs w:val="24"/>
          <w:u w:val="single"/>
        </w:rPr>
        <w:lastRenderedPageBreak/>
        <w:t xml:space="preserve">9. Monitoring and Self Evaluation </w:t>
      </w:r>
    </w:p>
    <w:p w:rsidR="007B6C8A" w:rsidRPr="007B6C8A" w:rsidRDefault="007B6C8A" w:rsidP="007B6C8A">
      <w:pPr>
        <w:adjustRightInd w:val="0"/>
        <w:rPr>
          <w:rFonts w:ascii="Comic Sans MS" w:hAnsi="Comic Sans MS"/>
          <w:sz w:val="24"/>
          <w:szCs w:val="24"/>
        </w:rPr>
      </w:pPr>
    </w:p>
    <w:p w:rsidR="007B6C8A" w:rsidRPr="007B6C8A" w:rsidRDefault="007B6C8A" w:rsidP="007B6C8A">
      <w:pPr>
        <w:adjustRightInd w:val="0"/>
        <w:rPr>
          <w:rFonts w:ascii="Comic Sans MS" w:hAnsi="Comic Sans MS"/>
          <w:sz w:val="24"/>
          <w:szCs w:val="24"/>
        </w:rPr>
      </w:pPr>
      <w:r w:rsidRPr="007B6C8A">
        <w:rPr>
          <w:rFonts w:ascii="Comic Sans MS" w:hAnsi="Comic Sans MS"/>
          <w:sz w:val="24"/>
          <w:szCs w:val="24"/>
        </w:rPr>
        <w:t>This policy will be reviewed and amended in light of evidence provided by monitoring, updated technologies or new EA Guidance.</w:t>
      </w:r>
    </w:p>
    <w:p w:rsidR="007B6C8A" w:rsidRPr="007B6C8A" w:rsidRDefault="007B6C8A" w:rsidP="007B6C8A">
      <w:pPr>
        <w:rPr>
          <w:rFonts w:ascii="Comic Sans MS" w:hAnsi="Comic Sans MS"/>
          <w:sz w:val="24"/>
          <w:szCs w:val="24"/>
        </w:rPr>
      </w:pPr>
    </w:p>
    <w:p w:rsidR="007B6C8A" w:rsidRPr="007B6C8A" w:rsidRDefault="007B6C8A" w:rsidP="007B6C8A">
      <w:pPr>
        <w:pStyle w:val="NormalWeb"/>
        <w:rPr>
          <w:rFonts w:ascii="Comic Sans MS" w:hAnsi="Comic Sans MS"/>
        </w:rPr>
      </w:pPr>
    </w:p>
    <w:p w:rsidR="007B6C8A" w:rsidRPr="007B6C8A" w:rsidRDefault="007B6C8A" w:rsidP="007B6C8A">
      <w:pPr>
        <w:pStyle w:val="NormalWeb"/>
        <w:rPr>
          <w:rFonts w:ascii="Comic Sans MS" w:hAnsi="Comic Sans MS"/>
        </w:rPr>
      </w:pPr>
    </w:p>
    <w:p w:rsidR="007B6C8A" w:rsidRPr="007B6C8A" w:rsidRDefault="007B6C8A" w:rsidP="007B6C8A">
      <w:pPr>
        <w:pStyle w:val="NormalWeb"/>
        <w:rPr>
          <w:rFonts w:ascii="Comic Sans MS" w:hAnsi="Comic Sans MS"/>
        </w:rPr>
      </w:pPr>
    </w:p>
    <w:p w:rsidR="007B6C8A" w:rsidRPr="007B6C8A" w:rsidRDefault="007B6C8A" w:rsidP="007B6C8A">
      <w:pPr>
        <w:pStyle w:val="NormalWeb"/>
        <w:rPr>
          <w:rFonts w:ascii="Comic Sans MS" w:hAnsi="Comic Sans MS"/>
        </w:rPr>
      </w:pPr>
    </w:p>
    <w:p w:rsidR="007B6C8A" w:rsidRPr="007B6C8A" w:rsidRDefault="007B6C8A" w:rsidP="007B6C8A">
      <w:pPr>
        <w:pStyle w:val="NormalWeb"/>
        <w:rPr>
          <w:rFonts w:ascii="Comic Sans MS" w:hAnsi="Comic Sans MS"/>
        </w:rPr>
      </w:pPr>
    </w:p>
    <w:p w:rsidR="007B6C8A" w:rsidRPr="007B6C8A" w:rsidRDefault="007B6C8A" w:rsidP="007B6C8A">
      <w:pPr>
        <w:pStyle w:val="NormalWeb"/>
        <w:rPr>
          <w:rFonts w:ascii="Comic Sans MS" w:hAnsi="Comic Sans MS"/>
        </w:rPr>
      </w:pPr>
    </w:p>
    <w:p w:rsidR="007B6C8A" w:rsidRPr="007B6C8A" w:rsidRDefault="007B6C8A" w:rsidP="007B6C8A">
      <w:pPr>
        <w:pStyle w:val="NormalWeb"/>
        <w:rPr>
          <w:rFonts w:ascii="Comic Sans MS" w:hAnsi="Comic Sans MS"/>
        </w:rPr>
      </w:pPr>
    </w:p>
    <w:p w:rsidR="007B6C8A" w:rsidRPr="007B6C8A" w:rsidRDefault="007B6C8A" w:rsidP="007B6C8A">
      <w:pPr>
        <w:pStyle w:val="NormalWeb"/>
        <w:rPr>
          <w:rFonts w:ascii="Comic Sans MS" w:hAnsi="Comic Sans MS"/>
        </w:rPr>
      </w:pPr>
    </w:p>
    <w:p w:rsidR="007B6C8A" w:rsidRPr="007B6C8A" w:rsidRDefault="007B6C8A" w:rsidP="007B6C8A">
      <w:pPr>
        <w:pStyle w:val="NormalWeb"/>
        <w:rPr>
          <w:rFonts w:ascii="Comic Sans MS" w:hAnsi="Comic Sans MS"/>
        </w:rPr>
      </w:pPr>
    </w:p>
    <w:p w:rsidR="007B6C8A" w:rsidRPr="007B6C8A" w:rsidRDefault="007B6C8A" w:rsidP="007B6C8A">
      <w:pPr>
        <w:pStyle w:val="NormalWeb"/>
        <w:rPr>
          <w:rFonts w:ascii="Comic Sans MS" w:hAnsi="Comic Sans MS"/>
        </w:rPr>
      </w:pPr>
    </w:p>
    <w:p w:rsidR="007B6C8A" w:rsidRPr="007B6C8A" w:rsidRDefault="007B6C8A" w:rsidP="007B6C8A">
      <w:pPr>
        <w:pStyle w:val="NormalWeb"/>
        <w:rPr>
          <w:rFonts w:ascii="Comic Sans MS" w:hAnsi="Comic Sans MS"/>
        </w:rPr>
      </w:pPr>
    </w:p>
    <w:p w:rsidR="007B6C8A" w:rsidRPr="007B6C8A" w:rsidRDefault="007B6C8A" w:rsidP="007B6C8A">
      <w:pPr>
        <w:pStyle w:val="NormalWeb"/>
        <w:rPr>
          <w:rFonts w:ascii="Comic Sans MS" w:hAnsi="Comic Sans MS"/>
        </w:rPr>
      </w:pPr>
    </w:p>
    <w:p w:rsidR="007B6C8A" w:rsidRPr="007B6C8A" w:rsidRDefault="007B6C8A" w:rsidP="007B6C8A">
      <w:pPr>
        <w:pStyle w:val="NormalWeb"/>
        <w:rPr>
          <w:rFonts w:ascii="Comic Sans MS" w:hAnsi="Comic Sans MS"/>
        </w:rPr>
      </w:pPr>
    </w:p>
    <w:p w:rsidR="007B6C8A" w:rsidRPr="007B6C8A" w:rsidRDefault="007B6C8A" w:rsidP="007B6C8A">
      <w:pPr>
        <w:pStyle w:val="NormalWeb"/>
        <w:rPr>
          <w:rFonts w:ascii="Comic Sans MS" w:hAnsi="Comic Sans MS"/>
        </w:rPr>
      </w:pPr>
    </w:p>
    <w:p w:rsidR="007B6C8A" w:rsidRPr="007B6C8A" w:rsidRDefault="007B6C8A" w:rsidP="007B6C8A">
      <w:pPr>
        <w:pStyle w:val="NormalWeb"/>
        <w:rPr>
          <w:rFonts w:ascii="Comic Sans MS" w:hAnsi="Comic Sans MS"/>
        </w:rPr>
      </w:pPr>
    </w:p>
    <w:p w:rsidR="007B6C8A" w:rsidRPr="007B6C8A" w:rsidRDefault="007B6C8A" w:rsidP="007B6C8A">
      <w:pPr>
        <w:pStyle w:val="NormalWeb"/>
        <w:rPr>
          <w:rFonts w:ascii="Comic Sans MS" w:hAnsi="Comic Sans MS"/>
        </w:rPr>
      </w:pPr>
    </w:p>
    <w:p w:rsidR="007B6C8A" w:rsidRDefault="007B6C8A" w:rsidP="007B6C8A">
      <w:pPr>
        <w:pStyle w:val="Default"/>
        <w:rPr>
          <w:rFonts w:ascii="Comic Sans MS" w:hAnsi="Comic Sans MS"/>
          <w:b/>
          <w:bCs/>
          <w:color w:val="auto"/>
        </w:rPr>
      </w:pPr>
    </w:p>
    <w:p w:rsidR="007B6C8A" w:rsidRDefault="007B6C8A" w:rsidP="007B6C8A">
      <w:pPr>
        <w:pStyle w:val="Default"/>
        <w:rPr>
          <w:rFonts w:ascii="Comic Sans MS" w:hAnsi="Comic Sans MS"/>
          <w:b/>
          <w:bCs/>
          <w:color w:val="auto"/>
        </w:rPr>
      </w:pPr>
    </w:p>
    <w:p w:rsidR="007B6C8A" w:rsidRDefault="007B6C8A" w:rsidP="007B6C8A">
      <w:pPr>
        <w:pStyle w:val="Default"/>
        <w:rPr>
          <w:rFonts w:ascii="Comic Sans MS" w:hAnsi="Comic Sans MS"/>
          <w:b/>
          <w:bCs/>
          <w:color w:val="auto"/>
        </w:rPr>
      </w:pPr>
    </w:p>
    <w:p w:rsidR="007B6C8A" w:rsidRDefault="007B6C8A" w:rsidP="007B6C8A">
      <w:pPr>
        <w:pStyle w:val="Default"/>
        <w:rPr>
          <w:rFonts w:ascii="Comic Sans MS" w:hAnsi="Comic Sans MS"/>
          <w:b/>
          <w:bCs/>
          <w:color w:val="auto"/>
        </w:rPr>
      </w:pPr>
    </w:p>
    <w:p w:rsidR="007B6C8A" w:rsidRDefault="007B6C8A" w:rsidP="007B6C8A">
      <w:pPr>
        <w:pStyle w:val="Default"/>
        <w:rPr>
          <w:rFonts w:ascii="Comic Sans MS" w:hAnsi="Comic Sans MS"/>
          <w:b/>
          <w:bCs/>
          <w:color w:val="auto"/>
        </w:rPr>
      </w:pPr>
    </w:p>
    <w:p w:rsidR="007B6C8A" w:rsidRDefault="007B6C8A" w:rsidP="007B6C8A">
      <w:pPr>
        <w:pStyle w:val="Default"/>
        <w:rPr>
          <w:rFonts w:ascii="Comic Sans MS" w:hAnsi="Comic Sans MS"/>
          <w:b/>
          <w:bCs/>
          <w:color w:val="auto"/>
        </w:rPr>
      </w:pPr>
    </w:p>
    <w:p w:rsidR="007B6C8A" w:rsidRDefault="007B6C8A" w:rsidP="007B6C8A">
      <w:pPr>
        <w:pStyle w:val="Default"/>
        <w:rPr>
          <w:rFonts w:ascii="Comic Sans MS" w:hAnsi="Comic Sans MS"/>
          <w:b/>
          <w:bCs/>
          <w:color w:val="auto"/>
        </w:rPr>
      </w:pPr>
    </w:p>
    <w:p w:rsidR="003451BD" w:rsidRDefault="003451BD" w:rsidP="003451BD">
      <w:pPr>
        <w:pStyle w:val="Heading1"/>
        <w:tabs>
          <w:tab w:val="left" w:pos="1392"/>
          <w:tab w:val="left" w:pos="1393"/>
        </w:tabs>
        <w:spacing w:before="26"/>
        <w:ind w:firstLine="0"/>
        <w:jc w:val="right"/>
      </w:pPr>
      <w:r>
        <w:rPr>
          <w:noProof/>
          <w:color w:val="538DD3"/>
          <w:lang w:bidi="ar-SA"/>
        </w:rPr>
        <w:lastRenderedPageBreak/>
        <w:drawing>
          <wp:anchor distT="0" distB="0" distL="114300" distR="114300" simplePos="0" relativeHeight="251650048" behindDoc="1" locked="0" layoutInCell="1" allowOverlap="1" wp14:anchorId="0631DDD9" wp14:editId="42188D26">
            <wp:simplePos x="0" y="0"/>
            <wp:positionH relativeFrom="column">
              <wp:posOffset>5901055</wp:posOffset>
            </wp:positionH>
            <wp:positionV relativeFrom="paragraph">
              <wp:posOffset>-563880</wp:posOffset>
            </wp:positionV>
            <wp:extent cx="789305" cy="800100"/>
            <wp:effectExtent l="0" t="0" r="0" b="0"/>
            <wp:wrapNone/>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89305" cy="800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10B30" w:rsidRDefault="00B10B30">
      <w:pPr>
        <w:jc w:val="both"/>
      </w:pPr>
    </w:p>
    <w:p w:rsidR="00B10B30" w:rsidRDefault="00C44593">
      <w:pPr>
        <w:pStyle w:val="BodyText"/>
        <w:ind w:left="399"/>
        <w:rPr>
          <w:sz w:val="20"/>
        </w:rPr>
      </w:pPr>
      <w:r>
        <w:rPr>
          <w:noProof/>
          <w:sz w:val="20"/>
          <w:lang w:bidi="ar-SA"/>
        </w:rPr>
        <mc:AlternateContent>
          <mc:Choice Requires="wpg">
            <w:drawing>
              <wp:anchor distT="0" distB="0" distL="114300" distR="114300" simplePos="0" relativeHeight="251649024" behindDoc="0" locked="0" layoutInCell="1" allowOverlap="1">
                <wp:simplePos x="0" y="0"/>
                <wp:positionH relativeFrom="column">
                  <wp:posOffset>0</wp:posOffset>
                </wp:positionH>
                <wp:positionV relativeFrom="paragraph">
                  <wp:posOffset>149860</wp:posOffset>
                </wp:positionV>
                <wp:extent cx="6511925" cy="606425"/>
                <wp:effectExtent l="0" t="1270" r="3175" b="1905"/>
                <wp:wrapSquare wrapText="bothSides"/>
                <wp:docPr id="70"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11925" cy="606425"/>
                          <a:chOff x="0" y="0"/>
                          <a:chExt cx="10255" cy="955"/>
                        </a:xfrm>
                      </wpg:grpSpPr>
                      <wps:wsp>
                        <wps:cNvPr id="71" name="Freeform 84"/>
                        <wps:cNvSpPr>
                          <a:spLocks/>
                        </wps:cNvSpPr>
                        <wps:spPr bwMode="auto">
                          <a:xfrm>
                            <a:off x="20" y="20"/>
                            <a:ext cx="10215" cy="915"/>
                          </a:xfrm>
                          <a:custGeom>
                            <a:avLst/>
                            <a:gdLst>
                              <a:gd name="T0" fmla="+- 0 10082 20"/>
                              <a:gd name="T1" fmla="*/ T0 w 10215"/>
                              <a:gd name="T2" fmla="+- 0 20 20"/>
                              <a:gd name="T3" fmla="*/ 20 h 915"/>
                              <a:gd name="T4" fmla="+- 0 173 20"/>
                              <a:gd name="T5" fmla="*/ T4 w 10215"/>
                              <a:gd name="T6" fmla="+- 0 20 20"/>
                              <a:gd name="T7" fmla="*/ 20 h 915"/>
                              <a:gd name="T8" fmla="+- 0 113 20"/>
                              <a:gd name="T9" fmla="*/ T8 w 10215"/>
                              <a:gd name="T10" fmla="+- 0 32 20"/>
                              <a:gd name="T11" fmla="*/ 32 h 915"/>
                              <a:gd name="T12" fmla="+- 0 65 20"/>
                              <a:gd name="T13" fmla="*/ T12 w 10215"/>
                              <a:gd name="T14" fmla="+- 0 65 20"/>
                              <a:gd name="T15" fmla="*/ 65 h 915"/>
                              <a:gd name="T16" fmla="+- 0 32 20"/>
                              <a:gd name="T17" fmla="*/ T16 w 10215"/>
                              <a:gd name="T18" fmla="+- 0 113 20"/>
                              <a:gd name="T19" fmla="*/ 113 h 915"/>
                              <a:gd name="T20" fmla="+- 0 20 20"/>
                              <a:gd name="T21" fmla="*/ T20 w 10215"/>
                              <a:gd name="T22" fmla="+- 0 173 20"/>
                              <a:gd name="T23" fmla="*/ 173 h 915"/>
                              <a:gd name="T24" fmla="+- 0 20 20"/>
                              <a:gd name="T25" fmla="*/ T24 w 10215"/>
                              <a:gd name="T26" fmla="+- 0 783 20"/>
                              <a:gd name="T27" fmla="*/ 783 h 915"/>
                              <a:gd name="T28" fmla="+- 0 32 20"/>
                              <a:gd name="T29" fmla="*/ T28 w 10215"/>
                              <a:gd name="T30" fmla="+- 0 842 20"/>
                              <a:gd name="T31" fmla="*/ 842 h 915"/>
                              <a:gd name="T32" fmla="+- 0 65 20"/>
                              <a:gd name="T33" fmla="*/ T32 w 10215"/>
                              <a:gd name="T34" fmla="+- 0 890 20"/>
                              <a:gd name="T35" fmla="*/ 890 h 915"/>
                              <a:gd name="T36" fmla="+- 0 113 20"/>
                              <a:gd name="T37" fmla="*/ T36 w 10215"/>
                              <a:gd name="T38" fmla="+- 0 923 20"/>
                              <a:gd name="T39" fmla="*/ 923 h 915"/>
                              <a:gd name="T40" fmla="+- 0 173 20"/>
                              <a:gd name="T41" fmla="*/ T40 w 10215"/>
                              <a:gd name="T42" fmla="+- 0 935 20"/>
                              <a:gd name="T43" fmla="*/ 935 h 915"/>
                              <a:gd name="T44" fmla="+- 0 10082 20"/>
                              <a:gd name="T45" fmla="*/ T44 w 10215"/>
                              <a:gd name="T46" fmla="+- 0 935 20"/>
                              <a:gd name="T47" fmla="*/ 935 h 915"/>
                              <a:gd name="T48" fmla="+- 0 10142 20"/>
                              <a:gd name="T49" fmla="*/ T48 w 10215"/>
                              <a:gd name="T50" fmla="+- 0 923 20"/>
                              <a:gd name="T51" fmla="*/ 923 h 915"/>
                              <a:gd name="T52" fmla="+- 0 10190 20"/>
                              <a:gd name="T53" fmla="*/ T52 w 10215"/>
                              <a:gd name="T54" fmla="+- 0 890 20"/>
                              <a:gd name="T55" fmla="*/ 890 h 915"/>
                              <a:gd name="T56" fmla="+- 0 10223 20"/>
                              <a:gd name="T57" fmla="*/ T56 w 10215"/>
                              <a:gd name="T58" fmla="+- 0 842 20"/>
                              <a:gd name="T59" fmla="*/ 842 h 915"/>
                              <a:gd name="T60" fmla="+- 0 10235 20"/>
                              <a:gd name="T61" fmla="*/ T60 w 10215"/>
                              <a:gd name="T62" fmla="+- 0 783 20"/>
                              <a:gd name="T63" fmla="*/ 783 h 915"/>
                              <a:gd name="T64" fmla="+- 0 10235 20"/>
                              <a:gd name="T65" fmla="*/ T64 w 10215"/>
                              <a:gd name="T66" fmla="+- 0 173 20"/>
                              <a:gd name="T67" fmla="*/ 173 h 915"/>
                              <a:gd name="T68" fmla="+- 0 10223 20"/>
                              <a:gd name="T69" fmla="*/ T68 w 10215"/>
                              <a:gd name="T70" fmla="+- 0 113 20"/>
                              <a:gd name="T71" fmla="*/ 113 h 915"/>
                              <a:gd name="T72" fmla="+- 0 10190 20"/>
                              <a:gd name="T73" fmla="*/ T72 w 10215"/>
                              <a:gd name="T74" fmla="+- 0 65 20"/>
                              <a:gd name="T75" fmla="*/ 65 h 915"/>
                              <a:gd name="T76" fmla="+- 0 10142 20"/>
                              <a:gd name="T77" fmla="*/ T76 w 10215"/>
                              <a:gd name="T78" fmla="+- 0 32 20"/>
                              <a:gd name="T79" fmla="*/ 32 h 915"/>
                              <a:gd name="T80" fmla="+- 0 10082 20"/>
                              <a:gd name="T81" fmla="*/ T80 w 10215"/>
                              <a:gd name="T82" fmla="+- 0 20 20"/>
                              <a:gd name="T83" fmla="*/ 20 h 9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0215" h="915">
                                <a:moveTo>
                                  <a:pt x="10062" y="0"/>
                                </a:moveTo>
                                <a:lnTo>
                                  <a:pt x="153" y="0"/>
                                </a:lnTo>
                                <a:lnTo>
                                  <a:pt x="93" y="12"/>
                                </a:lnTo>
                                <a:lnTo>
                                  <a:pt x="45" y="45"/>
                                </a:lnTo>
                                <a:lnTo>
                                  <a:pt x="12" y="93"/>
                                </a:lnTo>
                                <a:lnTo>
                                  <a:pt x="0" y="153"/>
                                </a:lnTo>
                                <a:lnTo>
                                  <a:pt x="0" y="763"/>
                                </a:lnTo>
                                <a:lnTo>
                                  <a:pt x="12" y="822"/>
                                </a:lnTo>
                                <a:lnTo>
                                  <a:pt x="45" y="870"/>
                                </a:lnTo>
                                <a:lnTo>
                                  <a:pt x="93" y="903"/>
                                </a:lnTo>
                                <a:lnTo>
                                  <a:pt x="153" y="915"/>
                                </a:lnTo>
                                <a:lnTo>
                                  <a:pt x="10062" y="915"/>
                                </a:lnTo>
                                <a:lnTo>
                                  <a:pt x="10122" y="903"/>
                                </a:lnTo>
                                <a:lnTo>
                                  <a:pt x="10170" y="870"/>
                                </a:lnTo>
                                <a:lnTo>
                                  <a:pt x="10203" y="822"/>
                                </a:lnTo>
                                <a:lnTo>
                                  <a:pt x="10215" y="763"/>
                                </a:lnTo>
                                <a:lnTo>
                                  <a:pt x="10215" y="153"/>
                                </a:lnTo>
                                <a:lnTo>
                                  <a:pt x="10203" y="93"/>
                                </a:lnTo>
                                <a:lnTo>
                                  <a:pt x="10170" y="45"/>
                                </a:lnTo>
                                <a:lnTo>
                                  <a:pt x="10122" y="12"/>
                                </a:lnTo>
                                <a:lnTo>
                                  <a:pt x="10062"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 name="Freeform 85"/>
                        <wps:cNvSpPr>
                          <a:spLocks/>
                        </wps:cNvSpPr>
                        <wps:spPr bwMode="auto">
                          <a:xfrm>
                            <a:off x="20" y="20"/>
                            <a:ext cx="10215" cy="915"/>
                          </a:xfrm>
                          <a:custGeom>
                            <a:avLst/>
                            <a:gdLst>
                              <a:gd name="T0" fmla="+- 0 20 20"/>
                              <a:gd name="T1" fmla="*/ T0 w 10215"/>
                              <a:gd name="T2" fmla="+- 0 173 20"/>
                              <a:gd name="T3" fmla="*/ 173 h 915"/>
                              <a:gd name="T4" fmla="+- 0 32 20"/>
                              <a:gd name="T5" fmla="*/ T4 w 10215"/>
                              <a:gd name="T6" fmla="+- 0 113 20"/>
                              <a:gd name="T7" fmla="*/ 113 h 915"/>
                              <a:gd name="T8" fmla="+- 0 65 20"/>
                              <a:gd name="T9" fmla="*/ T8 w 10215"/>
                              <a:gd name="T10" fmla="+- 0 65 20"/>
                              <a:gd name="T11" fmla="*/ 65 h 915"/>
                              <a:gd name="T12" fmla="+- 0 113 20"/>
                              <a:gd name="T13" fmla="*/ T12 w 10215"/>
                              <a:gd name="T14" fmla="+- 0 32 20"/>
                              <a:gd name="T15" fmla="*/ 32 h 915"/>
                              <a:gd name="T16" fmla="+- 0 173 20"/>
                              <a:gd name="T17" fmla="*/ T16 w 10215"/>
                              <a:gd name="T18" fmla="+- 0 20 20"/>
                              <a:gd name="T19" fmla="*/ 20 h 915"/>
                              <a:gd name="T20" fmla="+- 0 10082 20"/>
                              <a:gd name="T21" fmla="*/ T20 w 10215"/>
                              <a:gd name="T22" fmla="+- 0 20 20"/>
                              <a:gd name="T23" fmla="*/ 20 h 915"/>
                              <a:gd name="T24" fmla="+- 0 10142 20"/>
                              <a:gd name="T25" fmla="*/ T24 w 10215"/>
                              <a:gd name="T26" fmla="+- 0 32 20"/>
                              <a:gd name="T27" fmla="*/ 32 h 915"/>
                              <a:gd name="T28" fmla="+- 0 10190 20"/>
                              <a:gd name="T29" fmla="*/ T28 w 10215"/>
                              <a:gd name="T30" fmla="+- 0 65 20"/>
                              <a:gd name="T31" fmla="*/ 65 h 915"/>
                              <a:gd name="T32" fmla="+- 0 10223 20"/>
                              <a:gd name="T33" fmla="*/ T32 w 10215"/>
                              <a:gd name="T34" fmla="+- 0 113 20"/>
                              <a:gd name="T35" fmla="*/ 113 h 915"/>
                              <a:gd name="T36" fmla="+- 0 10235 20"/>
                              <a:gd name="T37" fmla="*/ T36 w 10215"/>
                              <a:gd name="T38" fmla="+- 0 173 20"/>
                              <a:gd name="T39" fmla="*/ 173 h 915"/>
                              <a:gd name="T40" fmla="+- 0 10235 20"/>
                              <a:gd name="T41" fmla="*/ T40 w 10215"/>
                              <a:gd name="T42" fmla="+- 0 783 20"/>
                              <a:gd name="T43" fmla="*/ 783 h 915"/>
                              <a:gd name="T44" fmla="+- 0 10223 20"/>
                              <a:gd name="T45" fmla="*/ T44 w 10215"/>
                              <a:gd name="T46" fmla="+- 0 842 20"/>
                              <a:gd name="T47" fmla="*/ 842 h 915"/>
                              <a:gd name="T48" fmla="+- 0 10190 20"/>
                              <a:gd name="T49" fmla="*/ T48 w 10215"/>
                              <a:gd name="T50" fmla="+- 0 890 20"/>
                              <a:gd name="T51" fmla="*/ 890 h 915"/>
                              <a:gd name="T52" fmla="+- 0 10142 20"/>
                              <a:gd name="T53" fmla="*/ T52 w 10215"/>
                              <a:gd name="T54" fmla="+- 0 923 20"/>
                              <a:gd name="T55" fmla="*/ 923 h 915"/>
                              <a:gd name="T56" fmla="+- 0 10082 20"/>
                              <a:gd name="T57" fmla="*/ T56 w 10215"/>
                              <a:gd name="T58" fmla="+- 0 935 20"/>
                              <a:gd name="T59" fmla="*/ 935 h 915"/>
                              <a:gd name="T60" fmla="+- 0 173 20"/>
                              <a:gd name="T61" fmla="*/ T60 w 10215"/>
                              <a:gd name="T62" fmla="+- 0 935 20"/>
                              <a:gd name="T63" fmla="*/ 935 h 915"/>
                              <a:gd name="T64" fmla="+- 0 113 20"/>
                              <a:gd name="T65" fmla="*/ T64 w 10215"/>
                              <a:gd name="T66" fmla="+- 0 923 20"/>
                              <a:gd name="T67" fmla="*/ 923 h 915"/>
                              <a:gd name="T68" fmla="+- 0 65 20"/>
                              <a:gd name="T69" fmla="*/ T68 w 10215"/>
                              <a:gd name="T70" fmla="+- 0 890 20"/>
                              <a:gd name="T71" fmla="*/ 890 h 915"/>
                              <a:gd name="T72" fmla="+- 0 32 20"/>
                              <a:gd name="T73" fmla="*/ T72 w 10215"/>
                              <a:gd name="T74" fmla="+- 0 842 20"/>
                              <a:gd name="T75" fmla="*/ 842 h 915"/>
                              <a:gd name="T76" fmla="+- 0 20 20"/>
                              <a:gd name="T77" fmla="*/ T76 w 10215"/>
                              <a:gd name="T78" fmla="+- 0 783 20"/>
                              <a:gd name="T79" fmla="*/ 783 h 915"/>
                              <a:gd name="T80" fmla="+- 0 20 20"/>
                              <a:gd name="T81" fmla="*/ T80 w 10215"/>
                              <a:gd name="T82" fmla="+- 0 173 20"/>
                              <a:gd name="T83" fmla="*/ 173 h 9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0215" h="915">
                                <a:moveTo>
                                  <a:pt x="0" y="153"/>
                                </a:moveTo>
                                <a:lnTo>
                                  <a:pt x="12" y="93"/>
                                </a:lnTo>
                                <a:lnTo>
                                  <a:pt x="45" y="45"/>
                                </a:lnTo>
                                <a:lnTo>
                                  <a:pt x="93" y="12"/>
                                </a:lnTo>
                                <a:lnTo>
                                  <a:pt x="153" y="0"/>
                                </a:lnTo>
                                <a:lnTo>
                                  <a:pt x="10062" y="0"/>
                                </a:lnTo>
                                <a:lnTo>
                                  <a:pt x="10122" y="12"/>
                                </a:lnTo>
                                <a:lnTo>
                                  <a:pt x="10170" y="45"/>
                                </a:lnTo>
                                <a:lnTo>
                                  <a:pt x="10203" y="93"/>
                                </a:lnTo>
                                <a:lnTo>
                                  <a:pt x="10215" y="153"/>
                                </a:lnTo>
                                <a:lnTo>
                                  <a:pt x="10215" y="763"/>
                                </a:lnTo>
                                <a:lnTo>
                                  <a:pt x="10203" y="822"/>
                                </a:lnTo>
                                <a:lnTo>
                                  <a:pt x="10170" y="870"/>
                                </a:lnTo>
                                <a:lnTo>
                                  <a:pt x="10122" y="903"/>
                                </a:lnTo>
                                <a:lnTo>
                                  <a:pt x="10062" y="915"/>
                                </a:lnTo>
                                <a:lnTo>
                                  <a:pt x="153" y="915"/>
                                </a:lnTo>
                                <a:lnTo>
                                  <a:pt x="93" y="903"/>
                                </a:lnTo>
                                <a:lnTo>
                                  <a:pt x="45" y="870"/>
                                </a:lnTo>
                                <a:lnTo>
                                  <a:pt x="12" y="822"/>
                                </a:lnTo>
                                <a:lnTo>
                                  <a:pt x="0" y="763"/>
                                </a:lnTo>
                                <a:lnTo>
                                  <a:pt x="0" y="153"/>
                                </a:lnTo>
                                <a:close/>
                              </a:path>
                            </a:pathLst>
                          </a:custGeom>
                          <a:noFill/>
                          <a:ln w="25400">
                            <a:solidFill>
                              <a:srgbClr val="385D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 name="Text Box 86"/>
                        <wps:cNvSpPr txBox="1">
                          <a:spLocks noChangeArrowheads="1"/>
                        </wps:cNvSpPr>
                        <wps:spPr bwMode="auto">
                          <a:xfrm>
                            <a:off x="0" y="0"/>
                            <a:ext cx="10255" cy="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D0F97" w:rsidRDefault="000D0F97" w:rsidP="003451BD">
                              <w:pPr>
                                <w:spacing w:before="152"/>
                                <w:ind w:left="345" w:right="339"/>
                                <w:jc w:val="center"/>
                                <w:rPr>
                                  <w:b/>
                                  <w:sz w:val="40"/>
                                </w:rPr>
                              </w:pPr>
                              <w:r>
                                <w:rPr>
                                  <w:b/>
                                  <w:color w:val="FFFFFF"/>
                                  <w:sz w:val="40"/>
                                </w:rPr>
                                <w:t xml:space="preserve">E-safety lessons will include teaching children </w:t>
                              </w:r>
                              <w:proofErr w:type="gramStart"/>
                              <w:r>
                                <w:rPr>
                                  <w:b/>
                                  <w:color w:val="FFFFFF"/>
                                  <w:sz w:val="40"/>
                                </w:rPr>
                                <w:t>that:-</w:t>
                              </w:r>
                              <w:proofErr w:type="gramEnd"/>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3" o:spid="_x0000_s1026" style="position:absolute;left:0;text-align:left;margin-left:0;margin-top:11.8pt;width:512.75pt;height:47.75pt;z-index:251649024" coordsize="10255,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">
                <v:shape id="Freeform 84" o:spid="_x0000_s1027" style="position:absolute;left:20;top:20;width:10215;height:915;visibility:visible;mso-wrap-style:square;v-text-anchor:top" coordsize="10215,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" path="m10062,l153,,93,12,45,45,12,93,,153,,763r12,59l45,870r48,33l153,915r9909,l10122,903r48,-33l10203,822r12,-59l10215,153r-12,-60l10170,45r-48,-33l10062,xe" fillcolor="#4f81bc" stroked="f">
                  <v:path arrowok="t" o:connecttype="custom" o:connectlocs="10062,20;153,20;93,32;45,65;12,113;0,173;0,783;12,842;45,890;93,923;153,935;10062,935;10122,923;10170,890;10203,842;10215,783;10215,173;10203,113;10170,65;10122,32;10062,20" o:connectangles="0,0,0,0,0,0,0,0,0,0,0,0,0,0,0,0,0,0,0,0,0"/>
                </v:shape>
                <v:shape id="Freeform 85" o:spid="_x0000_s1028" style="position:absolute;left:20;top:20;width:10215;height:915;visibility:visible;mso-wrap-style:square;v-text-anchor:top" coordsize="10215,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" path="m,153l12,93,45,45,93,12,153,r9909,l10122,12r48,33l10203,93r12,60l10215,763r-12,59l10170,870r-48,33l10062,915r-9909,l93,903,45,870,12,822,,763,,153xe" filled="f" strokecolor="#385d89" strokeweight="2pt">
                  <v:path arrowok="t" o:connecttype="custom" o:connectlocs="0,173;12,113;45,65;93,32;153,20;10062,20;10122,32;10170,65;10203,113;10215,173;10215,783;10203,842;10170,890;10122,923;10062,935;153,935;93,923;45,890;12,842;0,783;0,173" o:connectangles="0,0,0,0,0,0,0,0,0,0,0,0,0,0,0,0,0,0,0,0,0"/>
                </v:shape>
                <v:shapetype id="_x0000_t202" coordsize="21600,21600" o:spt="202" path="m,l,21600r21600,l21600,xe">
                  <v:stroke joinstyle="miter"/>
                  <v:path gradientshapeok="t" o:connecttype="rect"/>
                </v:shapetype>
                <v:shape id="Text Box 86" o:spid="_x0000_s1029" type="#_x0000_t202" style="position:absolute;width:10255;height:9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NlgxQAAANsAAAAPAAAAZHJzL2Rvd25yZXYueG1sRI9Ba8JA&#10;FITvQv/D8gredFMF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A4NNlgxQAAANsAAAAP&#10;AAAAAAAAAAAAAAAAAAcCAABkcnMvZG93bnJldi54bWxQSwUGAAAAAAMAAwC3AAAA+QIAAAAA&#10;" filled="f" stroked="f">
                  <v:textbox inset="0,0,0,0">
                    <w:txbxContent>
                      <w:p w:rsidR="000D0F97" w:rsidRDefault="000D0F97" w:rsidP="003451BD">
                        <w:pPr>
                          <w:spacing w:before="152"/>
                          <w:ind w:left="345" w:right="339"/>
                          <w:jc w:val="center"/>
                          <w:rPr>
                            <w:b/>
                            <w:sz w:val="40"/>
                          </w:rPr>
                        </w:pPr>
                        <w:r>
                          <w:rPr>
                            <w:b/>
                            <w:color w:val="FFFFFF"/>
                            <w:sz w:val="40"/>
                          </w:rPr>
                          <w:t xml:space="preserve">E-safety lessons will include teaching children </w:t>
                        </w:r>
                        <w:proofErr w:type="gramStart"/>
                        <w:r>
                          <w:rPr>
                            <w:b/>
                            <w:color w:val="FFFFFF"/>
                            <w:sz w:val="40"/>
                          </w:rPr>
                          <w:t>that:-</w:t>
                        </w:r>
                        <w:proofErr w:type="gramEnd"/>
                      </w:p>
                    </w:txbxContent>
                  </v:textbox>
                </v:shape>
                <w10:wrap type="square"/>
              </v:group>
            </w:pict>
          </mc:Fallback>
        </mc:AlternateContent>
      </w:r>
    </w:p>
    <w:p w:rsidR="00B10B30" w:rsidRDefault="00B10B30">
      <w:pPr>
        <w:pStyle w:val="BodyText"/>
        <w:spacing w:before="11"/>
        <w:rPr>
          <w:sz w:val="8"/>
        </w:rPr>
      </w:pPr>
    </w:p>
    <w:p w:rsidR="00B10B30" w:rsidRDefault="00B10B30">
      <w:pPr>
        <w:pStyle w:val="BodyText"/>
        <w:ind w:left="385"/>
        <w:rPr>
          <w:sz w:val="20"/>
        </w:rPr>
      </w:pPr>
    </w:p>
    <w:p w:rsidR="00B10B30" w:rsidRDefault="00B10B30">
      <w:pPr>
        <w:pStyle w:val="BodyText"/>
        <w:spacing w:before="9"/>
        <w:rPr>
          <w:sz w:val="8"/>
        </w:rPr>
      </w:pPr>
    </w:p>
    <w:p w:rsidR="00B10B30" w:rsidRDefault="00B10B30">
      <w:pPr>
        <w:pStyle w:val="BodyText"/>
        <w:spacing w:before="3"/>
      </w:pPr>
    </w:p>
    <w:p w:rsidR="00B10B30" w:rsidRDefault="007B6C8A">
      <w:pPr>
        <w:spacing w:line="273" w:lineRule="auto"/>
        <w:rPr>
          <w:rFonts w:ascii="Symbol" w:hAnsi="Symbol"/>
          <w:sz w:val="20"/>
        </w:rPr>
        <w:sectPr w:rsidR="00B10B30" w:rsidSect="007B6C8A">
          <w:footerReference w:type="default" r:id="rId12"/>
          <w:pgSz w:w="11910" w:h="16840"/>
          <w:pgMar w:top="1140" w:right="1134" w:bottom="1281" w:left="1134" w:header="0" w:footer="1038" w:gutter="0"/>
          <w:cols w:space="720"/>
        </w:sectPr>
      </w:pPr>
      <w:r>
        <w:rPr>
          <w:noProof/>
          <w:lang w:bidi="ar-SA"/>
        </w:rPr>
        <mc:AlternateContent>
          <mc:Choice Requires="wps">
            <w:drawing>
              <wp:anchor distT="0" distB="0" distL="114300" distR="114300" simplePos="0" relativeHeight="251667456" behindDoc="0" locked="0" layoutInCell="1" allowOverlap="1">
                <wp:simplePos x="0" y="0"/>
                <wp:positionH relativeFrom="column">
                  <wp:posOffset>93345</wp:posOffset>
                </wp:positionH>
                <wp:positionV relativeFrom="paragraph">
                  <wp:posOffset>3411220</wp:posOffset>
                </wp:positionV>
                <wp:extent cx="2778125" cy="835660"/>
                <wp:effectExtent l="0" t="0" r="3175" b="0"/>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8125" cy="835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D0F97" w:rsidRDefault="000D0F97" w:rsidP="006B0DE4">
                            <w:pPr>
                              <w:spacing w:line="203" w:lineRule="exact"/>
                              <w:ind w:left="89"/>
                              <w:rPr>
                                <w:sz w:val="20"/>
                              </w:rPr>
                            </w:pPr>
                            <w:r>
                              <w:rPr>
                                <w:color w:val="FFFFFF"/>
                                <w:sz w:val="20"/>
                              </w:rPr>
                              <w:t>Pupils learn to recognise that friends are people we</w:t>
                            </w:r>
                          </w:p>
                          <w:p w:rsidR="000D0F97" w:rsidRDefault="000D0F97" w:rsidP="006B0DE4">
                            <w:pPr>
                              <w:spacing w:before="1" w:line="280" w:lineRule="atLeast"/>
                              <w:ind w:right="18" w:hanging="1"/>
                              <w:jc w:val="center"/>
                              <w:rPr>
                                <w:sz w:val="20"/>
                              </w:rPr>
                            </w:pPr>
                            <w:r>
                              <w:rPr>
                                <w:color w:val="FFFFFF"/>
                                <w:sz w:val="20"/>
                              </w:rPr>
                              <w:t>know and see regularly as part of our everyday lives. Online “friends” are strangers and invitations to</w:t>
                            </w:r>
                            <w:r>
                              <w:rPr>
                                <w:color w:val="FFFFFF"/>
                                <w:spacing w:val="-25"/>
                                <w:sz w:val="20"/>
                              </w:rPr>
                              <w:t xml:space="preserve"> </w:t>
                            </w:r>
                            <w:r>
                              <w:rPr>
                                <w:color w:val="FFFFFF"/>
                                <w:sz w:val="20"/>
                              </w:rPr>
                              <w:t>meet them in the real world should be</w:t>
                            </w:r>
                            <w:r>
                              <w:rPr>
                                <w:color w:val="FFFFFF"/>
                                <w:spacing w:val="-6"/>
                                <w:sz w:val="20"/>
                              </w:rPr>
                              <w:t xml:space="preserve"> </w:t>
                            </w:r>
                            <w:r>
                              <w:rPr>
                                <w:color w:val="FFFFFF"/>
                                <w:sz w:val="20"/>
                              </w:rPr>
                              <w:t>reported.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 o:spid="_x0000_s1030" type="#_x0000_t202" style="position:absolute;margin-left:7.35pt;margin-top:268.6pt;width:218.75pt;height:65.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" filled="f" stroked="f">
                <v:textbox inset="0,0,0,0">
                  <w:txbxContent>
                    <w:p w:rsidR="000D0F97" w:rsidRDefault="000D0F97" w:rsidP="006B0DE4">
                      <w:pPr>
                        <w:spacing w:line="203" w:lineRule="exact"/>
                        <w:ind w:left="89"/>
                        <w:rPr>
                          <w:sz w:val="20"/>
                        </w:rPr>
                      </w:pPr>
                      <w:r>
                        <w:rPr>
                          <w:color w:val="FFFFFF"/>
                          <w:sz w:val="20"/>
                        </w:rPr>
                        <w:t>Pupils learn to recognise that friends are people we</w:t>
                      </w:r>
                    </w:p>
                    <w:p w:rsidR="000D0F97" w:rsidRDefault="000D0F97" w:rsidP="006B0DE4">
                      <w:pPr>
                        <w:spacing w:before="1" w:line="280" w:lineRule="atLeast"/>
                        <w:ind w:right="18" w:hanging="1"/>
                        <w:jc w:val="center"/>
                        <w:rPr>
                          <w:sz w:val="20"/>
                        </w:rPr>
                      </w:pPr>
                      <w:r>
                        <w:rPr>
                          <w:color w:val="FFFFFF"/>
                          <w:sz w:val="20"/>
                        </w:rPr>
                        <w:t>know and see regularly as part of our everyday lives. Online “friends” are strangers and invitations to</w:t>
                      </w:r>
                      <w:r>
                        <w:rPr>
                          <w:color w:val="FFFFFF"/>
                          <w:spacing w:val="-25"/>
                          <w:sz w:val="20"/>
                        </w:rPr>
                        <w:t xml:space="preserve"> </w:t>
                      </w:r>
                      <w:r>
                        <w:rPr>
                          <w:color w:val="FFFFFF"/>
                          <w:sz w:val="20"/>
                        </w:rPr>
                        <w:t>meet them in the real world should be</w:t>
                      </w:r>
                      <w:r>
                        <w:rPr>
                          <w:color w:val="FFFFFF"/>
                          <w:spacing w:val="-6"/>
                          <w:sz w:val="20"/>
                        </w:rPr>
                        <w:t xml:space="preserve"> </w:t>
                      </w:r>
                      <w:r>
                        <w:rPr>
                          <w:color w:val="FFFFFF"/>
                          <w:sz w:val="20"/>
                        </w:rPr>
                        <w:t>reported.</w:t>
                      </w:r>
                    </w:p>
                  </w:txbxContent>
                </v:textbox>
              </v:shape>
            </w:pict>
          </mc:Fallback>
        </mc:AlternateContent>
      </w:r>
      <w:r>
        <w:rPr>
          <w:noProof/>
          <w:lang w:bidi="ar-SA"/>
        </w:rPr>
        <mc:AlternateContent>
          <mc:Choice Requires="wps">
            <w:drawing>
              <wp:anchor distT="0" distB="0" distL="114300" distR="114300" simplePos="0" relativeHeight="251663360" behindDoc="0" locked="0" layoutInCell="1" allowOverlap="1">
                <wp:simplePos x="0" y="0"/>
                <wp:positionH relativeFrom="column">
                  <wp:posOffset>3315335</wp:posOffset>
                </wp:positionH>
                <wp:positionV relativeFrom="paragraph">
                  <wp:posOffset>3448050</wp:posOffset>
                </wp:positionV>
                <wp:extent cx="2814955" cy="835025"/>
                <wp:effectExtent l="1905" t="3810" r="2540" b="0"/>
                <wp:wrapNone/>
                <wp:docPr id="59"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4955" cy="835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D0F97" w:rsidRDefault="000D0F97" w:rsidP="00676134">
                            <w:pPr>
                              <w:spacing w:line="203" w:lineRule="exact"/>
                              <w:ind w:left="77"/>
                              <w:jc w:val="center"/>
                              <w:rPr>
                                <w:color w:val="FFFFFF"/>
                                <w:sz w:val="20"/>
                              </w:rPr>
                            </w:pPr>
                            <w:r>
                              <w:rPr>
                                <w:color w:val="FFFFFF"/>
                                <w:sz w:val="20"/>
                              </w:rPr>
                              <w:t>Pupils learn to monitor and evaluate everything they see, read and do in order to refine their own publishing and communications with others via the Internet, ensuring it is of an acceptable standard.</w:t>
                            </w:r>
                          </w:p>
                          <w:p w:rsidR="000D0F97" w:rsidRDefault="000D0F97" w:rsidP="00217805">
                            <w:pPr>
                              <w:spacing w:line="203" w:lineRule="exact"/>
                              <w:ind w:left="77"/>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2" o:spid="_x0000_s1031" type="#_x0000_t202" style="position:absolute;margin-left:261.05pt;margin-top:271.5pt;width:221.65pt;height:6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" filled="f" stroked="f">
                <v:textbox inset="0,0,0,0">
                  <w:txbxContent>
                    <w:p w:rsidR="000D0F97" w:rsidRDefault="000D0F97" w:rsidP="00676134">
                      <w:pPr>
                        <w:spacing w:line="203" w:lineRule="exact"/>
                        <w:ind w:left="77"/>
                        <w:jc w:val="center"/>
                        <w:rPr>
                          <w:color w:val="FFFFFF"/>
                          <w:sz w:val="20"/>
                        </w:rPr>
                      </w:pPr>
                      <w:r>
                        <w:rPr>
                          <w:color w:val="FFFFFF"/>
                          <w:sz w:val="20"/>
                        </w:rPr>
                        <w:t>Pupils learn to monitor and evaluate everything they see, read and do in order to refine their own publishing and communications with others via the Internet, ensuring it is of an acceptable standard.</w:t>
                      </w:r>
                    </w:p>
                    <w:p w:rsidR="000D0F97" w:rsidRDefault="000D0F97" w:rsidP="00217805">
                      <w:pPr>
                        <w:spacing w:line="203" w:lineRule="exact"/>
                        <w:ind w:left="77"/>
                        <w:rPr>
                          <w:sz w:val="20"/>
                        </w:rPr>
                      </w:pPr>
                    </w:p>
                  </w:txbxContent>
                </v:textbox>
              </v:shape>
            </w:pict>
          </mc:Fallback>
        </mc:AlternateContent>
      </w:r>
      <w:r>
        <w:rPr>
          <w:noProof/>
          <w:lang w:bidi="ar-SA"/>
        </w:rPr>
        <mc:AlternateContent>
          <mc:Choice Requires="wps">
            <w:drawing>
              <wp:anchor distT="0" distB="0" distL="114300" distR="114300" simplePos="0" relativeHeight="251668480" behindDoc="0" locked="0" layoutInCell="1" allowOverlap="1">
                <wp:simplePos x="0" y="0"/>
                <wp:positionH relativeFrom="margin">
                  <wp:posOffset>3516630</wp:posOffset>
                </wp:positionH>
                <wp:positionV relativeFrom="paragraph">
                  <wp:posOffset>2783205</wp:posOffset>
                </wp:positionV>
                <wp:extent cx="2362200" cy="334645"/>
                <wp:effectExtent l="0" t="0" r="0" b="8255"/>
                <wp:wrapNone/>
                <wp:docPr id="7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334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D0F97" w:rsidRDefault="000D0F97" w:rsidP="006B0DE4">
                            <w:pPr>
                              <w:spacing w:before="1"/>
                              <w:jc w:val="center"/>
                              <w:rPr>
                                <w:rFonts w:ascii="Verdana"/>
                                <w:b/>
                              </w:rPr>
                            </w:pPr>
                            <w:r>
                              <w:rPr>
                                <w:rFonts w:ascii="Verdana"/>
                                <w:b/>
                                <w:color w:val="FFFFFF"/>
                              </w:rPr>
                              <w:t>We should monitor and evaluate what we see and do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8" o:spid="_x0000_s1032" type="#_x0000_t202" style="position:absolute;margin-left:276.9pt;margin-top:219.15pt;width:186pt;height:26.3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" filled="f" stroked="f">
                <v:textbox inset="0,0,0,0">
                  <w:txbxContent>
                    <w:p w:rsidR="000D0F97" w:rsidRDefault="000D0F97" w:rsidP="006B0DE4">
                      <w:pPr>
                        <w:spacing w:before="1"/>
                        <w:jc w:val="center"/>
                        <w:rPr>
                          <w:rFonts w:ascii="Verdana"/>
                          <w:b/>
                        </w:rPr>
                      </w:pPr>
                      <w:r>
                        <w:rPr>
                          <w:rFonts w:ascii="Verdana"/>
                          <w:b/>
                          <w:color w:val="FFFFFF"/>
                        </w:rPr>
                        <w:t>We should monitor and evaluate what we see and do</w:t>
                      </w:r>
                    </w:p>
                  </w:txbxContent>
                </v:textbox>
                <w10:wrap anchorx="margin"/>
              </v:shape>
            </w:pict>
          </mc:Fallback>
        </mc:AlternateContent>
      </w:r>
      <w:r>
        <w:rPr>
          <w:noProof/>
          <w:lang w:bidi="ar-SA"/>
        </w:rPr>
        <mc:AlternateContent>
          <mc:Choice Requires="wps">
            <w:drawing>
              <wp:anchor distT="0" distB="0" distL="114300" distR="114300" simplePos="0" relativeHeight="251666432" behindDoc="0" locked="0" layoutInCell="1" allowOverlap="1">
                <wp:simplePos x="0" y="0"/>
                <wp:positionH relativeFrom="column">
                  <wp:posOffset>95250</wp:posOffset>
                </wp:positionH>
                <wp:positionV relativeFrom="paragraph">
                  <wp:posOffset>2821305</wp:posOffset>
                </wp:positionV>
                <wp:extent cx="2775585" cy="215900"/>
                <wp:effectExtent l="1905" t="0" r="3810" b="0"/>
                <wp:wrapNone/>
                <wp:docPr id="7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5585" cy="215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D0F97" w:rsidRDefault="000D0F97" w:rsidP="006B0DE4">
                            <w:pPr>
                              <w:spacing w:before="1"/>
                              <w:rPr>
                                <w:rFonts w:ascii="Verdana"/>
                                <w:b/>
                              </w:rPr>
                            </w:pPr>
                            <w:r>
                              <w:rPr>
                                <w:rFonts w:ascii="Verdana"/>
                                <w:b/>
                                <w:color w:val="FFFFFF"/>
                              </w:rPr>
                              <w:t>Strangers Online are still strangers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6" o:spid="_x0000_s1033" type="#_x0000_t202" style="position:absolute;margin-left:7.5pt;margin-top:222.15pt;width:218.55pt;height:1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" filled="f" stroked="f">
                <v:textbox inset="0,0,0,0">
                  <w:txbxContent>
                    <w:p w:rsidR="000D0F97" w:rsidRDefault="000D0F97" w:rsidP="006B0DE4">
                      <w:pPr>
                        <w:spacing w:before="1"/>
                        <w:rPr>
                          <w:rFonts w:ascii="Verdana"/>
                          <w:b/>
                        </w:rPr>
                      </w:pPr>
                      <w:r>
                        <w:rPr>
                          <w:rFonts w:ascii="Verdana"/>
                          <w:b/>
                          <w:color w:val="FFFFFF"/>
                        </w:rPr>
                        <w:t>Strangers Online are still strangers</w:t>
                      </w:r>
                    </w:p>
                  </w:txbxContent>
                </v:textbox>
              </v:shape>
            </w:pict>
          </mc:Fallback>
        </mc:AlternateContent>
      </w:r>
      <w:r>
        <w:rPr>
          <w:noProof/>
          <w:lang w:bidi="ar-SA"/>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1300480</wp:posOffset>
                </wp:positionV>
                <wp:extent cx="2841625" cy="835025"/>
                <wp:effectExtent l="0" t="0" r="15875" b="3175"/>
                <wp:wrapNone/>
                <wp:docPr id="56"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1625" cy="835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D0F97" w:rsidRDefault="000D0F97" w:rsidP="00676134">
                            <w:pPr>
                              <w:spacing w:line="203" w:lineRule="exact"/>
                              <w:rPr>
                                <w:sz w:val="20"/>
                              </w:rPr>
                            </w:pPr>
                            <w:r>
                              <w:rPr>
                                <w:color w:val="FFFFFF"/>
                                <w:sz w:val="20"/>
                              </w:rPr>
                              <w:t>Pupils learn that online bullying and harassment are</w:t>
                            </w:r>
                          </w:p>
                          <w:p w:rsidR="000D0F97" w:rsidRDefault="000D0F97" w:rsidP="00676134">
                            <w:pPr>
                              <w:spacing w:line="280" w:lineRule="atLeast"/>
                              <w:ind w:right="18"/>
                              <w:jc w:val="center"/>
                              <w:rPr>
                                <w:sz w:val="20"/>
                              </w:rPr>
                            </w:pPr>
                            <w:r>
                              <w:rPr>
                                <w:color w:val="FFFFFF"/>
                                <w:sz w:val="20"/>
                              </w:rPr>
                              <w:t xml:space="preserve">potential problems that can have a serious effect on children. They are aware that causing upset or harm online </w:t>
                            </w:r>
                            <w:r w:rsidRPr="003451BD">
                              <w:rPr>
                                <w:color w:val="FFFFFF" w:themeColor="background1"/>
                                <w:sz w:val="20"/>
                              </w:rPr>
                              <w:t>will follow the same sanctions as outlined in</w:t>
                            </w:r>
                            <w:r>
                              <w:rPr>
                                <w:color w:val="FFFFFF"/>
                                <w:sz w:val="20"/>
                              </w:rPr>
                              <w:t xml:space="preserve"> o</w:t>
                            </w:r>
                            <w:r w:rsidRPr="003451BD">
                              <w:rPr>
                                <w:color w:val="FFFFFF" w:themeColor="background1"/>
                                <w:sz w:val="20"/>
                              </w:rPr>
                              <w:t>u</w:t>
                            </w:r>
                            <w:r>
                              <w:rPr>
                                <w:color w:val="FFFFFF"/>
                                <w:sz w:val="20"/>
                              </w:rPr>
                              <w:t>r behaviour policy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4" type="#_x0000_t202" style="position:absolute;margin-left:172.55pt;margin-top:102.4pt;width:223.75pt;height:65.7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QT0sAIAALI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" filled="f" stroked="f">
                <v:textbox inset="0,0,0,0">
                  <w:txbxContent>
                    <w:p w:rsidR="000D0F97" w:rsidRDefault="000D0F97" w:rsidP="00676134">
                      <w:pPr>
                        <w:spacing w:line="203" w:lineRule="exact"/>
                        <w:rPr>
                          <w:sz w:val="20"/>
                        </w:rPr>
                      </w:pPr>
                      <w:r>
                        <w:rPr>
                          <w:color w:val="FFFFFF"/>
                          <w:sz w:val="20"/>
                        </w:rPr>
                        <w:t>Pupils learn that online bullying and harassment are</w:t>
                      </w:r>
                    </w:p>
                    <w:p w:rsidR="000D0F97" w:rsidRDefault="000D0F97" w:rsidP="00676134">
                      <w:pPr>
                        <w:spacing w:line="280" w:lineRule="atLeast"/>
                        <w:ind w:right="18"/>
                        <w:jc w:val="center"/>
                        <w:rPr>
                          <w:sz w:val="20"/>
                        </w:rPr>
                      </w:pPr>
                      <w:r>
                        <w:rPr>
                          <w:color w:val="FFFFFF"/>
                          <w:sz w:val="20"/>
                        </w:rPr>
                        <w:t xml:space="preserve">potential problems that can have a serious effect on children. They are aware that causing upset or harm online </w:t>
                      </w:r>
                      <w:r w:rsidRPr="003451BD">
                        <w:rPr>
                          <w:color w:val="FFFFFF" w:themeColor="background1"/>
                          <w:sz w:val="20"/>
                        </w:rPr>
                        <w:t>will follow the same sanctions as outlined in</w:t>
                      </w:r>
                      <w:r>
                        <w:rPr>
                          <w:color w:val="FFFFFF"/>
                          <w:sz w:val="20"/>
                        </w:rPr>
                        <w:t xml:space="preserve"> o</w:t>
                      </w:r>
                      <w:r w:rsidRPr="003451BD">
                        <w:rPr>
                          <w:color w:val="FFFFFF" w:themeColor="background1"/>
                          <w:sz w:val="20"/>
                        </w:rPr>
                        <w:t>u</w:t>
                      </w:r>
                      <w:r>
                        <w:rPr>
                          <w:color w:val="FFFFFF"/>
                          <w:sz w:val="20"/>
                        </w:rPr>
                        <w:t>r behaviour policy</w:t>
                      </w:r>
                    </w:p>
                  </w:txbxContent>
                </v:textbox>
                <w10:wrap anchorx="margin"/>
              </v:shape>
            </w:pict>
          </mc:Fallback>
        </mc:AlternateContent>
      </w:r>
      <w:r>
        <w:rPr>
          <w:noProof/>
          <w:lang w:bidi="ar-SA"/>
        </w:rPr>
        <mc:AlternateContent>
          <mc:Choice Requires="wps">
            <w:drawing>
              <wp:anchor distT="0" distB="0" distL="114300" distR="114300" simplePos="0" relativeHeight="251657216" behindDoc="0" locked="0" layoutInCell="1" allowOverlap="1">
                <wp:simplePos x="0" y="0"/>
                <wp:positionH relativeFrom="margin">
                  <wp:align>right</wp:align>
                </wp:positionH>
                <wp:positionV relativeFrom="paragraph">
                  <wp:posOffset>708025</wp:posOffset>
                </wp:positionV>
                <wp:extent cx="2808605" cy="461645"/>
                <wp:effectExtent l="0" t="0" r="10795" b="14605"/>
                <wp:wrapNone/>
                <wp:docPr id="54"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8605" cy="461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D0F97" w:rsidRDefault="000D0F97" w:rsidP="003451BD">
                            <w:pPr>
                              <w:spacing w:before="1"/>
                              <w:ind w:right="18"/>
                              <w:jc w:val="center"/>
                              <w:rPr>
                                <w:rFonts w:ascii="Verdana"/>
                                <w:b/>
                              </w:rPr>
                            </w:pPr>
                            <w:r>
                              <w:rPr>
                                <w:rFonts w:ascii="Verdana"/>
                                <w:b/>
                                <w:color w:val="FFFFFF"/>
                              </w:rPr>
                              <w:t>We should treat others online as we do in the real world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5" type="#_x0000_t202" style="position:absolute;margin-left:169.95pt;margin-top:55.75pt;width:221.15pt;height:36.35pt;z-index:2516572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" filled="f" stroked="f">
                <v:textbox inset="0,0,0,0">
                  <w:txbxContent>
                    <w:p w:rsidR="000D0F97" w:rsidRDefault="000D0F97" w:rsidP="003451BD">
                      <w:pPr>
                        <w:spacing w:before="1"/>
                        <w:ind w:right="18"/>
                        <w:jc w:val="center"/>
                        <w:rPr>
                          <w:rFonts w:ascii="Verdana"/>
                          <w:b/>
                        </w:rPr>
                      </w:pPr>
                      <w:r>
                        <w:rPr>
                          <w:rFonts w:ascii="Verdana"/>
                          <w:b/>
                          <w:color w:val="FFFFFF"/>
                        </w:rPr>
                        <w:t>We should treat others online as we do in the real world</w:t>
                      </w:r>
                    </w:p>
                  </w:txbxContent>
                </v:textbox>
                <w10:wrap anchorx="margin"/>
              </v:shape>
            </w:pict>
          </mc:Fallback>
        </mc:AlternateContent>
      </w:r>
      <w:r>
        <w:rPr>
          <w:noProof/>
          <w:lang w:bidi="ar-SA"/>
        </w:rPr>
        <mc:AlternateContent>
          <mc:Choice Requires="wps">
            <w:drawing>
              <wp:anchor distT="0" distB="0" distL="114300" distR="114300" simplePos="0" relativeHeight="251652096" behindDoc="0" locked="0" layoutInCell="1" allowOverlap="1">
                <wp:simplePos x="0" y="0"/>
                <wp:positionH relativeFrom="column">
                  <wp:posOffset>3094355</wp:posOffset>
                </wp:positionH>
                <wp:positionV relativeFrom="paragraph">
                  <wp:posOffset>576580</wp:posOffset>
                </wp:positionV>
                <wp:extent cx="3219450" cy="1911985"/>
                <wp:effectExtent l="3175" t="2540" r="6350" b="0"/>
                <wp:wrapNone/>
                <wp:docPr id="50" name="Freeform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19450" cy="1911985"/>
                        </a:xfrm>
                        <a:custGeom>
                          <a:avLst/>
                          <a:gdLst>
                            <a:gd name="T0" fmla="+- 0 9837 5165"/>
                            <a:gd name="T1" fmla="*/ T0 w 5070"/>
                            <a:gd name="T2" fmla="+- 0 20 20"/>
                            <a:gd name="T3" fmla="*/ 20 h 2385"/>
                            <a:gd name="T4" fmla="+- 0 5563 5165"/>
                            <a:gd name="T5" fmla="*/ T4 w 5070"/>
                            <a:gd name="T6" fmla="+- 0 20 20"/>
                            <a:gd name="T7" fmla="*/ 20 h 2385"/>
                            <a:gd name="T8" fmla="+- 0 5491 5165"/>
                            <a:gd name="T9" fmla="*/ T8 w 5070"/>
                            <a:gd name="T10" fmla="+- 0 26 20"/>
                            <a:gd name="T11" fmla="*/ 26 h 2385"/>
                            <a:gd name="T12" fmla="+- 0 5424 5165"/>
                            <a:gd name="T13" fmla="*/ T12 w 5070"/>
                            <a:gd name="T14" fmla="+- 0 45 20"/>
                            <a:gd name="T15" fmla="*/ 45 h 2385"/>
                            <a:gd name="T16" fmla="+- 0 5362 5165"/>
                            <a:gd name="T17" fmla="*/ T16 w 5070"/>
                            <a:gd name="T18" fmla="+- 0 74 20"/>
                            <a:gd name="T19" fmla="*/ 74 h 2385"/>
                            <a:gd name="T20" fmla="+- 0 5306 5165"/>
                            <a:gd name="T21" fmla="*/ T20 w 5070"/>
                            <a:gd name="T22" fmla="+- 0 114 20"/>
                            <a:gd name="T23" fmla="*/ 114 h 2385"/>
                            <a:gd name="T24" fmla="+- 0 5259 5165"/>
                            <a:gd name="T25" fmla="*/ T24 w 5070"/>
                            <a:gd name="T26" fmla="+- 0 161 20"/>
                            <a:gd name="T27" fmla="*/ 161 h 2385"/>
                            <a:gd name="T28" fmla="+- 0 5219 5165"/>
                            <a:gd name="T29" fmla="*/ T28 w 5070"/>
                            <a:gd name="T30" fmla="+- 0 217 20"/>
                            <a:gd name="T31" fmla="*/ 217 h 2385"/>
                            <a:gd name="T32" fmla="+- 0 5190 5165"/>
                            <a:gd name="T33" fmla="*/ T32 w 5070"/>
                            <a:gd name="T34" fmla="+- 0 279 20"/>
                            <a:gd name="T35" fmla="*/ 279 h 2385"/>
                            <a:gd name="T36" fmla="+- 0 5171 5165"/>
                            <a:gd name="T37" fmla="*/ T36 w 5070"/>
                            <a:gd name="T38" fmla="+- 0 346 20"/>
                            <a:gd name="T39" fmla="*/ 346 h 2385"/>
                            <a:gd name="T40" fmla="+- 0 5165 5165"/>
                            <a:gd name="T41" fmla="*/ T40 w 5070"/>
                            <a:gd name="T42" fmla="+- 0 418 20"/>
                            <a:gd name="T43" fmla="*/ 418 h 2385"/>
                            <a:gd name="T44" fmla="+- 0 5165 5165"/>
                            <a:gd name="T45" fmla="*/ T44 w 5070"/>
                            <a:gd name="T46" fmla="+- 0 2007 20"/>
                            <a:gd name="T47" fmla="*/ 2007 h 2385"/>
                            <a:gd name="T48" fmla="+- 0 5171 5165"/>
                            <a:gd name="T49" fmla="*/ T48 w 5070"/>
                            <a:gd name="T50" fmla="+- 0 2079 20"/>
                            <a:gd name="T51" fmla="*/ 2079 h 2385"/>
                            <a:gd name="T52" fmla="+- 0 5190 5165"/>
                            <a:gd name="T53" fmla="*/ T52 w 5070"/>
                            <a:gd name="T54" fmla="+- 0 2146 20"/>
                            <a:gd name="T55" fmla="*/ 2146 h 2385"/>
                            <a:gd name="T56" fmla="+- 0 5219 5165"/>
                            <a:gd name="T57" fmla="*/ T56 w 5070"/>
                            <a:gd name="T58" fmla="+- 0 2208 20"/>
                            <a:gd name="T59" fmla="*/ 2208 h 2385"/>
                            <a:gd name="T60" fmla="+- 0 5259 5165"/>
                            <a:gd name="T61" fmla="*/ T60 w 5070"/>
                            <a:gd name="T62" fmla="+- 0 2264 20"/>
                            <a:gd name="T63" fmla="*/ 2264 h 2385"/>
                            <a:gd name="T64" fmla="+- 0 5306 5165"/>
                            <a:gd name="T65" fmla="*/ T64 w 5070"/>
                            <a:gd name="T66" fmla="+- 0 2311 20"/>
                            <a:gd name="T67" fmla="*/ 2311 h 2385"/>
                            <a:gd name="T68" fmla="+- 0 5362 5165"/>
                            <a:gd name="T69" fmla="*/ T68 w 5070"/>
                            <a:gd name="T70" fmla="+- 0 2351 20"/>
                            <a:gd name="T71" fmla="*/ 2351 h 2385"/>
                            <a:gd name="T72" fmla="+- 0 5424 5165"/>
                            <a:gd name="T73" fmla="*/ T72 w 5070"/>
                            <a:gd name="T74" fmla="+- 0 2380 20"/>
                            <a:gd name="T75" fmla="*/ 2380 h 2385"/>
                            <a:gd name="T76" fmla="+- 0 5491 5165"/>
                            <a:gd name="T77" fmla="*/ T76 w 5070"/>
                            <a:gd name="T78" fmla="+- 0 2399 20"/>
                            <a:gd name="T79" fmla="*/ 2399 h 2385"/>
                            <a:gd name="T80" fmla="+- 0 5563 5165"/>
                            <a:gd name="T81" fmla="*/ T80 w 5070"/>
                            <a:gd name="T82" fmla="+- 0 2405 20"/>
                            <a:gd name="T83" fmla="*/ 2405 h 2385"/>
                            <a:gd name="T84" fmla="+- 0 9837 5165"/>
                            <a:gd name="T85" fmla="*/ T84 w 5070"/>
                            <a:gd name="T86" fmla="+- 0 2405 20"/>
                            <a:gd name="T87" fmla="*/ 2405 h 2385"/>
                            <a:gd name="T88" fmla="+- 0 9909 5165"/>
                            <a:gd name="T89" fmla="*/ T88 w 5070"/>
                            <a:gd name="T90" fmla="+- 0 2399 20"/>
                            <a:gd name="T91" fmla="*/ 2399 h 2385"/>
                            <a:gd name="T92" fmla="+- 0 9976 5165"/>
                            <a:gd name="T93" fmla="*/ T92 w 5070"/>
                            <a:gd name="T94" fmla="+- 0 2380 20"/>
                            <a:gd name="T95" fmla="*/ 2380 h 2385"/>
                            <a:gd name="T96" fmla="+- 0 10038 5165"/>
                            <a:gd name="T97" fmla="*/ T96 w 5070"/>
                            <a:gd name="T98" fmla="+- 0 2351 20"/>
                            <a:gd name="T99" fmla="*/ 2351 h 2385"/>
                            <a:gd name="T100" fmla="+- 0 10094 5165"/>
                            <a:gd name="T101" fmla="*/ T100 w 5070"/>
                            <a:gd name="T102" fmla="+- 0 2311 20"/>
                            <a:gd name="T103" fmla="*/ 2311 h 2385"/>
                            <a:gd name="T104" fmla="+- 0 10141 5165"/>
                            <a:gd name="T105" fmla="*/ T104 w 5070"/>
                            <a:gd name="T106" fmla="+- 0 2264 20"/>
                            <a:gd name="T107" fmla="*/ 2264 h 2385"/>
                            <a:gd name="T108" fmla="+- 0 10181 5165"/>
                            <a:gd name="T109" fmla="*/ T108 w 5070"/>
                            <a:gd name="T110" fmla="+- 0 2208 20"/>
                            <a:gd name="T111" fmla="*/ 2208 h 2385"/>
                            <a:gd name="T112" fmla="+- 0 10210 5165"/>
                            <a:gd name="T113" fmla="*/ T112 w 5070"/>
                            <a:gd name="T114" fmla="+- 0 2146 20"/>
                            <a:gd name="T115" fmla="*/ 2146 h 2385"/>
                            <a:gd name="T116" fmla="+- 0 10229 5165"/>
                            <a:gd name="T117" fmla="*/ T116 w 5070"/>
                            <a:gd name="T118" fmla="+- 0 2079 20"/>
                            <a:gd name="T119" fmla="*/ 2079 h 2385"/>
                            <a:gd name="T120" fmla="+- 0 10235 5165"/>
                            <a:gd name="T121" fmla="*/ T120 w 5070"/>
                            <a:gd name="T122" fmla="+- 0 2007 20"/>
                            <a:gd name="T123" fmla="*/ 2007 h 2385"/>
                            <a:gd name="T124" fmla="+- 0 10235 5165"/>
                            <a:gd name="T125" fmla="*/ T124 w 5070"/>
                            <a:gd name="T126" fmla="+- 0 418 20"/>
                            <a:gd name="T127" fmla="*/ 418 h 2385"/>
                            <a:gd name="T128" fmla="+- 0 10229 5165"/>
                            <a:gd name="T129" fmla="*/ T128 w 5070"/>
                            <a:gd name="T130" fmla="+- 0 346 20"/>
                            <a:gd name="T131" fmla="*/ 346 h 2385"/>
                            <a:gd name="T132" fmla="+- 0 10210 5165"/>
                            <a:gd name="T133" fmla="*/ T132 w 5070"/>
                            <a:gd name="T134" fmla="+- 0 279 20"/>
                            <a:gd name="T135" fmla="*/ 279 h 2385"/>
                            <a:gd name="T136" fmla="+- 0 10181 5165"/>
                            <a:gd name="T137" fmla="*/ T136 w 5070"/>
                            <a:gd name="T138" fmla="+- 0 217 20"/>
                            <a:gd name="T139" fmla="*/ 217 h 2385"/>
                            <a:gd name="T140" fmla="+- 0 10141 5165"/>
                            <a:gd name="T141" fmla="*/ T140 w 5070"/>
                            <a:gd name="T142" fmla="+- 0 161 20"/>
                            <a:gd name="T143" fmla="*/ 161 h 2385"/>
                            <a:gd name="T144" fmla="+- 0 10094 5165"/>
                            <a:gd name="T145" fmla="*/ T144 w 5070"/>
                            <a:gd name="T146" fmla="+- 0 114 20"/>
                            <a:gd name="T147" fmla="*/ 114 h 2385"/>
                            <a:gd name="T148" fmla="+- 0 10038 5165"/>
                            <a:gd name="T149" fmla="*/ T148 w 5070"/>
                            <a:gd name="T150" fmla="+- 0 74 20"/>
                            <a:gd name="T151" fmla="*/ 74 h 2385"/>
                            <a:gd name="T152" fmla="+- 0 9976 5165"/>
                            <a:gd name="T153" fmla="*/ T152 w 5070"/>
                            <a:gd name="T154" fmla="+- 0 45 20"/>
                            <a:gd name="T155" fmla="*/ 45 h 2385"/>
                            <a:gd name="T156" fmla="+- 0 9909 5165"/>
                            <a:gd name="T157" fmla="*/ T156 w 5070"/>
                            <a:gd name="T158" fmla="+- 0 26 20"/>
                            <a:gd name="T159" fmla="*/ 26 h 2385"/>
                            <a:gd name="T160" fmla="+- 0 9837 5165"/>
                            <a:gd name="T161" fmla="*/ T160 w 5070"/>
                            <a:gd name="T162" fmla="+- 0 20 20"/>
                            <a:gd name="T163" fmla="*/ 20 h 23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5070" h="2385">
                              <a:moveTo>
                                <a:pt x="4672" y="0"/>
                              </a:moveTo>
                              <a:lnTo>
                                <a:pt x="398" y="0"/>
                              </a:lnTo>
                              <a:lnTo>
                                <a:pt x="326" y="6"/>
                              </a:lnTo>
                              <a:lnTo>
                                <a:pt x="259" y="25"/>
                              </a:lnTo>
                              <a:lnTo>
                                <a:pt x="197" y="54"/>
                              </a:lnTo>
                              <a:lnTo>
                                <a:pt x="141" y="94"/>
                              </a:lnTo>
                              <a:lnTo>
                                <a:pt x="94" y="141"/>
                              </a:lnTo>
                              <a:lnTo>
                                <a:pt x="54" y="197"/>
                              </a:lnTo>
                              <a:lnTo>
                                <a:pt x="25" y="259"/>
                              </a:lnTo>
                              <a:lnTo>
                                <a:pt x="6" y="326"/>
                              </a:lnTo>
                              <a:lnTo>
                                <a:pt x="0" y="398"/>
                              </a:lnTo>
                              <a:lnTo>
                                <a:pt x="0" y="1987"/>
                              </a:lnTo>
                              <a:lnTo>
                                <a:pt x="6" y="2059"/>
                              </a:lnTo>
                              <a:lnTo>
                                <a:pt x="25" y="2126"/>
                              </a:lnTo>
                              <a:lnTo>
                                <a:pt x="54" y="2188"/>
                              </a:lnTo>
                              <a:lnTo>
                                <a:pt x="94" y="2244"/>
                              </a:lnTo>
                              <a:lnTo>
                                <a:pt x="141" y="2291"/>
                              </a:lnTo>
                              <a:lnTo>
                                <a:pt x="197" y="2331"/>
                              </a:lnTo>
                              <a:lnTo>
                                <a:pt x="259" y="2360"/>
                              </a:lnTo>
                              <a:lnTo>
                                <a:pt x="326" y="2379"/>
                              </a:lnTo>
                              <a:lnTo>
                                <a:pt x="398" y="2385"/>
                              </a:lnTo>
                              <a:lnTo>
                                <a:pt x="4672" y="2385"/>
                              </a:lnTo>
                              <a:lnTo>
                                <a:pt x="4744" y="2379"/>
                              </a:lnTo>
                              <a:lnTo>
                                <a:pt x="4811" y="2360"/>
                              </a:lnTo>
                              <a:lnTo>
                                <a:pt x="4873" y="2331"/>
                              </a:lnTo>
                              <a:lnTo>
                                <a:pt x="4929" y="2291"/>
                              </a:lnTo>
                              <a:lnTo>
                                <a:pt x="4976" y="2244"/>
                              </a:lnTo>
                              <a:lnTo>
                                <a:pt x="5016" y="2188"/>
                              </a:lnTo>
                              <a:lnTo>
                                <a:pt x="5045" y="2126"/>
                              </a:lnTo>
                              <a:lnTo>
                                <a:pt x="5064" y="2059"/>
                              </a:lnTo>
                              <a:lnTo>
                                <a:pt x="5070" y="1987"/>
                              </a:lnTo>
                              <a:lnTo>
                                <a:pt x="5070" y="398"/>
                              </a:lnTo>
                              <a:lnTo>
                                <a:pt x="5064" y="326"/>
                              </a:lnTo>
                              <a:lnTo>
                                <a:pt x="5045" y="259"/>
                              </a:lnTo>
                              <a:lnTo>
                                <a:pt x="5016" y="197"/>
                              </a:lnTo>
                              <a:lnTo>
                                <a:pt x="4976" y="141"/>
                              </a:lnTo>
                              <a:lnTo>
                                <a:pt x="4929" y="94"/>
                              </a:lnTo>
                              <a:lnTo>
                                <a:pt x="4873" y="54"/>
                              </a:lnTo>
                              <a:lnTo>
                                <a:pt x="4811" y="25"/>
                              </a:lnTo>
                              <a:lnTo>
                                <a:pt x="4744" y="6"/>
                              </a:lnTo>
                              <a:lnTo>
                                <a:pt x="4672"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9DF808" id="Freeform 69" o:spid="_x0000_s1026" style="position:absolute;margin-left:243.65pt;margin-top:45.4pt;width:253.5pt;height:150.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070,2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" path="m4672,l398,,326,6,259,25,197,54,141,94,94,141,54,197,25,259,6,326,,398,,1987r6,72l25,2126r29,62l94,2244r47,47l197,2331r62,29l326,2379r72,6l4672,2385r72,-6l4811,2360r62,-29l4929,2291r47,-47l5016,2188r29,-62l5064,2059r6,-72l5070,398r-6,-72l5045,259r-29,-62l4976,141,4929,94,4873,54,4811,25,4744,6,4672,xe" fillcolor="#4f81bc" stroked="f">
                <v:path arrowok="t" o:connecttype="custom" o:connectlocs="2966720,16033;252730,16033;207010,20843;164465,36075;125095,59324;89535,91390;59690,129069;34290,173963;15875,223666;3810,277378;0,335098;0,1608953;3810,1666674;15875,1720386;34290,1770089;59690,1814983;89535,1852661;125095,1884728;164465,1907977;207010,1923208;252730,1928018;2966720,1928018;3012440,1923208;3054985,1907977;3094355,1884728;3129915,1852661;3159760,1814983;3185160,1770089;3203575,1720386;3215640,1666674;3219450,1608953;3219450,335098;3215640,277378;3203575,223666;3185160,173963;3159760,129069;3129915,91390;3094355,59324;3054985,36075;3012440,20843;2966720,16033" o:connectangles="0,0,0,0,0,0,0,0,0,0,0,0,0,0,0,0,0,0,0,0,0,0,0,0,0,0,0,0,0,0,0,0,0,0,0,0,0,0,0,0,0"/>
              </v:shape>
            </w:pict>
          </mc:Fallback>
        </mc:AlternateContent>
      </w:r>
      <w:r>
        <w:rPr>
          <w:noProof/>
          <w:lang w:bidi="ar-SA"/>
        </w:rPr>
        <mc:AlternateContent>
          <mc:Choice Requires="wps">
            <w:drawing>
              <wp:anchor distT="0" distB="0" distL="114300" distR="114300" simplePos="0" relativeHeight="251665408" behindDoc="0" locked="0" layoutInCell="1" allowOverlap="1">
                <wp:simplePos x="0" y="0"/>
                <wp:positionH relativeFrom="column">
                  <wp:posOffset>114935</wp:posOffset>
                </wp:positionH>
                <wp:positionV relativeFrom="paragraph">
                  <wp:posOffset>1319530</wp:posOffset>
                </wp:positionV>
                <wp:extent cx="2766060" cy="835660"/>
                <wp:effectExtent l="0" t="0" r="0" b="3175"/>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6060" cy="835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D0F97" w:rsidRDefault="000D0F97" w:rsidP="006B0DE4">
                            <w:pPr>
                              <w:spacing w:line="203" w:lineRule="exact"/>
                              <w:jc w:val="center"/>
                              <w:rPr>
                                <w:color w:val="FFFFFF"/>
                                <w:sz w:val="20"/>
                              </w:rPr>
                            </w:pPr>
                            <w:r>
                              <w:rPr>
                                <w:color w:val="FFFFFF"/>
                                <w:sz w:val="20"/>
                              </w:rPr>
                              <w:t xml:space="preserve">Pupils learn to never give out personal details such </w:t>
                            </w:r>
                            <w:proofErr w:type="gramStart"/>
                            <w:r>
                              <w:rPr>
                                <w:color w:val="FFFFFF"/>
                                <w:sz w:val="20"/>
                              </w:rPr>
                              <w:t>as;</w:t>
                            </w:r>
                            <w:r>
                              <w:rPr>
                                <w:sz w:val="20"/>
                              </w:rPr>
                              <w:t xml:space="preserve">  </w:t>
                            </w:r>
                            <w:r>
                              <w:rPr>
                                <w:color w:val="FFFFFF"/>
                                <w:sz w:val="20"/>
                              </w:rPr>
                              <w:t>name</w:t>
                            </w:r>
                            <w:proofErr w:type="gramEnd"/>
                            <w:r>
                              <w:rPr>
                                <w:color w:val="FFFFFF"/>
                                <w:sz w:val="20"/>
                              </w:rPr>
                              <w:t>, address, date of birth and school.</w:t>
                            </w:r>
                          </w:p>
                          <w:p w:rsidR="000D0F97" w:rsidRDefault="000D0F97" w:rsidP="006B0DE4">
                            <w:pPr>
                              <w:spacing w:line="203" w:lineRule="exact"/>
                              <w:jc w:val="center"/>
                              <w:rPr>
                                <w:sz w:val="20"/>
                              </w:rPr>
                            </w:pPr>
                          </w:p>
                          <w:p w:rsidR="000D0F97" w:rsidRDefault="000D0F97" w:rsidP="006B0DE4">
                            <w:pPr>
                              <w:spacing w:before="1" w:line="280" w:lineRule="atLeast"/>
                              <w:ind w:right="295"/>
                              <w:jc w:val="center"/>
                              <w:rPr>
                                <w:sz w:val="20"/>
                              </w:rPr>
                            </w:pPr>
                            <w:r>
                              <w:rPr>
                                <w:color w:val="FFFFFF"/>
                                <w:sz w:val="20"/>
                              </w:rPr>
                              <w:t>They are taught that user names and passwords should not contain personal information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5" o:spid="_x0000_s1036" type="#_x0000_t202" style="position:absolute;margin-left:9.05pt;margin-top:103.9pt;width:217.8pt;height:65.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" filled="f" stroked="f">
                <v:textbox inset="0,0,0,0">
                  <w:txbxContent>
                    <w:p w:rsidR="000D0F97" w:rsidRDefault="000D0F97" w:rsidP="006B0DE4">
                      <w:pPr>
                        <w:spacing w:line="203" w:lineRule="exact"/>
                        <w:jc w:val="center"/>
                        <w:rPr>
                          <w:color w:val="FFFFFF"/>
                          <w:sz w:val="20"/>
                        </w:rPr>
                      </w:pPr>
                      <w:r>
                        <w:rPr>
                          <w:color w:val="FFFFFF"/>
                          <w:sz w:val="20"/>
                        </w:rPr>
                        <w:t xml:space="preserve">Pupils learn to never give out personal details such </w:t>
                      </w:r>
                      <w:proofErr w:type="gramStart"/>
                      <w:r>
                        <w:rPr>
                          <w:color w:val="FFFFFF"/>
                          <w:sz w:val="20"/>
                        </w:rPr>
                        <w:t>as;</w:t>
                      </w:r>
                      <w:r>
                        <w:rPr>
                          <w:sz w:val="20"/>
                        </w:rPr>
                        <w:t xml:space="preserve">  </w:t>
                      </w:r>
                      <w:r>
                        <w:rPr>
                          <w:color w:val="FFFFFF"/>
                          <w:sz w:val="20"/>
                        </w:rPr>
                        <w:t>name</w:t>
                      </w:r>
                      <w:proofErr w:type="gramEnd"/>
                      <w:r>
                        <w:rPr>
                          <w:color w:val="FFFFFF"/>
                          <w:sz w:val="20"/>
                        </w:rPr>
                        <w:t>, address, date of birth and school.</w:t>
                      </w:r>
                    </w:p>
                    <w:p w:rsidR="000D0F97" w:rsidRDefault="000D0F97" w:rsidP="006B0DE4">
                      <w:pPr>
                        <w:spacing w:line="203" w:lineRule="exact"/>
                        <w:jc w:val="center"/>
                        <w:rPr>
                          <w:sz w:val="20"/>
                        </w:rPr>
                      </w:pPr>
                    </w:p>
                    <w:p w:rsidR="000D0F97" w:rsidRDefault="000D0F97" w:rsidP="006B0DE4">
                      <w:pPr>
                        <w:spacing w:before="1" w:line="280" w:lineRule="atLeast"/>
                        <w:ind w:right="295"/>
                        <w:jc w:val="center"/>
                        <w:rPr>
                          <w:sz w:val="20"/>
                        </w:rPr>
                      </w:pPr>
                      <w:r>
                        <w:rPr>
                          <w:color w:val="FFFFFF"/>
                          <w:sz w:val="20"/>
                        </w:rPr>
                        <w:t>They are taught that user names and passwords should not contain personal information</w:t>
                      </w:r>
                    </w:p>
                  </w:txbxContent>
                </v:textbox>
              </v:shape>
            </w:pict>
          </mc:Fallback>
        </mc:AlternateContent>
      </w:r>
      <w:r>
        <w:rPr>
          <w:noProof/>
          <w:lang w:bidi="ar-SA"/>
        </w:rPr>
        <mc:AlternateContent>
          <mc:Choice Requires="wps">
            <w:drawing>
              <wp:anchor distT="0" distB="0" distL="114300" distR="114300" simplePos="0" relativeHeight="251664384" behindDoc="0" locked="0" layoutInCell="1" allowOverlap="1">
                <wp:simplePos x="0" y="0"/>
                <wp:positionH relativeFrom="column">
                  <wp:posOffset>136525</wp:posOffset>
                </wp:positionH>
                <wp:positionV relativeFrom="paragraph">
                  <wp:posOffset>778510</wp:posOffset>
                </wp:positionV>
                <wp:extent cx="2604135" cy="215900"/>
                <wp:effectExtent l="3175" t="1270" r="2540" b="1905"/>
                <wp:wrapNone/>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4135" cy="215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D0F97" w:rsidRDefault="000D0F97" w:rsidP="006B0DE4">
                            <w:pPr>
                              <w:spacing w:before="1"/>
                              <w:rPr>
                                <w:rFonts w:ascii="Verdana"/>
                                <w:b/>
                              </w:rPr>
                            </w:pPr>
                            <w:r>
                              <w:rPr>
                                <w:rFonts w:ascii="Verdana"/>
                                <w:b/>
                                <w:color w:val="FFFFFF"/>
                              </w:rPr>
                              <w:t>Personal Information is Personal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4" o:spid="_x0000_s1037" type="#_x0000_t202" style="position:absolute;margin-left:10.75pt;margin-top:61.3pt;width:205.05pt;height:1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" filled="f" stroked="f">
                <v:textbox inset="0,0,0,0">
                  <w:txbxContent>
                    <w:p w:rsidR="000D0F97" w:rsidRDefault="000D0F97" w:rsidP="006B0DE4">
                      <w:pPr>
                        <w:spacing w:before="1"/>
                        <w:rPr>
                          <w:rFonts w:ascii="Verdana"/>
                          <w:b/>
                        </w:rPr>
                      </w:pPr>
                      <w:r>
                        <w:rPr>
                          <w:rFonts w:ascii="Verdana"/>
                          <w:b/>
                          <w:color w:val="FFFFFF"/>
                        </w:rPr>
                        <w:t>Personal Information is Personal</w:t>
                      </w:r>
                    </w:p>
                  </w:txbxContent>
                </v:textbox>
              </v:shape>
            </w:pict>
          </mc:Fallback>
        </mc:AlternateContent>
      </w:r>
      <w:r>
        <w:rPr>
          <w:noProof/>
          <w:lang w:bidi="ar-SA"/>
        </w:rPr>
        <mc:AlternateContent>
          <mc:Choice Requires="wps">
            <w:drawing>
              <wp:anchor distT="0" distB="0" distL="114300" distR="114300" simplePos="0" relativeHeight="251654144" behindDoc="0" locked="0" layoutInCell="1" allowOverlap="1">
                <wp:simplePos x="0" y="0"/>
                <wp:positionH relativeFrom="column">
                  <wp:posOffset>3092450</wp:posOffset>
                </wp:positionH>
                <wp:positionV relativeFrom="paragraph">
                  <wp:posOffset>2565400</wp:posOffset>
                </wp:positionV>
                <wp:extent cx="3219450" cy="1923415"/>
                <wp:effectExtent l="0" t="0" r="0" b="635"/>
                <wp:wrapNone/>
                <wp:docPr id="52" name="Freeform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19450" cy="1923415"/>
                        </a:xfrm>
                        <a:custGeom>
                          <a:avLst/>
                          <a:gdLst>
                            <a:gd name="T0" fmla="+- 0 9835 5165"/>
                            <a:gd name="T1" fmla="*/ T0 w 5070"/>
                            <a:gd name="T2" fmla="+- 0 2511 2511"/>
                            <a:gd name="T3" fmla="*/ 2511 h 2400"/>
                            <a:gd name="T4" fmla="+- 0 5565 5165"/>
                            <a:gd name="T5" fmla="*/ T4 w 5070"/>
                            <a:gd name="T6" fmla="+- 0 2511 2511"/>
                            <a:gd name="T7" fmla="*/ 2511 h 2400"/>
                            <a:gd name="T8" fmla="+- 0 5493 5165"/>
                            <a:gd name="T9" fmla="*/ T8 w 5070"/>
                            <a:gd name="T10" fmla="+- 0 2518 2511"/>
                            <a:gd name="T11" fmla="*/ 2518 h 2400"/>
                            <a:gd name="T12" fmla="+- 0 5425 5165"/>
                            <a:gd name="T13" fmla="*/ T12 w 5070"/>
                            <a:gd name="T14" fmla="+- 0 2536 2511"/>
                            <a:gd name="T15" fmla="*/ 2536 h 2400"/>
                            <a:gd name="T16" fmla="+- 0 5363 5165"/>
                            <a:gd name="T17" fmla="*/ T16 w 5070"/>
                            <a:gd name="T18" fmla="+- 0 2566 2511"/>
                            <a:gd name="T19" fmla="*/ 2566 h 2400"/>
                            <a:gd name="T20" fmla="+- 0 5307 5165"/>
                            <a:gd name="T21" fmla="*/ T20 w 5070"/>
                            <a:gd name="T22" fmla="+- 0 2605 2511"/>
                            <a:gd name="T23" fmla="*/ 2605 h 2400"/>
                            <a:gd name="T24" fmla="+- 0 5259 5165"/>
                            <a:gd name="T25" fmla="*/ T24 w 5070"/>
                            <a:gd name="T26" fmla="+- 0 2654 2511"/>
                            <a:gd name="T27" fmla="*/ 2654 h 2400"/>
                            <a:gd name="T28" fmla="+- 0 5220 5165"/>
                            <a:gd name="T29" fmla="*/ T28 w 5070"/>
                            <a:gd name="T30" fmla="+- 0 2709 2511"/>
                            <a:gd name="T31" fmla="*/ 2709 h 2400"/>
                            <a:gd name="T32" fmla="+- 0 5190 5165"/>
                            <a:gd name="T33" fmla="*/ T32 w 5070"/>
                            <a:gd name="T34" fmla="+- 0 2772 2511"/>
                            <a:gd name="T35" fmla="*/ 2772 h 2400"/>
                            <a:gd name="T36" fmla="+- 0 5171 5165"/>
                            <a:gd name="T37" fmla="*/ T36 w 5070"/>
                            <a:gd name="T38" fmla="+- 0 2839 2511"/>
                            <a:gd name="T39" fmla="*/ 2839 h 2400"/>
                            <a:gd name="T40" fmla="+- 0 5165 5165"/>
                            <a:gd name="T41" fmla="*/ T40 w 5070"/>
                            <a:gd name="T42" fmla="+- 0 2911 2511"/>
                            <a:gd name="T43" fmla="*/ 2911 h 2400"/>
                            <a:gd name="T44" fmla="+- 0 5165 5165"/>
                            <a:gd name="T45" fmla="*/ T44 w 5070"/>
                            <a:gd name="T46" fmla="+- 0 4511 2511"/>
                            <a:gd name="T47" fmla="*/ 4511 h 2400"/>
                            <a:gd name="T48" fmla="+- 0 5171 5165"/>
                            <a:gd name="T49" fmla="*/ T48 w 5070"/>
                            <a:gd name="T50" fmla="+- 0 4583 2511"/>
                            <a:gd name="T51" fmla="*/ 4583 h 2400"/>
                            <a:gd name="T52" fmla="+- 0 5190 5165"/>
                            <a:gd name="T53" fmla="*/ T52 w 5070"/>
                            <a:gd name="T54" fmla="+- 0 4651 2511"/>
                            <a:gd name="T55" fmla="*/ 4651 h 2400"/>
                            <a:gd name="T56" fmla="+- 0 5220 5165"/>
                            <a:gd name="T57" fmla="*/ T56 w 5070"/>
                            <a:gd name="T58" fmla="+- 0 4713 2511"/>
                            <a:gd name="T59" fmla="*/ 4713 h 2400"/>
                            <a:gd name="T60" fmla="+- 0 5259 5165"/>
                            <a:gd name="T61" fmla="*/ T60 w 5070"/>
                            <a:gd name="T62" fmla="+- 0 4769 2511"/>
                            <a:gd name="T63" fmla="*/ 4769 h 2400"/>
                            <a:gd name="T64" fmla="+- 0 5307 5165"/>
                            <a:gd name="T65" fmla="*/ T64 w 5070"/>
                            <a:gd name="T66" fmla="+- 0 4817 2511"/>
                            <a:gd name="T67" fmla="*/ 4817 h 2400"/>
                            <a:gd name="T68" fmla="+- 0 5363 5165"/>
                            <a:gd name="T69" fmla="*/ T68 w 5070"/>
                            <a:gd name="T70" fmla="+- 0 4857 2511"/>
                            <a:gd name="T71" fmla="*/ 4857 h 2400"/>
                            <a:gd name="T72" fmla="+- 0 5425 5165"/>
                            <a:gd name="T73" fmla="*/ T72 w 5070"/>
                            <a:gd name="T74" fmla="+- 0 4886 2511"/>
                            <a:gd name="T75" fmla="*/ 4886 h 2400"/>
                            <a:gd name="T76" fmla="+- 0 5493 5165"/>
                            <a:gd name="T77" fmla="*/ T76 w 5070"/>
                            <a:gd name="T78" fmla="+- 0 4905 2511"/>
                            <a:gd name="T79" fmla="*/ 4905 h 2400"/>
                            <a:gd name="T80" fmla="+- 0 5565 5165"/>
                            <a:gd name="T81" fmla="*/ T80 w 5070"/>
                            <a:gd name="T82" fmla="+- 0 4911 2511"/>
                            <a:gd name="T83" fmla="*/ 4911 h 2400"/>
                            <a:gd name="T84" fmla="+- 0 9835 5165"/>
                            <a:gd name="T85" fmla="*/ T84 w 5070"/>
                            <a:gd name="T86" fmla="+- 0 4911 2511"/>
                            <a:gd name="T87" fmla="*/ 4911 h 2400"/>
                            <a:gd name="T88" fmla="+- 0 9907 5165"/>
                            <a:gd name="T89" fmla="*/ T88 w 5070"/>
                            <a:gd name="T90" fmla="+- 0 4905 2511"/>
                            <a:gd name="T91" fmla="*/ 4905 h 2400"/>
                            <a:gd name="T92" fmla="+- 0 9975 5165"/>
                            <a:gd name="T93" fmla="*/ T92 w 5070"/>
                            <a:gd name="T94" fmla="+- 0 4886 2511"/>
                            <a:gd name="T95" fmla="*/ 4886 h 2400"/>
                            <a:gd name="T96" fmla="+- 0 10037 5165"/>
                            <a:gd name="T97" fmla="*/ T96 w 5070"/>
                            <a:gd name="T98" fmla="+- 0 4857 2511"/>
                            <a:gd name="T99" fmla="*/ 4857 h 2400"/>
                            <a:gd name="T100" fmla="+- 0 10093 5165"/>
                            <a:gd name="T101" fmla="*/ T100 w 5070"/>
                            <a:gd name="T102" fmla="+- 0 4817 2511"/>
                            <a:gd name="T103" fmla="*/ 4817 h 2400"/>
                            <a:gd name="T104" fmla="+- 0 10141 5165"/>
                            <a:gd name="T105" fmla="*/ T104 w 5070"/>
                            <a:gd name="T106" fmla="+- 0 4769 2511"/>
                            <a:gd name="T107" fmla="*/ 4769 h 2400"/>
                            <a:gd name="T108" fmla="+- 0 10180 5165"/>
                            <a:gd name="T109" fmla="*/ T108 w 5070"/>
                            <a:gd name="T110" fmla="+- 0 4713 2511"/>
                            <a:gd name="T111" fmla="*/ 4713 h 2400"/>
                            <a:gd name="T112" fmla="+- 0 10210 5165"/>
                            <a:gd name="T113" fmla="*/ T112 w 5070"/>
                            <a:gd name="T114" fmla="+- 0 4651 2511"/>
                            <a:gd name="T115" fmla="*/ 4651 h 2400"/>
                            <a:gd name="T116" fmla="+- 0 10229 5165"/>
                            <a:gd name="T117" fmla="*/ T116 w 5070"/>
                            <a:gd name="T118" fmla="+- 0 4583 2511"/>
                            <a:gd name="T119" fmla="*/ 4583 h 2400"/>
                            <a:gd name="T120" fmla="+- 0 10235 5165"/>
                            <a:gd name="T121" fmla="*/ T120 w 5070"/>
                            <a:gd name="T122" fmla="+- 0 4511 2511"/>
                            <a:gd name="T123" fmla="*/ 4511 h 2400"/>
                            <a:gd name="T124" fmla="+- 0 10235 5165"/>
                            <a:gd name="T125" fmla="*/ T124 w 5070"/>
                            <a:gd name="T126" fmla="+- 0 2911 2511"/>
                            <a:gd name="T127" fmla="*/ 2911 h 2400"/>
                            <a:gd name="T128" fmla="+- 0 10229 5165"/>
                            <a:gd name="T129" fmla="*/ T128 w 5070"/>
                            <a:gd name="T130" fmla="+- 0 2839 2511"/>
                            <a:gd name="T131" fmla="*/ 2839 h 2400"/>
                            <a:gd name="T132" fmla="+- 0 10210 5165"/>
                            <a:gd name="T133" fmla="*/ T132 w 5070"/>
                            <a:gd name="T134" fmla="+- 0 2772 2511"/>
                            <a:gd name="T135" fmla="*/ 2772 h 2400"/>
                            <a:gd name="T136" fmla="+- 0 10180 5165"/>
                            <a:gd name="T137" fmla="*/ T136 w 5070"/>
                            <a:gd name="T138" fmla="+- 0 2709 2511"/>
                            <a:gd name="T139" fmla="*/ 2709 h 2400"/>
                            <a:gd name="T140" fmla="+- 0 10141 5165"/>
                            <a:gd name="T141" fmla="*/ T140 w 5070"/>
                            <a:gd name="T142" fmla="+- 0 2654 2511"/>
                            <a:gd name="T143" fmla="*/ 2654 h 2400"/>
                            <a:gd name="T144" fmla="+- 0 10093 5165"/>
                            <a:gd name="T145" fmla="*/ T144 w 5070"/>
                            <a:gd name="T146" fmla="+- 0 2605 2511"/>
                            <a:gd name="T147" fmla="*/ 2605 h 2400"/>
                            <a:gd name="T148" fmla="+- 0 10037 5165"/>
                            <a:gd name="T149" fmla="*/ T148 w 5070"/>
                            <a:gd name="T150" fmla="+- 0 2566 2511"/>
                            <a:gd name="T151" fmla="*/ 2566 h 2400"/>
                            <a:gd name="T152" fmla="+- 0 9975 5165"/>
                            <a:gd name="T153" fmla="*/ T152 w 5070"/>
                            <a:gd name="T154" fmla="+- 0 2536 2511"/>
                            <a:gd name="T155" fmla="*/ 2536 h 2400"/>
                            <a:gd name="T156" fmla="+- 0 9907 5165"/>
                            <a:gd name="T157" fmla="*/ T156 w 5070"/>
                            <a:gd name="T158" fmla="+- 0 2518 2511"/>
                            <a:gd name="T159" fmla="*/ 2518 h 2400"/>
                            <a:gd name="T160" fmla="+- 0 9835 5165"/>
                            <a:gd name="T161" fmla="*/ T160 w 5070"/>
                            <a:gd name="T162" fmla="+- 0 2511 2511"/>
                            <a:gd name="T163" fmla="*/ 2511 h 24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5070" h="2400">
                              <a:moveTo>
                                <a:pt x="4670" y="0"/>
                              </a:moveTo>
                              <a:lnTo>
                                <a:pt x="400" y="0"/>
                              </a:lnTo>
                              <a:lnTo>
                                <a:pt x="328" y="7"/>
                              </a:lnTo>
                              <a:lnTo>
                                <a:pt x="260" y="25"/>
                              </a:lnTo>
                              <a:lnTo>
                                <a:pt x="198" y="55"/>
                              </a:lnTo>
                              <a:lnTo>
                                <a:pt x="142" y="94"/>
                              </a:lnTo>
                              <a:lnTo>
                                <a:pt x="94" y="143"/>
                              </a:lnTo>
                              <a:lnTo>
                                <a:pt x="55" y="198"/>
                              </a:lnTo>
                              <a:lnTo>
                                <a:pt x="25" y="261"/>
                              </a:lnTo>
                              <a:lnTo>
                                <a:pt x="6" y="328"/>
                              </a:lnTo>
                              <a:lnTo>
                                <a:pt x="0" y="400"/>
                              </a:lnTo>
                              <a:lnTo>
                                <a:pt x="0" y="2000"/>
                              </a:lnTo>
                              <a:lnTo>
                                <a:pt x="6" y="2072"/>
                              </a:lnTo>
                              <a:lnTo>
                                <a:pt x="25" y="2140"/>
                              </a:lnTo>
                              <a:lnTo>
                                <a:pt x="55" y="2202"/>
                              </a:lnTo>
                              <a:lnTo>
                                <a:pt x="94" y="2258"/>
                              </a:lnTo>
                              <a:lnTo>
                                <a:pt x="142" y="2306"/>
                              </a:lnTo>
                              <a:lnTo>
                                <a:pt x="198" y="2346"/>
                              </a:lnTo>
                              <a:lnTo>
                                <a:pt x="260" y="2375"/>
                              </a:lnTo>
                              <a:lnTo>
                                <a:pt x="328" y="2394"/>
                              </a:lnTo>
                              <a:lnTo>
                                <a:pt x="400" y="2400"/>
                              </a:lnTo>
                              <a:lnTo>
                                <a:pt x="4670" y="2400"/>
                              </a:lnTo>
                              <a:lnTo>
                                <a:pt x="4742" y="2394"/>
                              </a:lnTo>
                              <a:lnTo>
                                <a:pt x="4810" y="2375"/>
                              </a:lnTo>
                              <a:lnTo>
                                <a:pt x="4872" y="2346"/>
                              </a:lnTo>
                              <a:lnTo>
                                <a:pt x="4928" y="2306"/>
                              </a:lnTo>
                              <a:lnTo>
                                <a:pt x="4976" y="2258"/>
                              </a:lnTo>
                              <a:lnTo>
                                <a:pt x="5015" y="2202"/>
                              </a:lnTo>
                              <a:lnTo>
                                <a:pt x="5045" y="2140"/>
                              </a:lnTo>
                              <a:lnTo>
                                <a:pt x="5064" y="2072"/>
                              </a:lnTo>
                              <a:lnTo>
                                <a:pt x="5070" y="2000"/>
                              </a:lnTo>
                              <a:lnTo>
                                <a:pt x="5070" y="400"/>
                              </a:lnTo>
                              <a:lnTo>
                                <a:pt x="5064" y="328"/>
                              </a:lnTo>
                              <a:lnTo>
                                <a:pt x="5045" y="261"/>
                              </a:lnTo>
                              <a:lnTo>
                                <a:pt x="5015" y="198"/>
                              </a:lnTo>
                              <a:lnTo>
                                <a:pt x="4976" y="143"/>
                              </a:lnTo>
                              <a:lnTo>
                                <a:pt x="4928" y="94"/>
                              </a:lnTo>
                              <a:lnTo>
                                <a:pt x="4872" y="55"/>
                              </a:lnTo>
                              <a:lnTo>
                                <a:pt x="4810" y="25"/>
                              </a:lnTo>
                              <a:lnTo>
                                <a:pt x="4742" y="7"/>
                              </a:lnTo>
                              <a:lnTo>
                                <a:pt x="4670"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0D0F97" w:rsidRDefault="000D0F97" w:rsidP="006B0DE4">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73" o:spid="_x0000_s1038" style="position:absolute;margin-left:243.5pt;margin-top:202pt;width:253.5pt;height:151.4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070,24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" adj="-11796480,,5400" path="m4670,l400,,328,7,260,25,198,55,142,94,94,143,55,198,25,261,6,328,,400,,2000r6,72l25,2140r30,62l94,2258r48,48l198,2346r62,29l328,2394r72,6l4670,2400r72,-6l4810,2375r62,-29l4928,2306r48,-48l5015,2202r30,-62l5064,2072r6,-72l5070,400r-6,-72l5045,261r-30,-63l4976,143,4928,94,4872,55,4810,25,4742,7,4670,xe" fillcolor="#4f81bc" stroked="f">
                <v:stroke joinstyle="round"/>
                <v:formulas/>
                <v:path arrowok="t" o:connecttype="custom" o:connectlocs="2965450,2012373;254000,2012373;208280,2017983;165100,2032409;125730,2056451;90170,2087707;59690,2126976;34925,2171055;15875,2221544;3810,2275240;0,2332942;0,3615219;3810,3672921;15875,3727418;34925,3777106;59690,3821986;90170,3860454;125730,3892511;165100,3915752;208280,3930979;254000,3935788;2965450,3935788;3011170,3930979;3054350,3915752;3093720,3892511;3129280,3860454;3159760,3821986;3184525,3777106;3203575,3727418;3215640,3672921;3219450,3615219;3219450,2332942;3215640,2275240;3203575,2221544;3184525,2171055;3159760,2126976;3129280,2087707;3093720,2056451;3054350,2032409;3011170,2017983;2965450,2012373" o:connectangles="0,0,0,0,0,0,0,0,0,0,0,0,0,0,0,0,0,0,0,0,0,0,0,0,0,0,0,0,0,0,0,0,0,0,0,0,0,0,0,0,0" textboxrect="0,0,5070,2400"/>
                <v:textbox>
                  <w:txbxContent>
                    <w:p w:rsidR="000D0F97" w:rsidRDefault="000D0F97" w:rsidP="006B0DE4">
                      <w:pPr>
                        <w:jc w:val="center"/>
                      </w:pPr>
                    </w:p>
                  </w:txbxContent>
                </v:textbox>
              </v:shape>
            </w:pict>
          </mc:Fallback>
        </mc:AlternateContent>
      </w:r>
      <w:r w:rsidR="006B0DE4">
        <w:rPr>
          <w:noProof/>
          <w:lang w:bidi="ar-SA"/>
        </w:rPr>
        <mc:AlternateContent>
          <mc:Choice Requires="wpg">
            <w:drawing>
              <wp:anchor distT="0" distB="0" distL="114300" distR="114300" simplePos="0" relativeHeight="251655168" behindDoc="0" locked="0" layoutInCell="1" allowOverlap="1">
                <wp:simplePos x="0" y="0"/>
                <wp:positionH relativeFrom="margin">
                  <wp:align>center</wp:align>
                </wp:positionH>
                <wp:positionV relativeFrom="paragraph">
                  <wp:posOffset>586740</wp:posOffset>
                </wp:positionV>
                <wp:extent cx="6529705" cy="4826000"/>
                <wp:effectExtent l="0" t="0" r="23495" b="12700"/>
                <wp:wrapNone/>
                <wp:docPr id="61"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29705" cy="4826000"/>
                          <a:chOff x="372" y="3079"/>
                          <a:chExt cx="10283" cy="7600"/>
                        </a:xfrm>
                      </wpg:grpSpPr>
                      <wpg:grpSp>
                        <wpg:cNvPr id="62" name="Group 40"/>
                        <wpg:cNvGrpSpPr>
                          <a:grpSpLocks/>
                        </wpg:cNvGrpSpPr>
                        <wpg:grpSpPr bwMode="auto">
                          <a:xfrm>
                            <a:off x="372" y="9409"/>
                            <a:ext cx="10255" cy="1270"/>
                            <a:chOff x="805" y="146"/>
                            <a:chExt cx="10255" cy="1270"/>
                          </a:xfrm>
                        </wpg:grpSpPr>
                        <wps:wsp>
                          <wps:cNvPr id="63" name="Freeform 43"/>
                          <wps:cNvSpPr>
                            <a:spLocks/>
                          </wps:cNvSpPr>
                          <wps:spPr bwMode="auto">
                            <a:xfrm>
                              <a:off x="825" y="165"/>
                              <a:ext cx="10215" cy="1230"/>
                            </a:xfrm>
                            <a:custGeom>
                              <a:avLst/>
                              <a:gdLst>
                                <a:gd name="T0" fmla="+- 0 10835 825"/>
                                <a:gd name="T1" fmla="*/ T0 w 10215"/>
                                <a:gd name="T2" fmla="+- 0 166 166"/>
                                <a:gd name="T3" fmla="*/ 166 h 1230"/>
                                <a:gd name="T4" fmla="+- 0 1030 825"/>
                                <a:gd name="T5" fmla="*/ T4 w 10215"/>
                                <a:gd name="T6" fmla="+- 0 166 166"/>
                                <a:gd name="T7" fmla="*/ 166 h 1230"/>
                                <a:gd name="T8" fmla="+- 0 950 825"/>
                                <a:gd name="T9" fmla="*/ T8 w 10215"/>
                                <a:gd name="T10" fmla="+- 0 182 166"/>
                                <a:gd name="T11" fmla="*/ 182 h 1230"/>
                                <a:gd name="T12" fmla="+- 0 885 825"/>
                                <a:gd name="T13" fmla="*/ T12 w 10215"/>
                                <a:gd name="T14" fmla="+- 0 226 166"/>
                                <a:gd name="T15" fmla="*/ 226 h 1230"/>
                                <a:gd name="T16" fmla="+- 0 841 825"/>
                                <a:gd name="T17" fmla="*/ T16 w 10215"/>
                                <a:gd name="T18" fmla="+- 0 291 166"/>
                                <a:gd name="T19" fmla="*/ 291 h 1230"/>
                                <a:gd name="T20" fmla="+- 0 825 825"/>
                                <a:gd name="T21" fmla="*/ T20 w 10215"/>
                                <a:gd name="T22" fmla="+- 0 371 166"/>
                                <a:gd name="T23" fmla="*/ 371 h 1230"/>
                                <a:gd name="T24" fmla="+- 0 825 825"/>
                                <a:gd name="T25" fmla="*/ T24 w 10215"/>
                                <a:gd name="T26" fmla="+- 0 1191 166"/>
                                <a:gd name="T27" fmla="*/ 1191 h 1230"/>
                                <a:gd name="T28" fmla="+- 0 841 825"/>
                                <a:gd name="T29" fmla="*/ T28 w 10215"/>
                                <a:gd name="T30" fmla="+- 0 1271 166"/>
                                <a:gd name="T31" fmla="*/ 1271 h 1230"/>
                                <a:gd name="T32" fmla="+- 0 885 825"/>
                                <a:gd name="T33" fmla="*/ T32 w 10215"/>
                                <a:gd name="T34" fmla="+- 0 1336 166"/>
                                <a:gd name="T35" fmla="*/ 1336 h 1230"/>
                                <a:gd name="T36" fmla="+- 0 950 825"/>
                                <a:gd name="T37" fmla="*/ T36 w 10215"/>
                                <a:gd name="T38" fmla="+- 0 1380 166"/>
                                <a:gd name="T39" fmla="*/ 1380 h 1230"/>
                                <a:gd name="T40" fmla="+- 0 1030 825"/>
                                <a:gd name="T41" fmla="*/ T40 w 10215"/>
                                <a:gd name="T42" fmla="+- 0 1396 166"/>
                                <a:gd name="T43" fmla="*/ 1396 h 1230"/>
                                <a:gd name="T44" fmla="+- 0 10835 825"/>
                                <a:gd name="T45" fmla="*/ T44 w 10215"/>
                                <a:gd name="T46" fmla="+- 0 1396 166"/>
                                <a:gd name="T47" fmla="*/ 1396 h 1230"/>
                                <a:gd name="T48" fmla="+- 0 10915 825"/>
                                <a:gd name="T49" fmla="*/ T48 w 10215"/>
                                <a:gd name="T50" fmla="+- 0 1380 166"/>
                                <a:gd name="T51" fmla="*/ 1380 h 1230"/>
                                <a:gd name="T52" fmla="+- 0 10980 825"/>
                                <a:gd name="T53" fmla="*/ T52 w 10215"/>
                                <a:gd name="T54" fmla="+- 0 1336 166"/>
                                <a:gd name="T55" fmla="*/ 1336 h 1230"/>
                                <a:gd name="T56" fmla="+- 0 11024 825"/>
                                <a:gd name="T57" fmla="*/ T56 w 10215"/>
                                <a:gd name="T58" fmla="+- 0 1271 166"/>
                                <a:gd name="T59" fmla="*/ 1271 h 1230"/>
                                <a:gd name="T60" fmla="+- 0 11040 825"/>
                                <a:gd name="T61" fmla="*/ T60 w 10215"/>
                                <a:gd name="T62" fmla="+- 0 1191 166"/>
                                <a:gd name="T63" fmla="*/ 1191 h 1230"/>
                                <a:gd name="T64" fmla="+- 0 11040 825"/>
                                <a:gd name="T65" fmla="*/ T64 w 10215"/>
                                <a:gd name="T66" fmla="+- 0 371 166"/>
                                <a:gd name="T67" fmla="*/ 371 h 1230"/>
                                <a:gd name="T68" fmla="+- 0 11024 825"/>
                                <a:gd name="T69" fmla="*/ T68 w 10215"/>
                                <a:gd name="T70" fmla="+- 0 291 166"/>
                                <a:gd name="T71" fmla="*/ 291 h 1230"/>
                                <a:gd name="T72" fmla="+- 0 10980 825"/>
                                <a:gd name="T73" fmla="*/ T72 w 10215"/>
                                <a:gd name="T74" fmla="+- 0 226 166"/>
                                <a:gd name="T75" fmla="*/ 226 h 1230"/>
                                <a:gd name="T76" fmla="+- 0 10915 825"/>
                                <a:gd name="T77" fmla="*/ T76 w 10215"/>
                                <a:gd name="T78" fmla="+- 0 182 166"/>
                                <a:gd name="T79" fmla="*/ 182 h 1230"/>
                                <a:gd name="T80" fmla="+- 0 10835 825"/>
                                <a:gd name="T81" fmla="*/ T80 w 10215"/>
                                <a:gd name="T82" fmla="+- 0 166 166"/>
                                <a:gd name="T83" fmla="*/ 166 h 12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0215" h="1230">
                                  <a:moveTo>
                                    <a:pt x="10010" y="0"/>
                                  </a:moveTo>
                                  <a:lnTo>
                                    <a:pt x="205" y="0"/>
                                  </a:lnTo>
                                  <a:lnTo>
                                    <a:pt x="125" y="16"/>
                                  </a:lnTo>
                                  <a:lnTo>
                                    <a:pt x="60" y="60"/>
                                  </a:lnTo>
                                  <a:lnTo>
                                    <a:pt x="16" y="125"/>
                                  </a:lnTo>
                                  <a:lnTo>
                                    <a:pt x="0" y="205"/>
                                  </a:lnTo>
                                  <a:lnTo>
                                    <a:pt x="0" y="1025"/>
                                  </a:lnTo>
                                  <a:lnTo>
                                    <a:pt x="16" y="1105"/>
                                  </a:lnTo>
                                  <a:lnTo>
                                    <a:pt x="60" y="1170"/>
                                  </a:lnTo>
                                  <a:lnTo>
                                    <a:pt x="125" y="1214"/>
                                  </a:lnTo>
                                  <a:lnTo>
                                    <a:pt x="205" y="1230"/>
                                  </a:lnTo>
                                  <a:lnTo>
                                    <a:pt x="10010" y="1230"/>
                                  </a:lnTo>
                                  <a:lnTo>
                                    <a:pt x="10090" y="1214"/>
                                  </a:lnTo>
                                  <a:lnTo>
                                    <a:pt x="10155" y="1170"/>
                                  </a:lnTo>
                                  <a:lnTo>
                                    <a:pt x="10199" y="1105"/>
                                  </a:lnTo>
                                  <a:lnTo>
                                    <a:pt x="10215" y="1025"/>
                                  </a:lnTo>
                                  <a:lnTo>
                                    <a:pt x="10215" y="205"/>
                                  </a:lnTo>
                                  <a:lnTo>
                                    <a:pt x="10199" y="125"/>
                                  </a:lnTo>
                                  <a:lnTo>
                                    <a:pt x="10155" y="60"/>
                                  </a:lnTo>
                                  <a:lnTo>
                                    <a:pt x="10090" y="16"/>
                                  </a:lnTo>
                                  <a:lnTo>
                                    <a:pt x="10010"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 name="Freeform 42"/>
                          <wps:cNvSpPr>
                            <a:spLocks/>
                          </wps:cNvSpPr>
                          <wps:spPr bwMode="auto">
                            <a:xfrm>
                              <a:off x="825" y="165"/>
                              <a:ext cx="10215" cy="1230"/>
                            </a:xfrm>
                            <a:custGeom>
                              <a:avLst/>
                              <a:gdLst>
                                <a:gd name="T0" fmla="+- 0 825 825"/>
                                <a:gd name="T1" fmla="*/ T0 w 10215"/>
                                <a:gd name="T2" fmla="+- 0 371 166"/>
                                <a:gd name="T3" fmla="*/ 371 h 1230"/>
                                <a:gd name="T4" fmla="+- 0 841 825"/>
                                <a:gd name="T5" fmla="*/ T4 w 10215"/>
                                <a:gd name="T6" fmla="+- 0 291 166"/>
                                <a:gd name="T7" fmla="*/ 291 h 1230"/>
                                <a:gd name="T8" fmla="+- 0 885 825"/>
                                <a:gd name="T9" fmla="*/ T8 w 10215"/>
                                <a:gd name="T10" fmla="+- 0 226 166"/>
                                <a:gd name="T11" fmla="*/ 226 h 1230"/>
                                <a:gd name="T12" fmla="+- 0 950 825"/>
                                <a:gd name="T13" fmla="*/ T12 w 10215"/>
                                <a:gd name="T14" fmla="+- 0 182 166"/>
                                <a:gd name="T15" fmla="*/ 182 h 1230"/>
                                <a:gd name="T16" fmla="+- 0 1030 825"/>
                                <a:gd name="T17" fmla="*/ T16 w 10215"/>
                                <a:gd name="T18" fmla="+- 0 166 166"/>
                                <a:gd name="T19" fmla="*/ 166 h 1230"/>
                                <a:gd name="T20" fmla="+- 0 10835 825"/>
                                <a:gd name="T21" fmla="*/ T20 w 10215"/>
                                <a:gd name="T22" fmla="+- 0 166 166"/>
                                <a:gd name="T23" fmla="*/ 166 h 1230"/>
                                <a:gd name="T24" fmla="+- 0 10915 825"/>
                                <a:gd name="T25" fmla="*/ T24 w 10215"/>
                                <a:gd name="T26" fmla="+- 0 182 166"/>
                                <a:gd name="T27" fmla="*/ 182 h 1230"/>
                                <a:gd name="T28" fmla="+- 0 10980 825"/>
                                <a:gd name="T29" fmla="*/ T28 w 10215"/>
                                <a:gd name="T30" fmla="+- 0 226 166"/>
                                <a:gd name="T31" fmla="*/ 226 h 1230"/>
                                <a:gd name="T32" fmla="+- 0 11024 825"/>
                                <a:gd name="T33" fmla="*/ T32 w 10215"/>
                                <a:gd name="T34" fmla="+- 0 291 166"/>
                                <a:gd name="T35" fmla="*/ 291 h 1230"/>
                                <a:gd name="T36" fmla="+- 0 11040 825"/>
                                <a:gd name="T37" fmla="*/ T36 w 10215"/>
                                <a:gd name="T38" fmla="+- 0 371 166"/>
                                <a:gd name="T39" fmla="*/ 371 h 1230"/>
                                <a:gd name="T40" fmla="+- 0 11040 825"/>
                                <a:gd name="T41" fmla="*/ T40 w 10215"/>
                                <a:gd name="T42" fmla="+- 0 1191 166"/>
                                <a:gd name="T43" fmla="*/ 1191 h 1230"/>
                                <a:gd name="T44" fmla="+- 0 11024 825"/>
                                <a:gd name="T45" fmla="*/ T44 w 10215"/>
                                <a:gd name="T46" fmla="+- 0 1271 166"/>
                                <a:gd name="T47" fmla="*/ 1271 h 1230"/>
                                <a:gd name="T48" fmla="+- 0 10980 825"/>
                                <a:gd name="T49" fmla="*/ T48 w 10215"/>
                                <a:gd name="T50" fmla="+- 0 1336 166"/>
                                <a:gd name="T51" fmla="*/ 1336 h 1230"/>
                                <a:gd name="T52" fmla="+- 0 10915 825"/>
                                <a:gd name="T53" fmla="*/ T52 w 10215"/>
                                <a:gd name="T54" fmla="+- 0 1380 166"/>
                                <a:gd name="T55" fmla="*/ 1380 h 1230"/>
                                <a:gd name="T56" fmla="+- 0 10835 825"/>
                                <a:gd name="T57" fmla="*/ T56 w 10215"/>
                                <a:gd name="T58" fmla="+- 0 1396 166"/>
                                <a:gd name="T59" fmla="*/ 1396 h 1230"/>
                                <a:gd name="T60" fmla="+- 0 1030 825"/>
                                <a:gd name="T61" fmla="*/ T60 w 10215"/>
                                <a:gd name="T62" fmla="+- 0 1396 166"/>
                                <a:gd name="T63" fmla="*/ 1396 h 1230"/>
                                <a:gd name="T64" fmla="+- 0 950 825"/>
                                <a:gd name="T65" fmla="*/ T64 w 10215"/>
                                <a:gd name="T66" fmla="+- 0 1380 166"/>
                                <a:gd name="T67" fmla="*/ 1380 h 1230"/>
                                <a:gd name="T68" fmla="+- 0 885 825"/>
                                <a:gd name="T69" fmla="*/ T68 w 10215"/>
                                <a:gd name="T70" fmla="+- 0 1336 166"/>
                                <a:gd name="T71" fmla="*/ 1336 h 1230"/>
                                <a:gd name="T72" fmla="+- 0 841 825"/>
                                <a:gd name="T73" fmla="*/ T72 w 10215"/>
                                <a:gd name="T74" fmla="+- 0 1271 166"/>
                                <a:gd name="T75" fmla="*/ 1271 h 1230"/>
                                <a:gd name="T76" fmla="+- 0 825 825"/>
                                <a:gd name="T77" fmla="*/ T76 w 10215"/>
                                <a:gd name="T78" fmla="+- 0 1191 166"/>
                                <a:gd name="T79" fmla="*/ 1191 h 1230"/>
                                <a:gd name="T80" fmla="+- 0 825 825"/>
                                <a:gd name="T81" fmla="*/ T80 w 10215"/>
                                <a:gd name="T82" fmla="+- 0 371 166"/>
                                <a:gd name="T83" fmla="*/ 371 h 12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0215" h="1230">
                                  <a:moveTo>
                                    <a:pt x="0" y="205"/>
                                  </a:moveTo>
                                  <a:lnTo>
                                    <a:pt x="16" y="125"/>
                                  </a:lnTo>
                                  <a:lnTo>
                                    <a:pt x="60" y="60"/>
                                  </a:lnTo>
                                  <a:lnTo>
                                    <a:pt x="125" y="16"/>
                                  </a:lnTo>
                                  <a:lnTo>
                                    <a:pt x="205" y="0"/>
                                  </a:lnTo>
                                  <a:lnTo>
                                    <a:pt x="10010" y="0"/>
                                  </a:lnTo>
                                  <a:lnTo>
                                    <a:pt x="10090" y="16"/>
                                  </a:lnTo>
                                  <a:lnTo>
                                    <a:pt x="10155" y="60"/>
                                  </a:lnTo>
                                  <a:lnTo>
                                    <a:pt x="10199" y="125"/>
                                  </a:lnTo>
                                  <a:lnTo>
                                    <a:pt x="10215" y="205"/>
                                  </a:lnTo>
                                  <a:lnTo>
                                    <a:pt x="10215" y="1025"/>
                                  </a:lnTo>
                                  <a:lnTo>
                                    <a:pt x="10199" y="1105"/>
                                  </a:lnTo>
                                  <a:lnTo>
                                    <a:pt x="10155" y="1170"/>
                                  </a:lnTo>
                                  <a:lnTo>
                                    <a:pt x="10090" y="1214"/>
                                  </a:lnTo>
                                  <a:lnTo>
                                    <a:pt x="10010" y="1230"/>
                                  </a:lnTo>
                                  <a:lnTo>
                                    <a:pt x="205" y="1230"/>
                                  </a:lnTo>
                                  <a:lnTo>
                                    <a:pt x="125" y="1214"/>
                                  </a:lnTo>
                                  <a:lnTo>
                                    <a:pt x="60" y="1170"/>
                                  </a:lnTo>
                                  <a:lnTo>
                                    <a:pt x="16" y="1105"/>
                                  </a:lnTo>
                                  <a:lnTo>
                                    <a:pt x="0" y="1025"/>
                                  </a:lnTo>
                                  <a:lnTo>
                                    <a:pt x="0" y="205"/>
                                  </a:lnTo>
                                  <a:close/>
                                </a:path>
                              </a:pathLst>
                            </a:custGeom>
                            <a:noFill/>
                            <a:ln w="25400">
                              <a:solidFill>
                                <a:srgbClr val="385D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 name="Text Box 41"/>
                          <wps:cNvSpPr txBox="1">
                            <a:spLocks noChangeArrowheads="1"/>
                          </wps:cNvSpPr>
                          <wps:spPr bwMode="auto">
                            <a:xfrm>
                              <a:off x="805" y="145"/>
                              <a:ext cx="10255" cy="1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D0F97" w:rsidRDefault="000D0F97">
                                <w:pPr>
                                  <w:spacing w:before="171"/>
                                  <w:ind w:left="344" w:right="345"/>
                                  <w:jc w:val="center"/>
                                  <w:rPr>
                                    <w:rFonts w:ascii="Verdana" w:hAnsi="Verdana"/>
                                    <w:b/>
                                    <w:sz w:val="24"/>
                                  </w:rPr>
                                </w:pPr>
                                <w:r>
                                  <w:rPr>
                                    <w:rFonts w:ascii="Verdana" w:hAnsi="Verdana"/>
                                    <w:b/>
                                    <w:color w:val="FFFFFF"/>
                                    <w:sz w:val="24"/>
                                  </w:rPr>
                                  <w:t>What to do if something isn’t right</w:t>
                                </w:r>
                              </w:p>
                              <w:p w:rsidR="000D0F97" w:rsidRDefault="000D0F97">
                                <w:pPr>
                                  <w:spacing w:before="8"/>
                                  <w:rPr>
                                    <w:sz w:val="26"/>
                                  </w:rPr>
                                </w:pPr>
                              </w:p>
                              <w:p w:rsidR="000D0F97" w:rsidRDefault="000D0F97">
                                <w:pPr>
                                  <w:ind w:left="345" w:right="345"/>
                                  <w:jc w:val="center"/>
                                  <w:rPr>
                                    <w:sz w:val="20"/>
                                  </w:rPr>
                                </w:pPr>
                                <w:r>
                                  <w:rPr>
                                    <w:color w:val="FFFFFF"/>
                                    <w:sz w:val="20"/>
                                  </w:rPr>
                                  <w:t>Pupils learn that if they know or feel something isn’t right that they should speak to, or contact an adult immediately.</w:t>
                                </w:r>
                              </w:p>
                            </w:txbxContent>
                          </wps:txbx>
                          <wps:bodyPr rot="0" vert="horz" wrap="square" lIns="0" tIns="0" rIns="0" bIns="0" anchor="t" anchorCtr="0" upright="1">
                            <a:noAutofit/>
                          </wps:bodyPr>
                        </wps:wsp>
                      </wpg:grpSp>
                      <wps:wsp>
                        <wps:cNvPr id="66" name="Freeform 67"/>
                        <wps:cNvSpPr>
                          <a:spLocks/>
                        </wps:cNvSpPr>
                        <wps:spPr bwMode="auto">
                          <a:xfrm>
                            <a:off x="440" y="3079"/>
                            <a:ext cx="5070" cy="3011"/>
                          </a:xfrm>
                          <a:custGeom>
                            <a:avLst/>
                            <a:gdLst>
                              <a:gd name="T0" fmla="+- 0 4692 20"/>
                              <a:gd name="T1" fmla="*/ T0 w 5070"/>
                              <a:gd name="T2" fmla="+- 0 20 20"/>
                              <a:gd name="T3" fmla="*/ 20 h 2385"/>
                              <a:gd name="T4" fmla="+- 0 418 20"/>
                              <a:gd name="T5" fmla="*/ T4 w 5070"/>
                              <a:gd name="T6" fmla="+- 0 20 20"/>
                              <a:gd name="T7" fmla="*/ 20 h 2385"/>
                              <a:gd name="T8" fmla="+- 0 346 20"/>
                              <a:gd name="T9" fmla="*/ T8 w 5070"/>
                              <a:gd name="T10" fmla="+- 0 26 20"/>
                              <a:gd name="T11" fmla="*/ 26 h 2385"/>
                              <a:gd name="T12" fmla="+- 0 279 20"/>
                              <a:gd name="T13" fmla="*/ T12 w 5070"/>
                              <a:gd name="T14" fmla="+- 0 45 20"/>
                              <a:gd name="T15" fmla="*/ 45 h 2385"/>
                              <a:gd name="T16" fmla="+- 0 217 20"/>
                              <a:gd name="T17" fmla="*/ T16 w 5070"/>
                              <a:gd name="T18" fmla="+- 0 74 20"/>
                              <a:gd name="T19" fmla="*/ 74 h 2385"/>
                              <a:gd name="T20" fmla="+- 0 161 20"/>
                              <a:gd name="T21" fmla="*/ T20 w 5070"/>
                              <a:gd name="T22" fmla="+- 0 114 20"/>
                              <a:gd name="T23" fmla="*/ 114 h 2385"/>
                              <a:gd name="T24" fmla="+- 0 113 20"/>
                              <a:gd name="T25" fmla="*/ T24 w 5070"/>
                              <a:gd name="T26" fmla="+- 0 161 20"/>
                              <a:gd name="T27" fmla="*/ 161 h 2385"/>
                              <a:gd name="T28" fmla="+- 0 74 20"/>
                              <a:gd name="T29" fmla="*/ T28 w 5070"/>
                              <a:gd name="T30" fmla="+- 0 217 20"/>
                              <a:gd name="T31" fmla="*/ 217 h 2385"/>
                              <a:gd name="T32" fmla="+- 0 45 20"/>
                              <a:gd name="T33" fmla="*/ T32 w 5070"/>
                              <a:gd name="T34" fmla="+- 0 279 20"/>
                              <a:gd name="T35" fmla="*/ 279 h 2385"/>
                              <a:gd name="T36" fmla="+- 0 26 20"/>
                              <a:gd name="T37" fmla="*/ T36 w 5070"/>
                              <a:gd name="T38" fmla="+- 0 346 20"/>
                              <a:gd name="T39" fmla="*/ 346 h 2385"/>
                              <a:gd name="T40" fmla="+- 0 20 20"/>
                              <a:gd name="T41" fmla="*/ T40 w 5070"/>
                              <a:gd name="T42" fmla="+- 0 418 20"/>
                              <a:gd name="T43" fmla="*/ 418 h 2385"/>
                              <a:gd name="T44" fmla="+- 0 20 20"/>
                              <a:gd name="T45" fmla="*/ T44 w 5070"/>
                              <a:gd name="T46" fmla="+- 0 2007 20"/>
                              <a:gd name="T47" fmla="*/ 2007 h 2385"/>
                              <a:gd name="T48" fmla="+- 0 26 20"/>
                              <a:gd name="T49" fmla="*/ T48 w 5070"/>
                              <a:gd name="T50" fmla="+- 0 2079 20"/>
                              <a:gd name="T51" fmla="*/ 2079 h 2385"/>
                              <a:gd name="T52" fmla="+- 0 45 20"/>
                              <a:gd name="T53" fmla="*/ T52 w 5070"/>
                              <a:gd name="T54" fmla="+- 0 2146 20"/>
                              <a:gd name="T55" fmla="*/ 2146 h 2385"/>
                              <a:gd name="T56" fmla="+- 0 74 20"/>
                              <a:gd name="T57" fmla="*/ T56 w 5070"/>
                              <a:gd name="T58" fmla="+- 0 2208 20"/>
                              <a:gd name="T59" fmla="*/ 2208 h 2385"/>
                              <a:gd name="T60" fmla="+- 0 113 20"/>
                              <a:gd name="T61" fmla="*/ T60 w 5070"/>
                              <a:gd name="T62" fmla="+- 0 2264 20"/>
                              <a:gd name="T63" fmla="*/ 2264 h 2385"/>
                              <a:gd name="T64" fmla="+- 0 161 20"/>
                              <a:gd name="T65" fmla="*/ T64 w 5070"/>
                              <a:gd name="T66" fmla="+- 0 2311 20"/>
                              <a:gd name="T67" fmla="*/ 2311 h 2385"/>
                              <a:gd name="T68" fmla="+- 0 217 20"/>
                              <a:gd name="T69" fmla="*/ T68 w 5070"/>
                              <a:gd name="T70" fmla="+- 0 2351 20"/>
                              <a:gd name="T71" fmla="*/ 2351 h 2385"/>
                              <a:gd name="T72" fmla="+- 0 279 20"/>
                              <a:gd name="T73" fmla="*/ T72 w 5070"/>
                              <a:gd name="T74" fmla="+- 0 2380 20"/>
                              <a:gd name="T75" fmla="*/ 2380 h 2385"/>
                              <a:gd name="T76" fmla="+- 0 346 20"/>
                              <a:gd name="T77" fmla="*/ T76 w 5070"/>
                              <a:gd name="T78" fmla="+- 0 2399 20"/>
                              <a:gd name="T79" fmla="*/ 2399 h 2385"/>
                              <a:gd name="T80" fmla="+- 0 418 20"/>
                              <a:gd name="T81" fmla="*/ T80 w 5070"/>
                              <a:gd name="T82" fmla="+- 0 2405 20"/>
                              <a:gd name="T83" fmla="*/ 2405 h 2385"/>
                              <a:gd name="T84" fmla="+- 0 4692 20"/>
                              <a:gd name="T85" fmla="*/ T84 w 5070"/>
                              <a:gd name="T86" fmla="+- 0 2405 20"/>
                              <a:gd name="T87" fmla="*/ 2405 h 2385"/>
                              <a:gd name="T88" fmla="+- 0 4764 20"/>
                              <a:gd name="T89" fmla="*/ T88 w 5070"/>
                              <a:gd name="T90" fmla="+- 0 2399 20"/>
                              <a:gd name="T91" fmla="*/ 2399 h 2385"/>
                              <a:gd name="T92" fmla="+- 0 4831 20"/>
                              <a:gd name="T93" fmla="*/ T92 w 5070"/>
                              <a:gd name="T94" fmla="+- 0 2380 20"/>
                              <a:gd name="T95" fmla="*/ 2380 h 2385"/>
                              <a:gd name="T96" fmla="+- 0 4893 20"/>
                              <a:gd name="T97" fmla="*/ T96 w 5070"/>
                              <a:gd name="T98" fmla="+- 0 2351 20"/>
                              <a:gd name="T99" fmla="*/ 2351 h 2385"/>
                              <a:gd name="T100" fmla="+- 0 4949 20"/>
                              <a:gd name="T101" fmla="*/ T100 w 5070"/>
                              <a:gd name="T102" fmla="+- 0 2311 20"/>
                              <a:gd name="T103" fmla="*/ 2311 h 2385"/>
                              <a:gd name="T104" fmla="+- 0 4996 20"/>
                              <a:gd name="T105" fmla="*/ T104 w 5070"/>
                              <a:gd name="T106" fmla="+- 0 2264 20"/>
                              <a:gd name="T107" fmla="*/ 2264 h 2385"/>
                              <a:gd name="T108" fmla="+- 0 5036 20"/>
                              <a:gd name="T109" fmla="*/ T108 w 5070"/>
                              <a:gd name="T110" fmla="+- 0 2208 20"/>
                              <a:gd name="T111" fmla="*/ 2208 h 2385"/>
                              <a:gd name="T112" fmla="+- 0 5065 20"/>
                              <a:gd name="T113" fmla="*/ T112 w 5070"/>
                              <a:gd name="T114" fmla="+- 0 2146 20"/>
                              <a:gd name="T115" fmla="*/ 2146 h 2385"/>
                              <a:gd name="T116" fmla="+- 0 5084 20"/>
                              <a:gd name="T117" fmla="*/ T116 w 5070"/>
                              <a:gd name="T118" fmla="+- 0 2079 20"/>
                              <a:gd name="T119" fmla="*/ 2079 h 2385"/>
                              <a:gd name="T120" fmla="+- 0 5090 20"/>
                              <a:gd name="T121" fmla="*/ T120 w 5070"/>
                              <a:gd name="T122" fmla="+- 0 2007 20"/>
                              <a:gd name="T123" fmla="*/ 2007 h 2385"/>
                              <a:gd name="T124" fmla="+- 0 5090 20"/>
                              <a:gd name="T125" fmla="*/ T124 w 5070"/>
                              <a:gd name="T126" fmla="+- 0 418 20"/>
                              <a:gd name="T127" fmla="*/ 418 h 2385"/>
                              <a:gd name="T128" fmla="+- 0 5084 20"/>
                              <a:gd name="T129" fmla="*/ T128 w 5070"/>
                              <a:gd name="T130" fmla="+- 0 346 20"/>
                              <a:gd name="T131" fmla="*/ 346 h 2385"/>
                              <a:gd name="T132" fmla="+- 0 5065 20"/>
                              <a:gd name="T133" fmla="*/ T132 w 5070"/>
                              <a:gd name="T134" fmla="+- 0 279 20"/>
                              <a:gd name="T135" fmla="*/ 279 h 2385"/>
                              <a:gd name="T136" fmla="+- 0 5036 20"/>
                              <a:gd name="T137" fmla="*/ T136 w 5070"/>
                              <a:gd name="T138" fmla="+- 0 217 20"/>
                              <a:gd name="T139" fmla="*/ 217 h 2385"/>
                              <a:gd name="T140" fmla="+- 0 4996 20"/>
                              <a:gd name="T141" fmla="*/ T140 w 5070"/>
                              <a:gd name="T142" fmla="+- 0 161 20"/>
                              <a:gd name="T143" fmla="*/ 161 h 2385"/>
                              <a:gd name="T144" fmla="+- 0 4949 20"/>
                              <a:gd name="T145" fmla="*/ T144 w 5070"/>
                              <a:gd name="T146" fmla="+- 0 114 20"/>
                              <a:gd name="T147" fmla="*/ 114 h 2385"/>
                              <a:gd name="T148" fmla="+- 0 4893 20"/>
                              <a:gd name="T149" fmla="*/ T148 w 5070"/>
                              <a:gd name="T150" fmla="+- 0 74 20"/>
                              <a:gd name="T151" fmla="*/ 74 h 2385"/>
                              <a:gd name="T152" fmla="+- 0 4831 20"/>
                              <a:gd name="T153" fmla="*/ T152 w 5070"/>
                              <a:gd name="T154" fmla="+- 0 45 20"/>
                              <a:gd name="T155" fmla="*/ 45 h 2385"/>
                              <a:gd name="T156" fmla="+- 0 4764 20"/>
                              <a:gd name="T157" fmla="*/ T156 w 5070"/>
                              <a:gd name="T158" fmla="+- 0 26 20"/>
                              <a:gd name="T159" fmla="*/ 26 h 2385"/>
                              <a:gd name="T160" fmla="+- 0 4692 20"/>
                              <a:gd name="T161" fmla="*/ T160 w 5070"/>
                              <a:gd name="T162" fmla="+- 0 20 20"/>
                              <a:gd name="T163" fmla="*/ 20 h 23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5070" h="2385">
                                <a:moveTo>
                                  <a:pt x="4672" y="0"/>
                                </a:moveTo>
                                <a:lnTo>
                                  <a:pt x="398" y="0"/>
                                </a:lnTo>
                                <a:lnTo>
                                  <a:pt x="326" y="6"/>
                                </a:lnTo>
                                <a:lnTo>
                                  <a:pt x="259" y="25"/>
                                </a:lnTo>
                                <a:lnTo>
                                  <a:pt x="197" y="54"/>
                                </a:lnTo>
                                <a:lnTo>
                                  <a:pt x="141" y="94"/>
                                </a:lnTo>
                                <a:lnTo>
                                  <a:pt x="93" y="141"/>
                                </a:lnTo>
                                <a:lnTo>
                                  <a:pt x="54" y="197"/>
                                </a:lnTo>
                                <a:lnTo>
                                  <a:pt x="25" y="259"/>
                                </a:lnTo>
                                <a:lnTo>
                                  <a:pt x="6" y="326"/>
                                </a:lnTo>
                                <a:lnTo>
                                  <a:pt x="0" y="398"/>
                                </a:lnTo>
                                <a:lnTo>
                                  <a:pt x="0" y="1987"/>
                                </a:lnTo>
                                <a:lnTo>
                                  <a:pt x="6" y="2059"/>
                                </a:lnTo>
                                <a:lnTo>
                                  <a:pt x="25" y="2126"/>
                                </a:lnTo>
                                <a:lnTo>
                                  <a:pt x="54" y="2188"/>
                                </a:lnTo>
                                <a:lnTo>
                                  <a:pt x="93" y="2244"/>
                                </a:lnTo>
                                <a:lnTo>
                                  <a:pt x="141" y="2291"/>
                                </a:lnTo>
                                <a:lnTo>
                                  <a:pt x="197" y="2331"/>
                                </a:lnTo>
                                <a:lnTo>
                                  <a:pt x="259" y="2360"/>
                                </a:lnTo>
                                <a:lnTo>
                                  <a:pt x="326" y="2379"/>
                                </a:lnTo>
                                <a:lnTo>
                                  <a:pt x="398" y="2385"/>
                                </a:lnTo>
                                <a:lnTo>
                                  <a:pt x="4672" y="2385"/>
                                </a:lnTo>
                                <a:lnTo>
                                  <a:pt x="4744" y="2379"/>
                                </a:lnTo>
                                <a:lnTo>
                                  <a:pt x="4811" y="2360"/>
                                </a:lnTo>
                                <a:lnTo>
                                  <a:pt x="4873" y="2331"/>
                                </a:lnTo>
                                <a:lnTo>
                                  <a:pt x="4929" y="2291"/>
                                </a:lnTo>
                                <a:lnTo>
                                  <a:pt x="4976" y="2244"/>
                                </a:lnTo>
                                <a:lnTo>
                                  <a:pt x="5016" y="2188"/>
                                </a:lnTo>
                                <a:lnTo>
                                  <a:pt x="5045" y="2126"/>
                                </a:lnTo>
                                <a:lnTo>
                                  <a:pt x="5064" y="2059"/>
                                </a:lnTo>
                                <a:lnTo>
                                  <a:pt x="5070" y="1987"/>
                                </a:lnTo>
                                <a:lnTo>
                                  <a:pt x="5070" y="398"/>
                                </a:lnTo>
                                <a:lnTo>
                                  <a:pt x="5064" y="326"/>
                                </a:lnTo>
                                <a:lnTo>
                                  <a:pt x="5045" y="259"/>
                                </a:lnTo>
                                <a:lnTo>
                                  <a:pt x="5016" y="197"/>
                                </a:lnTo>
                                <a:lnTo>
                                  <a:pt x="4976" y="141"/>
                                </a:lnTo>
                                <a:lnTo>
                                  <a:pt x="4929" y="94"/>
                                </a:lnTo>
                                <a:lnTo>
                                  <a:pt x="4873" y="54"/>
                                </a:lnTo>
                                <a:lnTo>
                                  <a:pt x="4811" y="25"/>
                                </a:lnTo>
                                <a:lnTo>
                                  <a:pt x="4744" y="6"/>
                                </a:lnTo>
                                <a:lnTo>
                                  <a:pt x="4672"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 name="Freeform 70"/>
                        <wps:cNvSpPr>
                          <a:spLocks/>
                        </wps:cNvSpPr>
                        <wps:spPr bwMode="auto">
                          <a:xfrm>
                            <a:off x="5585" y="3079"/>
                            <a:ext cx="5070" cy="3011"/>
                          </a:xfrm>
                          <a:custGeom>
                            <a:avLst/>
                            <a:gdLst>
                              <a:gd name="T0" fmla="+- 0 5165 5165"/>
                              <a:gd name="T1" fmla="*/ T0 w 5070"/>
                              <a:gd name="T2" fmla="+- 0 418 20"/>
                              <a:gd name="T3" fmla="*/ 418 h 2385"/>
                              <a:gd name="T4" fmla="+- 0 5171 5165"/>
                              <a:gd name="T5" fmla="*/ T4 w 5070"/>
                              <a:gd name="T6" fmla="+- 0 346 20"/>
                              <a:gd name="T7" fmla="*/ 346 h 2385"/>
                              <a:gd name="T8" fmla="+- 0 5190 5165"/>
                              <a:gd name="T9" fmla="*/ T8 w 5070"/>
                              <a:gd name="T10" fmla="+- 0 279 20"/>
                              <a:gd name="T11" fmla="*/ 279 h 2385"/>
                              <a:gd name="T12" fmla="+- 0 5219 5165"/>
                              <a:gd name="T13" fmla="*/ T12 w 5070"/>
                              <a:gd name="T14" fmla="+- 0 217 20"/>
                              <a:gd name="T15" fmla="*/ 217 h 2385"/>
                              <a:gd name="T16" fmla="+- 0 5259 5165"/>
                              <a:gd name="T17" fmla="*/ T16 w 5070"/>
                              <a:gd name="T18" fmla="+- 0 161 20"/>
                              <a:gd name="T19" fmla="*/ 161 h 2385"/>
                              <a:gd name="T20" fmla="+- 0 5306 5165"/>
                              <a:gd name="T21" fmla="*/ T20 w 5070"/>
                              <a:gd name="T22" fmla="+- 0 114 20"/>
                              <a:gd name="T23" fmla="*/ 114 h 2385"/>
                              <a:gd name="T24" fmla="+- 0 5362 5165"/>
                              <a:gd name="T25" fmla="*/ T24 w 5070"/>
                              <a:gd name="T26" fmla="+- 0 74 20"/>
                              <a:gd name="T27" fmla="*/ 74 h 2385"/>
                              <a:gd name="T28" fmla="+- 0 5424 5165"/>
                              <a:gd name="T29" fmla="*/ T28 w 5070"/>
                              <a:gd name="T30" fmla="+- 0 45 20"/>
                              <a:gd name="T31" fmla="*/ 45 h 2385"/>
                              <a:gd name="T32" fmla="+- 0 5491 5165"/>
                              <a:gd name="T33" fmla="*/ T32 w 5070"/>
                              <a:gd name="T34" fmla="+- 0 26 20"/>
                              <a:gd name="T35" fmla="*/ 26 h 2385"/>
                              <a:gd name="T36" fmla="+- 0 5563 5165"/>
                              <a:gd name="T37" fmla="*/ T36 w 5070"/>
                              <a:gd name="T38" fmla="+- 0 20 20"/>
                              <a:gd name="T39" fmla="*/ 20 h 2385"/>
                              <a:gd name="T40" fmla="+- 0 9837 5165"/>
                              <a:gd name="T41" fmla="*/ T40 w 5070"/>
                              <a:gd name="T42" fmla="+- 0 20 20"/>
                              <a:gd name="T43" fmla="*/ 20 h 2385"/>
                              <a:gd name="T44" fmla="+- 0 9909 5165"/>
                              <a:gd name="T45" fmla="*/ T44 w 5070"/>
                              <a:gd name="T46" fmla="+- 0 26 20"/>
                              <a:gd name="T47" fmla="*/ 26 h 2385"/>
                              <a:gd name="T48" fmla="+- 0 9976 5165"/>
                              <a:gd name="T49" fmla="*/ T48 w 5070"/>
                              <a:gd name="T50" fmla="+- 0 45 20"/>
                              <a:gd name="T51" fmla="*/ 45 h 2385"/>
                              <a:gd name="T52" fmla="+- 0 10038 5165"/>
                              <a:gd name="T53" fmla="*/ T52 w 5070"/>
                              <a:gd name="T54" fmla="+- 0 74 20"/>
                              <a:gd name="T55" fmla="*/ 74 h 2385"/>
                              <a:gd name="T56" fmla="+- 0 10094 5165"/>
                              <a:gd name="T57" fmla="*/ T56 w 5070"/>
                              <a:gd name="T58" fmla="+- 0 114 20"/>
                              <a:gd name="T59" fmla="*/ 114 h 2385"/>
                              <a:gd name="T60" fmla="+- 0 10141 5165"/>
                              <a:gd name="T61" fmla="*/ T60 w 5070"/>
                              <a:gd name="T62" fmla="+- 0 161 20"/>
                              <a:gd name="T63" fmla="*/ 161 h 2385"/>
                              <a:gd name="T64" fmla="+- 0 10181 5165"/>
                              <a:gd name="T65" fmla="*/ T64 w 5070"/>
                              <a:gd name="T66" fmla="+- 0 217 20"/>
                              <a:gd name="T67" fmla="*/ 217 h 2385"/>
                              <a:gd name="T68" fmla="+- 0 10210 5165"/>
                              <a:gd name="T69" fmla="*/ T68 w 5070"/>
                              <a:gd name="T70" fmla="+- 0 279 20"/>
                              <a:gd name="T71" fmla="*/ 279 h 2385"/>
                              <a:gd name="T72" fmla="+- 0 10229 5165"/>
                              <a:gd name="T73" fmla="*/ T72 w 5070"/>
                              <a:gd name="T74" fmla="+- 0 346 20"/>
                              <a:gd name="T75" fmla="*/ 346 h 2385"/>
                              <a:gd name="T76" fmla="+- 0 10235 5165"/>
                              <a:gd name="T77" fmla="*/ T76 w 5070"/>
                              <a:gd name="T78" fmla="+- 0 418 20"/>
                              <a:gd name="T79" fmla="*/ 418 h 2385"/>
                              <a:gd name="T80" fmla="+- 0 10235 5165"/>
                              <a:gd name="T81" fmla="*/ T80 w 5070"/>
                              <a:gd name="T82" fmla="+- 0 2007 20"/>
                              <a:gd name="T83" fmla="*/ 2007 h 2385"/>
                              <a:gd name="T84" fmla="+- 0 10229 5165"/>
                              <a:gd name="T85" fmla="*/ T84 w 5070"/>
                              <a:gd name="T86" fmla="+- 0 2079 20"/>
                              <a:gd name="T87" fmla="*/ 2079 h 2385"/>
                              <a:gd name="T88" fmla="+- 0 10210 5165"/>
                              <a:gd name="T89" fmla="*/ T88 w 5070"/>
                              <a:gd name="T90" fmla="+- 0 2146 20"/>
                              <a:gd name="T91" fmla="*/ 2146 h 2385"/>
                              <a:gd name="T92" fmla="+- 0 10181 5165"/>
                              <a:gd name="T93" fmla="*/ T92 w 5070"/>
                              <a:gd name="T94" fmla="+- 0 2208 20"/>
                              <a:gd name="T95" fmla="*/ 2208 h 2385"/>
                              <a:gd name="T96" fmla="+- 0 10141 5165"/>
                              <a:gd name="T97" fmla="*/ T96 w 5070"/>
                              <a:gd name="T98" fmla="+- 0 2264 20"/>
                              <a:gd name="T99" fmla="*/ 2264 h 2385"/>
                              <a:gd name="T100" fmla="+- 0 10094 5165"/>
                              <a:gd name="T101" fmla="*/ T100 w 5070"/>
                              <a:gd name="T102" fmla="+- 0 2311 20"/>
                              <a:gd name="T103" fmla="*/ 2311 h 2385"/>
                              <a:gd name="T104" fmla="+- 0 10038 5165"/>
                              <a:gd name="T105" fmla="*/ T104 w 5070"/>
                              <a:gd name="T106" fmla="+- 0 2351 20"/>
                              <a:gd name="T107" fmla="*/ 2351 h 2385"/>
                              <a:gd name="T108" fmla="+- 0 9976 5165"/>
                              <a:gd name="T109" fmla="*/ T108 w 5070"/>
                              <a:gd name="T110" fmla="+- 0 2380 20"/>
                              <a:gd name="T111" fmla="*/ 2380 h 2385"/>
                              <a:gd name="T112" fmla="+- 0 9909 5165"/>
                              <a:gd name="T113" fmla="*/ T112 w 5070"/>
                              <a:gd name="T114" fmla="+- 0 2399 20"/>
                              <a:gd name="T115" fmla="*/ 2399 h 2385"/>
                              <a:gd name="T116" fmla="+- 0 9837 5165"/>
                              <a:gd name="T117" fmla="*/ T116 w 5070"/>
                              <a:gd name="T118" fmla="+- 0 2405 20"/>
                              <a:gd name="T119" fmla="*/ 2405 h 2385"/>
                              <a:gd name="T120" fmla="+- 0 5563 5165"/>
                              <a:gd name="T121" fmla="*/ T120 w 5070"/>
                              <a:gd name="T122" fmla="+- 0 2405 20"/>
                              <a:gd name="T123" fmla="*/ 2405 h 2385"/>
                              <a:gd name="T124" fmla="+- 0 5491 5165"/>
                              <a:gd name="T125" fmla="*/ T124 w 5070"/>
                              <a:gd name="T126" fmla="+- 0 2399 20"/>
                              <a:gd name="T127" fmla="*/ 2399 h 2385"/>
                              <a:gd name="T128" fmla="+- 0 5424 5165"/>
                              <a:gd name="T129" fmla="*/ T128 w 5070"/>
                              <a:gd name="T130" fmla="+- 0 2380 20"/>
                              <a:gd name="T131" fmla="*/ 2380 h 2385"/>
                              <a:gd name="T132" fmla="+- 0 5362 5165"/>
                              <a:gd name="T133" fmla="*/ T132 w 5070"/>
                              <a:gd name="T134" fmla="+- 0 2351 20"/>
                              <a:gd name="T135" fmla="*/ 2351 h 2385"/>
                              <a:gd name="T136" fmla="+- 0 5306 5165"/>
                              <a:gd name="T137" fmla="*/ T136 w 5070"/>
                              <a:gd name="T138" fmla="+- 0 2311 20"/>
                              <a:gd name="T139" fmla="*/ 2311 h 2385"/>
                              <a:gd name="T140" fmla="+- 0 5259 5165"/>
                              <a:gd name="T141" fmla="*/ T140 w 5070"/>
                              <a:gd name="T142" fmla="+- 0 2264 20"/>
                              <a:gd name="T143" fmla="*/ 2264 h 2385"/>
                              <a:gd name="T144" fmla="+- 0 5219 5165"/>
                              <a:gd name="T145" fmla="*/ T144 w 5070"/>
                              <a:gd name="T146" fmla="+- 0 2208 20"/>
                              <a:gd name="T147" fmla="*/ 2208 h 2385"/>
                              <a:gd name="T148" fmla="+- 0 5190 5165"/>
                              <a:gd name="T149" fmla="*/ T148 w 5070"/>
                              <a:gd name="T150" fmla="+- 0 2146 20"/>
                              <a:gd name="T151" fmla="*/ 2146 h 2385"/>
                              <a:gd name="T152" fmla="+- 0 5171 5165"/>
                              <a:gd name="T153" fmla="*/ T152 w 5070"/>
                              <a:gd name="T154" fmla="+- 0 2079 20"/>
                              <a:gd name="T155" fmla="*/ 2079 h 2385"/>
                              <a:gd name="T156" fmla="+- 0 5165 5165"/>
                              <a:gd name="T157" fmla="*/ T156 w 5070"/>
                              <a:gd name="T158" fmla="+- 0 2007 20"/>
                              <a:gd name="T159" fmla="*/ 2007 h 2385"/>
                              <a:gd name="T160" fmla="+- 0 5165 5165"/>
                              <a:gd name="T161" fmla="*/ T160 w 5070"/>
                              <a:gd name="T162" fmla="+- 0 418 20"/>
                              <a:gd name="T163" fmla="*/ 418 h 23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5070" h="2385">
                                <a:moveTo>
                                  <a:pt x="0" y="398"/>
                                </a:moveTo>
                                <a:lnTo>
                                  <a:pt x="6" y="326"/>
                                </a:lnTo>
                                <a:lnTo>
                                  <a:pt x="25" y="259"/>
                                </a:lnTo>
                                <a:lnTo>
                                  <a:pt x="54" y="197"/>
                                </a:lnTo>
                                <a:lnTo>
                                  <a:pt x="94" y="141"/>
                                </a:lnTo>
                                <a:lnTo>
                                  <a:pt x="141" y="94"/>
                                </a:lnTo>
                                <a:lnTo>
                                  <a:pt x="197" y="54"/>
                                </a:lnTo>
                                <a:lnTo>
                                  <a:pt x="259" y="25"/>
                                </a:lnTo>
                                <a:lnTo>
                                  <a:pt x="326" y="6"/>
                                </a:lnTo>
                                <a:lnTo>
                                  <a:pt x="398" y="0"/>
                                </a:lnTo>
                                <a:lnTo>
                                  <a:pt x="4672" y="0"/>
                                </a:lnTo>
                                <a:lnTo>
                                  <a:pt x="4744" y="6"/>
                                </a:lnTo>
                                <a:lnTo>
                                  <a:pt x="4811" y="25"/>
                                </a:lnTo>
                                <a:lnTo>
                                  <a:pt x="4873" y="54"/>
                                </a:lnTo>
                                <a:lnTo>
                                  <a:pt x="4929" y="94"/>
                                </a:lnTo>
                                <a:lnTo>
                                  <a:pt x="4976" y="141"/>
                                </a:lnTo>
                                <a:lnTo>
                                  <a:pt x="5016" y="197"/>
                                </a:lnTo>
                                <a:lnTo>
                                  <a:pt x="5045" y="259"/>
                                </a:lnTo>
                                <a:lnTo>
                                  <a:pt x="5064" y="326"/>
                                </a:lnTo>
                                <a:lnTo>
                                  <a:pt x="5070" y="398"/>
                                </a:lnTo>
                                <a:lnTo>
                                  <a:pt x="5070" y="1987"/>
                                </a:lnTo>
                                <a:lnTo>
                                  <a:pt x="5064" y="2059"/>
                                </a:lnTo>
                                <a:lnTo>
                                  <a:pt x="5045" y="2126"/>
                                </a:lnTo>
                                <a:lnTo>
                                  <a:pt x="5016" y="2188"/>
                                </a:lnTo>
                                <a:lnTo>
                                  <a:pt x="4976" y="2244"/>
                                </a:lnTo>
                                <a:lnTo>
                                  <a:pt x="4929" y="2291"/>
                                </a:lnTo>
                                <a:lnTo>
                                  <a:pt x="4873" y="2331"/>
                                </a:lnTo>
                                <a:lnTo>
                                  <a:pt x="4811" y="2360"/>
                                </a:lnTo>
                                <a:lnTo>
                                  <a:pt x="4744" y="2379"/>
                                </a:lnTo>
                                <a:lnTo>
                                  <a:pt x="4672" y="2385"/>
                                </a:lnTo>
                                <a:lnTo>
                                  <a:pt x="398" y="2385"/>
                                </a:lnTo>
                                <a:lnTo>
                                  <a:pt x="326" y="2379"/>
                                </a:lnTo>
                                <a:lnTo>
                                  <a:pt x="259" y="2360"/>
                                </a:lnTo>
                                <a:lnTo>
                                  <a:pt x="197" y="2331"/>
                                </a:lnTo>
                                <a:lnTo>
                                  <a:pt x="141" y="2291"/>
                                </a:lnTo>
                                <a:lnTo>
                                  <a:pt x="94" y="2244"/>
                                </a:lnTo>
                                <a:lnTo>
                                  <a:pt x="54" y="2188"/>
                                </a:lnTo>
                                <a:lnTo>
                                  <a:pt x="25" y="2126"/>
                                </a:lnTo>
                                <a:lnTo>
                                  <a:pt x="6" y="2059"/>
                                </a:lnTo>
                                <a:lnTo>
                                  <a:pt x="0" y="1987"/>
                                </a:lnTo>
                                <a:lnTo>
                                  <a:pt x="0" y="398"/>
                                </a:lnTo>
                                <a:close/>
                              </a:path>
                            </a:pathLst>
                          </a:custGeom>
                          <a:noFill/>
                          <a:ln w="25400">
                            <a:solidFill>
                              <a:srgbClr val="385D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 name="Freeform 71"/>
                        <wps:cNvSpPr>
                          <a:spLocks/>
                        </wps:cNvSpPr>
                        <wps:spPr bwMode="auto">
                          <a:xfrm>
                            <a:off x="440" y="6223"/>
                            <a:ext cx="5070" cy="3029"/>
                          </a:xfrm>
                          <a:custGeom>
                            <a:avLst/>
                            <a:gdLst>
                              <a:gd name="T0" fmla="+- 0 4690 20"/>
                              <a:gd name="T1" fmla="*/ T0 w 5070"/>
                              <a:gd name="T2" fmla="+- 0 2511 2511"/>
                              <a:gd name="T3" fmla="*/ 2511 h 2400"/>
                              <a:gd name="T4" fmla="+- 0 420 20"/>
                              <a:gd name="T5" fmla="*/ T4 w 5070"/>
                              <a:gd name="T6" fmla="+- 0 2511 2511"/>
                              <a:gd name="T7" fmla="*/ 2511 h 2400"/>
                              <a:gd name="T8" fmla="+- 0 348 20"/>
                              <a:gd name="T9" fmla="*/ T8 w 5070"/>
                              <a:gd name="T10" fmla="+- 0 2518 2511"/>
                              <a:gd name="T11" fmla="*/ 2518 h 2400"/>
                              <a:gd name="T12" fmla="+- 0 280 20"/>
                              <a:gd name="T13" fmla="*/ T12 w 5070"/>
                              <a:gd name="T14" fmla="+- 0 2536 2511"/>
                              <a:gd name="T15" fmla="*/ 2536 h 2400"/>
                              <a:gd name="T16" fmla="+- 0 218 20"/>
                              <a:gd name="T17" fmla="*/ T16 w 5070"/>
                              <a:gd name="T18" fmla="+- 0 2566 2511"/>
                              <a:gd name="T19" fmla="*/ 2566 h 2400"/>
                              <a:gd name="T20" fmla="+- 0 162 20"/>
                              <a:gd name="T21" fmla="*/ T20 w 5070"/>
                              <a:gd name="T22" fmla="+- 0 2605 2511"/>
                              <a:gd name="T23" fmla="*/ 2605 h 2400"/>
                              <a:gd name="T24" fmla="+- 0 114 20"/>
                              <a:gd name="T25" fmla="*/ T24 w 5070"/>
                              <a:gd name="T26" fmla="+- 0 2654 2511"/>
                              <a:gd name="T27" fmla="*/ 2654 h 2400"/>
                              <a:gd name="T28" fmla="+- 0 75 20"/>
                              <a:gd name="T29" fmla="*/ T28 w 5070"/>
                              <a:gd name="T30" fmla="+- 0 2709 2511"/>
                              <a:gd name="T31" fmla="*/ 2709 h 2400"/>
                              <a:gd name="T32" fmla="+- 0 45 20"/>
                              <a:gd name="T33" fmla="*/ T32 w 5070"/>
                              <a:gd name="T34" fmla="+- 0 2772 2511"/>
                              <a:gd name="T35" fmla="*/ 2772 h 2400"/>
                              <a:gd name="T36" fmla="+- 0 26 20"/>
                              <a:gd name="T37" fmla="*/ T36 w 5070"/>
                              <a:gd name="T38" fmla="+- 0 2839 2511"/>
                              <a:gd name="T39" fmla="*/ 2839 h 2400"/>
                              <a:gd name="T40" fmla="+- 0 20 20"/>
                              <a:gd name="T41" fmla="*/ T40 w 5070"/>
                              <a:gd name="T42" fmla="+- 0 2911 2511"/>
                              <a:gd name="T43" fmla="*/ 2911 h 2400"/>
                              <a:gd name="T44" fmla="+- 0 20 20"/>
                              <a:gd name="T45" fmla="*/ T44 w 5070"/>
                              <a:gd name="T46" fmla="+- 0 4511 2511"/>
                              <a:gd name="T47" fmla="*/ 4511 h 2400"/>
                              <a:gd name="T48" fmla="+- 0 26 20"/>
                              <a:gd name="T49" fmla="*/ T48 w 5070"/>
                              <a:gd name="T50" fmla="+- 0 4583 2511"/>
                              <a:gd name="T51" fmla="*/ 4583 h 2400"/>
                              <a:gd name="T52" fmla="+- 0 45 20"/>
                              <a:gd name="T53" fmla="*/ T52 w 5070"/>
                              <a:gd name="T54" fmla="+- 0 4651 2511"/>
                              <a:gd name="T55" fmla="*/ 4651 h 2400"/>
                              <a:gd name="T56" fmla="+- 0 75 20"/>
                              <a:gd name="T57" fmla="*/ T56 w 5070"/>
                              <a:gd name="T58" fmla="+- 0 4713 2511"/>
                              <a:gd name="T59" fmla="*/ 4713 h 2400"/>
                              <a:gd name="T60" fmla="+- 0 114 20"/>
                              <a:gd name="T61" fmla="*/ T60 w 5070"/>
                              <a:gd name="T62" fmla="+- 0 4769 2511"/>
                              <a:gd name="T63" fmla="*/ 4769 h 2400"/>
                              <a:gd name="T64" fmla="+- 0 162 20"/>
                              <a:gd name="T65" fmla="*/ T64 w 5070"/>
                              <a:gd name="T66" fmla="+- 0 4817 2511"/>
                              <a:gd name="T67" fmla="*/ 4817 h 2400"/>
                              <a:gd name="T68" fmla="+- 0 218 20"/>
                              <a:gd name="T69" fmla="*/ T68 w 5070"/>
                              <a:gd name="T70" fmla="+- 0 4857 2511"/>
                              <a:gd name="T71" fmla="*/ 4857 h 2400"/>
                              <a:gd name="T72" fmla="+- 0 280 20"/>
                              <a:gd name="T73" fmla="*/ T72 w 5070"/>
                              <a:gd name="T74" fmla="+- 0 4886 2511"/>
                              <a:gd name="T75" fmla="*/ 4886 h 2400"/>
                              <a:gd name="T76" fmla="+- 0 348 20"/>
                              <a:gd name="T77" fmla="*/ T76 w 5070"/>
                              <a:gd name="T78" fmla="+- 0 4905 2511"/>
                              <a:gd name="T79" fmla="*/ 4905 h 2400"/>
                              <a:gd name="T80" fmla="+- 0 420 20"/>
                              <a:gd name="T81" fmla="*/ T80 w 5070"/>
                              <a:gd name="T82" fmla="+- 0 4911 2511"/>
                              <a:gd name="T83" fmla="*/ 4911 h 2400"/>
                              <a:gd name="T84" fmla="+- 0 4690 20"/>
                              <a:gd name="T85" fmla="*/ T84 w 5070"/>
                              <a:gd name="T86" fmla="+- 0 4911 2511"/>
                              <a:gd name="T87" fmla="*/ 4911 h 2400"/>
                              <a:gd name="T88" fmla="+- 0 4762 20"/>
                              <a:gd name="T89" fmla="*/ T88 w 5070"/>
                              <a:gd name="T90" fmla="+- 0 4905 2511"/>
                              <a:gd name="T91" fmla="*/ 4905 h 2400"/>
                              <a:gd name="T92" fmla="+- 0 4830 20"/>
                              <a:gd name="T93" fmla="*/ T92 w 5070"/>
                              <a:gd name="T94" fmla="+- 0 4886 2511"/>
                              <a:gd name="T95" fmla="*/ 4886 h 2400"/>
                              <a:gd name="T96" fmla="+- 0 4892 20"/>
                              <a:gd name="T97" fmla="*/ T96 w 5070"/>
                              <a:gd name="T98" fmla="+- 0 4857 2511"/>
                              <a:gd name="T99" fmla="*/ 4857 h 2400"/>
                              <a:gd name="T100" fmla="+- 0 4948 20"/>
                              <a:gd name="T101" fmla="*/ T100 w 5070"/>
                              <a:gd name="T102" fmla="+- 0 4817 2511"/>
                              <a:gd name="T103" fmla="*/ 4817 h 2400"/>
                              <a:gd name="T104" fmla="+- 0 4996 20"/>
                              <a:gd name="T105" fmla="*/ T104 w 5070"/>
                              <a:gd name="T106" fmla="+- 0 4769 2511"/>
                              <a:gd name="T107" fmla="*/ 4769 h 2400"/>
                              <a:gd name="T108" fmla="+- 0 5035 20"/>
                              <a:gd name="T109" fmla="*/ T108 w 5070"/>
                              <a:gd name="T110" fmla="+- 0 4713 2511"/>
                              <a:gd name="T111" fmla="*/ 4713 h 2400"/>
                              <a:gd name="T112" fmla="+- 0 5065 20"/>
                              <a:gd name="T113" fmla="*/ T112 w 5070"/>
                              <a:gd name="T114" fmla="+- 0 4651 2511"/>
                              <a:gd name="T115" fmla="*/ 4651 h 2400"/>
                              <a:gd name="T116" fmla="+- 0 5084 20"/>
                              <a:gd name="T117" fmla="*/ T116 w 5070"/>
                              <a:gd name="T118" fmla="+- 0 4583 2511"/>
                              <a:gd name="T119" fmla="*/ 4583 h 2400"/>
                              <a:gd name="T120" fmla="+- 0 5090 20"/>
                              <a:gd name="T121" fmla="*/ T120 w 5070"/>
                              <a:gd name="T122" fmla="+- 0 4511 2511"/>
                              <a:gd name="T123" fmla="*/ 4511 h 2400"/>
                              <a:gd name="T124" fmla="+- 0 5090 20"/>
                              <a:gd name="T125" fmla="*/ T124 w 5070"/>
                              <a:gd name="T126" fmla="+- 0 2911 2511"/>
                              <a:gd name="T127" fmla="*/ 2911 h 2400"/>
                              <a:gd name="T128" fmla="+- 0 5084 20"/>
                              <a:gd name="T129" fmla="*/ T128 w 5070"/>
                              <a:gd name="T130" fmla="+- 0 2839 2511"/>
                              <a:gd name="T131" fmla="*/ 2839 h 2400"/>
                              <a:gd name="T132" fmla="+- 0 5065 20"/>
                              <a:gd name="T133" fmla="*/ T132 w 5070"/>
                              <a:gd name="T134" fmla="+- 0 2772 2511"/>
                              <a:gd name="T135" fmla="*/ 2772 h 2400"/>
                              <a:gd name="T136" fmla="+- 0 5035 20"/>
                              <a:gd name="T137" fmla="*/ T136 w 5070"/>
                              <a:gd name="T138" fmla="+- 0 2709 2511"/>
                              <a:gd name="T139" fmla="*/ 2709 h 2400"/>
                              <a:gd name="T140" fmla="+- 0 4996 20"/>
                              <a:gd name="T141" fmla="*/ T140 w 5070"/>
                              <a:gd name="T142" fmla="+- 0 2654 2511"/>
                              <a:gd name="T143" fmla="*/ 2654 h 2400"/>
                              <a:gd name="T144" fmla="+- 0 4948 20"/>
                              <a:gd name="T145" fmla="*/ T144 w 5070"/>
                              <a:gd name="T146" fmla="+- 0 2605 2511"/>
                              <a:gd name="T147" fmla="*/ 2605 h 2400"/>
                              <a:gd name="T148" fmla="+- 0 4892 20"/>
                              <a:gd name="T149" fmla="*/ T148 w 5070"/>
                              <a:gd name="T150" fmla="+- 0 2566 2511"/>
                              <a:gd name="T151" fmla="*/ 2566 h 2400"/>
                              <a:gd name="T152" fmla="+- 0 4830 20"/>
                              <a:gd name="T153" fmla="*/ T152 w 5070"/>
                              <a:gd name="T154" fmla="+- 0 2536 2511"/>
                              <a:gd name="T155" fmla="*/ 2536 h 2400"/>
                              <a:gd name="T156" fmla="+- 0 4762 20"/>
                              <a:gd name="T157" fmla="*/ T156 w 5070"/>
                              <a:gd name="T158" fmla="+- 0 2518 2511"/>
                              <a:gd name="T159" fmla="*/ 2518 h 2400"/>
                              <a:gd name="T160" fmla="+- 0 4690 20"/>
                              <a:gd name="T161" fmla="*/ T160 w 5070"/>
                              <a:gd name="T162" fmla="+- 0 2511 2511"/>
                              <a:gd name="T163" fmla="*/ 2511 h 24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5070" h="2400">
                                <a:moveTo>
                                  <a:pt x="4670" y="0"/>
                                </a:moveTo>
                                <a:lnTo>
                                  <a:pt x="400" y="0"/>
                                </a:lnTo>
                                <a:lnTo>
                                  <a:pt x="328" y="7"/>
                                </a:lnTo>
                                <a:lnTo>
                                  <a:pt x="260" y="25"/>
                                </a:lnTo>
                                <a:lnTo>
                                  <a:pt x="198" y="55"/>
                                </a:lnTo>
                                <a:lnTo>
                                  <a:pt x="142" y="94"/>
                                </a:lnTo>
                                <a:lnTo>
                                  <a:pt x="94" y="143"/>
                                </a:lnTo>
                                <a:lnTo>
                                  <a:pt x="55" y="198"/>
                                </a:lnTo>
                                <a:lnTo>
                                  <a:pt x="25" y="261"/>
                                </a:lnTo>
                                <a:lnTo>
                                  <a:pt x="6" y="328"/>
                                </a:lnTo>
                                <a:lnTo>
                                  <a:pt x="0" y="400"/>
                                </a:lnTo>
                                <a:lnTo>
                                  <a:pt x="0" y="2000"/>
                                </a:lnTo>
                                <a:lnTo>
                                  <a:pt x="6" y="2072"/>
                                </a:lnTo>
                                <a:lnTo>
                                  <a:pt x="25" y="2140"/>
                                </a:lnTo>
                                <a:lnTo>
                                  <a:pt x="55" y="2202"/>
                                </a:lnTo>
                                <a:lnTo>
                                  <a:pt x="94" y="2258"/>
                                </a:lnTo>
                                <a:lnTo>
                                  <a:pt x="142" y="2306"/>
                                </a:lnTo>
                                <a:lnTo>
                                  <a:pt x="198" y="2346"/>
                                </a:lnTo>
                                <a:lnTo>
                                  <a:pt x="260" y="2375"/>
                                </a:lnTo>
                                <a:lnTo>
                                  <a:pt x="328" y="2394"/>
                                </a:lnTo>
                                <a:lnTo>
                                  <a:pt x="400" y="2400"/>
                                </a:lnTo>
                                <a:lnTo>
                                  <a:pt x="4670" y="2400"/>
                                </a:lnTo>
                                <a:lnTo>
                                  <a:pt x="4742" y="2394"/>
                                </a:lnTo>
                                <a:lnTo>
                                  <a:pt x="4810" y="2375"/>
                                </a:lnTo>
                                <a:lnTo>
                                  <a:pt x="4872" y="2346"/>
                                </a:lnTo>
                                <a:lnTo>
                                  <a:pt x="4928" y="2306"/>
                                </a:lnTo>
                                <a:lnTo>
                                  <a:pt x="4976" y="2258"/>
                                </a:lnTo>
                                <a:lnTo>
                                  <a:pt x="5015" y="2202"/>
                                </a:lnTo>
                                <a:lnTo>
                                  <a:pt x="5045" y="2140"/>
                                </a:lnTo>
                                <a:lnTo>
                                  <a:pt x="5064" y="2072"/>
                                </a:lnTo>
                                <a:lnTo>
                                  <a:pt x="5070" y="2000"/>
                                </a:lnTo>
                                <a:lnTo>
                                  <a:pt x="5070" y="400"/>
                                </a:lnTo>
                                <a:lnTo>
                                  <a:pt x="5064" y="328"/>
                                </a:lnTo>
                                <a:lnTo>
                                  <a:pt x="5045" y="261"/>
                                </a:lnTo>
                                <a:lnTo>
                                  <a:pt x="5015" y="198"/>
                                </a:lnTo>
                                <a:lnTo>
                                  <a:pt x="4976" y="143"/>
                                </a:lnTo>
                                <a:lnTo>
                                  <a:pt x="4928" y="94"/>
                                </a:lnTo>
                                <a:lnTo>
                                  <a:pt x="4872" y="55"/>
                                </a:lnTo>
                                <a:lnTo>
                                  <a:pt x="4810" y="25"/>
                                </a:lnTo>
                                <a:lnTo>
                                  <a:pt x="4742" y="7"/>
                                </a:lnTo>
                                <a:lnTo>
                                  <a:pt x="4670"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 name="Freeform 74"/>
                        <wps:cNvSpPr>
                          <a:spLocks/>
                        </wps:cNvSpPr>
                        <wps:spPr bwMode="auto">
                          <a:xfrm>
                            <a:off x="5585" y="6223"/>
                            <a:ext cx="5070" cy="3029"/>
                          </a:xfrm>
                          <a:custGeom>
                            <a:avLst/>
                            <a:gdLst>
                              <a:gd name="T0" fmla="+- 0 5165 5165"/>
                              <a:gd name="T1" fmla="*/ T0 w 5070"/>
                              <a:gd name="T2" fmla="+- 0 2911 2511"/>
                              <a:gd name="T3" fmla="*/ 2911 h 2400"/>
                              <a:gd name="T4" fmla="+- 0 5171 5165"/>
                              <a:gd name="T5" fmla="*/ T4 w 5070"/>
                              <a:gd name="T6" fmla="+- 0 2839 2511"/>
                              <a:gd name="T7" fmla="*/ 2839 h 2400"/>
                              <a:gd name="T8" fmla="+- 0 5190 5165"/>
                              <a:gd name="T9" fmla="*/ T8 w 5070"/>
                              <a:gd name="T10" fmla="+- 0 2772 2511"/>
                              <a:gd name="T11" fmla="*/ 2772 h 2400"/>
                              <a:gd name="T12" fmla="+- 0 5220 5165"/>
                              <a:gd name="T13" fmla="*/ T12 w 5070"/>
                              <a:gd name="T14" fmla="+- 0 2709 2511"/>
                              <a:gd name="T15" fmla="*/ 2709 h 2400"/>
                              <a:gd name="T16" fmla="+- 0 5259 5165"/>
                              <a:gd name="T17" fmla="*/ T16 w 5070"/>
                              <a:gd name="T18" fmla="+- 0 2654 2511"/>
                              <a:gd name="T19" fmla="*/ 2654 h 2400"/>
                              <a:gd name="T20" fmla="+- 0 5307 5165"/>
                              <a:gd name="T21" fmla="*/ T20 w 5070"/>
                              <a:gd name="T22" fmla="+- 0 2605 2511"/>
                              <a:gd name="T23" fmla="*/ 2605 h 2400"/>
                              <a:gd name="T24" fmla="+- 0 5363 5165"/>
                              <a:gd name="T25" fmla="*/ T24 w 5070"/>
                              <a:gd name="T26" fmla="+- 0 2566 2511"/>
                              <a:gd name="T27" fmla="*/ 2566 h 2400"/>
                              <a:gd name="T28" fmla="+- 0 5425 5165"/>
                              <a:gd name="T29" fmla="*/ T28 w 5070"/>
                              <a:gd name="T30" fmla="+- 0 2536 2511"/>
                              <a:gd name="T31" fmla="*/ 2536 h 2400"/>
                              <a:gd name="T32" fmla="+- 0 5493 5165"/>
                              <a:gd name="T33" fmla="*/ T32 w 5070"/>
                              <a:gd name="T34" fmla="+- 0 2518 2511"/>
                              <a:gd name="T35" fmla="*/ 2518 h 2400"/>
                              <a:gd name="T36" fmla="+- 0 5565 5165"/>
                              <a:gd name="T37" fmla="*/ T36 w 5070"/>
                              <a:gd name="T38" fmla="+- 0 2511 2511"/>
                              <a:gd name="T39" fmla="*/ 2511 h 2400"/>
                              <a:gd name="T40" fmla="+- 0 9835 5165"/>
                              <a:gd name="T41" fmla="*/ T40 w 5070"/>
                              <a:gd name="T42" fmla="+- 0 2511 2511"/>
                              <a:gd name="T43" fmla="*/ 2511 h 2400"/>
                              <a:gd name="T44" fmla="+- 0 9907 5165"/>
                              <a:gd name="T45" fmla="*/ T44 w 5070"/>
                              <a:gd name="T46" fmla="+- 0 2518 2511"/>
                              <a:gd name="T47" fmla="*/ 2518 h 2400"/>
                              <a:gd name="T48" fmla="+- 0 9975 5165"/>
                              <a:gd name="T49" fmla="*/ T48 w 5070"/>
                              <a:gd name="T50" fmla="+- 0 2536 2511"/>
                              <a:gd name="T51" fmla="*/ 2536 h 2400"/>
                              <a:gd name="T52" fmla="+- 0 10037 5165"/>
                              <a:gd name="T53" fmla="*/ T52 w 5070"/>
                              <a:gd name="T54" fmla="+- 0 2566 2511"/>
                              <a:gd name="T55" fmla="*/ 2566 h 2400"/>
                              <a:gd name="T56" fmla="+- 0 10093 5165"/>
                              <a:gd name="T57" fmla="*/ T56 w 5070"/>
                              <a:gd name="T58" fmla="+- 0 2605 2511"/>
                              <a:gd name="T59" fmla="*/ 2605 h 2400"/>
                              <a:gd name="T60" fmla="+- 0 10141 5165"/>
                              <a:gd name="T61" fmla="*/ T60 w 5070"/>
                              <a:gd name="T62" fmla="+- 0 2654 2511"/>
                              <a:gd name="T63" fmla="*/ 2654 h 2400"/>
                              <a:gd name="T64" fmla="+- 0 10180 5165"/>
                              <a:gd name="T65" fmla="*/ T64 w 5070"/>
                              <a:gd name="T66" fmla="+- 0 2709 2511"/>
                              <a:gd name="T67" fmla="*/ 2709 h 2400"/>
                              <a:gd name="T68" fmla="+- 0 10210 5165"/>
                              <a:gd name="T69" fmla="*/ T68 w 5070"/>
                              <a:gd name="T70" fmla="+- 0 2772 2511"/>
                              <a:gd name="T71" fmla="*/ 2772 h 2400"/>
                              <a:gd name="T72" fmla="+- 0 10229 5165"/>
                              <a:gd name="T73" fmla="*/ T72 w 5070"/>
                              <a:gd name="T74" fmla="+- 0 2839 2511"/>
                              <a:gd name="T75" fmla="*/ 2839 h 2400"/>
                              <a:gd name="T76" fmla="+- 0 10235 5165"/>
                              <a:gd name="T77" fmla="*/ T76 w 5070"/>
                              <a:gd name="T78" fmla="+- 0 2911 2511"/>
                              <a:gd name="T79" fmla="*/ 2911 h 2400"/>
                              <a:gd name="T80" fmla="+- 0 10235 5165"/>
                              <a:gd name="T81" fmla="*/ T80 w 5070"/>
                              <a:gd name="T82" fmla="+- 0 4511 2511"/>
                              <a:gd name="T83" fmla="*/ 4511 h 2400"/>
                              <a:gd name="T84" fmla="+- 0 10229 5165"/>
                              <a:gd name="T85" fmla="*/ T84 w 5070"/>
                              <a:gd name="T86" fmla="+- 0 4583 2511"/>
                              <a:gd name="T87" fmla="*/ 4583 h 2400"/>
                              <a:gd name="T88" fmla="+- 0 10210 5165"/>
                              <a:gd name="T89" fmla="*/ T88 w 5070"/>
                              <a:gd name="T90" fmla="+- 0 4651 2511"/>
                              <a:gd name="T91" fmla="*/ 4651 h 2400"/>
                              <a:gd name="T92" fmla="+- 0 10180 5165"/>
                              <a:gd name="T93" fmla="*/ T92 w 5070"/>
                              <a:gd name="T94" fmla="+- 0 4713 2511"/>
                              <a:gd name="T95" fmla="*/ 4713 h 2400"/>
                              <a:gd name="T96" fmla="+- 0 10141 5165"/>
                              <a:gd name="T97" fmla="*/ T96 w 5070"/>
                              <a:gd name="T98" fmla="+- 0 4769 2511"/>
                              <a:gd name="T99" fmla="*/ 4769 h 2400"/>
                              <a:gd name="T100" fmla="+- 0 10093 5165"/>
                              <a:gd name="T101" fmla="*/ T100 w 5070"/>
                              <a:gd name="T102" fmla="+- 0 4817 2511"/>
                              <a:gd name="T103" fmla="*/ 4817 h 2400"/>
                              <a:gd name="T104" fmla="+- 0 10037 5165"/>
                              <a:gd name="T105" fmla="*/ T104 w 5070"/>
                              <a:gd name="T106" fmla="+- 0 4857 2511"/>
                              <a:gd name="T107" fmla="*/ 4857 h 2400"/>
                              <a:gd name="T108" fmla="+- 0 9975 5165"/>
                              <a:gd name="T109" fmla="*/ T108 w 5070"/>
                              <a:gd name="T110" fmla="+- 0 4886 2511"/>
                              <a:gd name="T111" fmla="*/ 4886 h 2400"/>
                              <a:gd name="T112" fmla="+- 0 9907 5165"/>
                              <a:gd name="T113" fmla="*/ T112 w 5070"/>
                              <a:gd name="T114" fmla="+- 0 4905 2511"/>
                              <a:gd name="T115" fmla="*/ 4905 h 2400"/>
                              <a:gd name="T116" fmla="+- 0 9835 5165"/>
                              <a:gd name="T117" fmla="*/ T116 w 5070"/>
                              <a:gd name="T118" fmla="+- 0 4911 2511"/>
                              <a:gd name="T119" fmla="*/ 4911 h 2400"/>
                              <a:gd name="T120" fmla="+- 0 5565 5165"/>
                              <a:gd name="T121" fmla="*/ T120 w 5070"/>
                              <a:gd name="T122" fmla="+- 0 4911 2511"/>
                              <a:gd name="T123" fmla="*/ 4911 h 2400"/>
                              <a:gd name="T124" fmla="+- 0 5493 5165"/>
                              <a:gd name="T125" fmla="*/ T124 w 5070"/>
                              <a:gd name="T126" fmla="+- 0 4905 2511"/>
                              <a:gd name="T127" fmla="*/ 4905 h 2400"/>
                              <a:gd name="T128" fmla="+- 0 5425 5165"/>
                              <a:gd name="T129" fmla="*/ T128 w 5070"/>
                              <a:gd name="T130" fmla="+- 0 4886 2511"/>
                              <a:gd name="T131" fmla="*/ 4886 h 2400"/>
                              <a:gd name="T132" fmla="+- 0 5363 5165"/>
                              <a:gd name="T133" fmla="*/ T132 w 5070"/>
                              <a:gd name="T134" fmla="+- 0 4857 2511"/>
                              <a:gd name="T135" fmla="*/ 4857 h 2400"/>
                              <a:gd name="T136" fmla="+- 0 5307 5165"/>
                              <a:gd name="T137" fmla="*/ T136 w 5070"/>
                              <a:gd name="T138" fmla="+- 0 4817 2511"/>
                              <a:gd name="T139" fmla="*/ 4817 h 2400"/>
                              <a:gd name="T140" fmla="+- 0 5259 5165"/>
                              <a:gd name="T141" fmla="*/ T140 w 5070"/>
                              <a:gd name="T142" fmla="+- 0 4769 2511"/>
                              <a:gd name="T143" fmla="*/ 4769 h 2400"/>
                              <a:gd name="T144" fmla="+- 0 5220 5165"/>
                              <a:gd name="T145" fmla="*/ T144 w 5070"/>
                              <a:gd name="T146" fmla="+- 0 4713 2511"/>
                              <a:gd name="T147" fmla="*/ 4713 h 2400"/>
                              <a:gd name="T148" fmla="+- 0 5190 5165"/>
                              <a:gd name="T149" fmla="*/ T148 w 5070"/>
                              <a:gd name="T150" fmla="+- 0 4651 2511"/>
                              <a:gd name="T151" fmla="*/ 4651 h 2400"/>
                              <a:gd name="T152" fmla="+- 0 5171 5165"/>
                              <a:gd name="T153" fmla="*/ T152 w 5070"/>
                              <a:gd name="T154" fmla="+- 0 4583 2511"/>
                              <a:gd name="T155" fmla="*/ 4583 h 2400"/>
                              <a:gd name="T156" fmla="+- 0 5165 5165"/>
                              <a:gd name="T157" fmla="*/ T156 w 5070"/>
                              <a:gd name="T158" fmla="+- 0 4511 2511"/>
                              <a:gd name="T159" fmla="*/ 4511 h 2400"/>
                              <a:gd name="T160" fmla="+- 0 5165 5165"/>
                              <a:gd name="T161" fmla="*/ T160 w 5070"/>
                              <a:gd name="T162" fmla="+- 0 2911 2511"/>
                              <a:gd name="T163" fmla="*/ 2911 h 24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5070" h="2400">
                                <a:moveTo>
                                  <a:pt x="0" y="400"/>
                                </a:moveTo>
                                <a:lnTo>
                                  <a:pt x="6" y="328"/>
                                </a:lnTo>
                                <a:lnTo>
                                  <a:pt x="25" y="261"/>
                                </a:lnTo>
                                <a:lnTo>
                                  <a:pt x="55" y="198"/>
                                </a:lnTo>
                                <a:lnTo>
                                  <a:pt x="94" y="143"/>
                                </a:lnTo>
                                <a:lnTo>
                                  <a:pt x="142" y="94"/>
                                </a:lnTo>
                                <a:lnTo>
                                  <a:pt x="198" y="55"/>
                                </a:lnTo>
                                <a:lnTo>
                                  <a:pt x="260" y="25"/>
                                </a:lnTo>
                                <a:lnTo>
                                  <a:pt x="328" y="7"/>
                                </a:lnTo>
                                <a:lnTo>
                                  <a:pt x="400" y="0"/>
                                </a:lnTo>
                                <a:lnTo>
                                  <a:pt x="4670" y="0"/>
                                </a:lnTo>
                                <a:lnTo>
                                  <a:pt x="4742" y="7"/>
                                </a:lnTo>
                                <a:lnTo>
                                  <a:pt x="4810" y="25"/>
                                </a:lnTo>
                                <a:lnTo>
                                  <a:pt x="4872" y="55"/>
                                </a:lnTo>
                                <a:lnTo>
                                  <a:pt x="4928" y="94"/>
                                </a:lnTo>
                                <a:lnTo>
                                  <a:pt x="4976" y="143"/>
                                </a:lnTo>
                                <a:lnTo>
                                  <a:pt x="5015" y="198"/>
                                </a:lnTo>
                                <a:lnTo>
                                  <a:pt x="5045" y="261"/>
                                </a:lnTo>
                                <a:lnTo>
                                  <a:pt x="5064" y="328"/>
                                </a:lnTo>
                                <a:lnTo>
                                  <a:pt x="5070" y="400"/>
                                </a:lnTo>
                                <a:lnTo>
                                  <a:pt x="5070" y="2000"/>
                                </a:lnTo>
                                <a:lnTo>
                                  <a:pt x="5064" y="2072"/>
                                </a:lnTo>
                                <a:lnTo>
                                  <a:pt x="5045" y="2140"/>
                                </a:lnTo>
                                <a:lnTo>
                                  <a:pt x="5015" y="2202"/>
                                </a:lnTo>
                                <a:lnTo>
                                  <a:pt x="4976" y="2258"/>
                                </a:lnTo>
                                <a:lnTo>
                                  <a:pt x="4928" y="2306"/>
                                </a:lnTo>
                                <a:lnTo>
                                  <a:pt x="4872" y="2346"/>
                                </a:lnTo>
                                <a:lnTo>
                                  <a:pt x="4810" y="2375"/>
                                </a:lnTo>
                                <a:lnTo>
                                  <a:pt x="4742" y="2394"/>
                                </a:lnTo>
                                <a:lnTo>
                                  <a:pt x="4670" y="2400"/>
                                </a:lnTo>
                                <a:lnTo>
                                  <a:pt x="400" y="2400"/>
                                </a:lnTo>
                                <a:lnTo>
                                  <a:pt x="328" y="2394"/>
                                </a:lnTo>
                                <a:lnTo>
                                  <a:pt x="260" y="2375"/>
                                </a:lnTo>
                                <a:lnTo>
                                  <a:pt x="198" y="2346"/>
                                </a:lnTo>
                                <a:lnTo>
                                  <a:pt x="142" y="2306"/>
                                </a:lnTo>
                                <a:lnTo>
                                  <a:pt x="94" y="2258"/>
                                </a:lnTo>
                                <a:lnTo>
                                  <a:pt x="55" y="2202"/>
                                </a:lnTo>
                                <a:lnTo>
                                  <a:pt x="25" y="2140"/>
                                </a:lnTo>
                                <a:lnTo>
                                  <a:pt x="6" y="2072"/>
                                </a:lnTo>
                                <a:lnTo>
                                  <a:pt x="0" y="2000"/>
                                </a:lnTo>
                                <a:lnTo>
                                  <a:pt x="0" y="400"/>
                                </a:lnTo>
                                <a:close/>
                              </a:path>
                            </a:pathLst>
                          </a:custGeom>
                          <a:noFill/>
                          <a:ln w="25400">
                            <a:solidFill>
                              <a:srgbClr val="385D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8" o:spid="_x0000_s1039" style="position:absolute;margin-left:0;margin-top:46.2pt;width:514.15pt;height:380pt;z-index:251655168;mso-position-horizontal:center;mso-position-horizontal-relative:margin" coordorigin="372,3079" coordsize="10283,7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">
                <v:group id="Group 40" o:spid="_x0000_s1040" style="position:absolute;left:372;top:9409;width:10255;height:1270" coordorigin="805,146" coordsize="1025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Freeform 43" o:spid="_x0000_s1041" style="position:absolute;left:825;top:165;width:10215;height:1230;visibility:visible;mso-wrap-style:square;v-text-anchor:top" coordsize="10215,1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" path="m10010,l205,,125,16,60,60,16,125,,205r,820l16,1105r44,65l125,1214r80,16l10010,1230r80,-16l10155,1170r44,-65l10215,1025r,-820l10199,125r-44,-65l10090,16,10010,xe" fillcolor="#4f81bc" stroked="f">
                    <v:path arrowok="t" o:connecttype="custom" o:connectlocs="10010,166;205,166;125,182;60,226;16,291;0,371;0,1191;16,1271;60,1336;125,1380;205,1396;10010,1396;10090,1380;10155,1336;10199,1271;10215,1191;10215,371;10199,291;10155,226;10090,182;10010,166" o:connectangles="0,0,0,0,0,0,0,0,0,0,0,0,0,0,0,0,0,0,0,0,0"/>
                  </v:shape>
                  <v:shape id="Freeform 42" o:spid="_x0000_s1042" style="position:absolute;left:825;top:165;width:10215;height:1230;visibility:visible;mso-wrap-style:square;v-text-anchor:top" coordsize="10215,1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" path="m,205l16,125,60,60,125,16,205,r9805,l10090,16r65,44l10199,125r16,80l10215,1025r-16,80l10155,1170r-65,44l10010,1230r-9805,l125,1214,60,1170,16,1105,,1025,,205xe" filled="f" strokecolor="#385d89" strokeweight="2pt">
                    <v:path arrowok="t" o:connecttype="custom" o:connectlocs="0,371;16,291;60,226;125,182;205,166;10010,166;10090,182;10155,226;10199,291;10215,371;10215,1191;10199,1271;10155,1336;10090,1380;10010,1396;205,1396;125,1380;60,1336;16,1271;0,1191;0,371" o:connectangles="0,0,0,0,0,0,0,0,0,0,0,0,0,0,0,0,0,0,0,0,0"/>
                  </v:shape>
                  <v:shape id="Text Box 41" o:spid="_x0000_s1043" type="#_x0000_t202" style="position:absolute;left:805;top:145;width:10255;height:1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HJSxAAAANsAAAAPAAAAZHJzL2Rvd25yZXYueG1sRI9Ba8JA&#10;FITvBf/D8oTe6sZCQx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F1IclLEAAAA2wAAAA8A&#10;AAAAAAAAAAAAAAAABwIAAGRycy9kb3ducmV2LnhtbFBLBQYAAAAAAwADALcAAAD4AgAAAAA=&#10;" filled="f" stroked="f">
                    <v:textbox inset="0,0,0,0">
                      <w:txbxContent>
                        <w:p w:rsidR="000D0F97" w:rsidRDefault="000D0F97">
                          <w:pPr>
                            <w:spacing w:before="171"/>
                            <w:ind w:left="344" w:right="345"/>
                            <w:jc w:val="center"/>
                            <w:rPr>
                              <w:rFonts w:ascii="Verdana" w:hAnsi="Verdana"/>
                              <w:b/>
                              <w:sz w:val="24"/>
                            </w:rPr>
                          </w:pPr>
                          <w:r>
                            <w:rPr>
                              <w:rFonts w:ascii="Verdana" w:hAnsi="Verdana"/>
                              <w:b/>
                              <w:color w:val="FFFFFF"/>
                              <w:sz w:val="24"/>
                            </w:rPr>
                            <w:t>What to do if something isn’t right</w:t>
                          </w:r>
                        </w:p>
                        <w:p w:rsidR="000D0F97" w:rsidRDefault="000D0F97">
                          <w:pPr>
                            <w:spacing w:before="8"/>
                            <w:rPr>
                              <w:sz w:val="26"/>
                            </w:rPr>
                          </w:pPr>
                        </w:p>
                        <w:p w:rsidR="000D0F97" w:rsidRDefault="000D0F97">
                          <w:pPr>
                            <w:ind w:left="345" w:right="345"/>
                            <w:jc w:val="center"/>
                            <w:rPr>
                              <w:sz w:val="20"/>
                            </w:rPr>
                          </w:pPr>
                          <w:r>
                            <w:rPr>
                              <w:color w:val="FFFFFF"/>
                              <w:sz w:val="20"/>
                            </w:rPr>
                            <w:t>Pupils learn that if they know or feel something isn’t right that they should speak to, or contact an adult immediately.</w:t>
                          </w:r>
                        </w:p>
                      </w:txbxContent>
                    </v:textbox>
                  </v:shape>
                </v:group>
                <v:shape id="Freeform 67" o:spid="_x0000_s1044" style="position:absolute;left:440;top:3079;width:5070;height:3011;visibility:visible;mso-wrap-style:square;v-text-anchor:top" coordsize="5070,2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" path="m4672,l398,,326,6,259,25,197,54,141,94,93,141,54,197,25,259,6,326,,398,,1987r6,72l25,2126r29,62l93,2244r48,47l197,2331r62,29l326,2379r72,6l4672,2385r72,-6l4811,2360r62,-29l4929,2291r47,-47l5016,2188r29,-62l5064,2059r6,-72l5070,398r-6,-72l5045,259r-29,-62l4976,141,4929,94,4873,54,4811,25,4744,6,4672,xe" fillcolor="#4f81bc" stroked="f">
                  <v:path arrowok="t" o:connecttype="custom" o:connectlocs="4672,25;398,25;326,33;259,57;197,93;141,144;93,203;54,274;25,352;6,437;0,528;0,2534;6,2625;25,2709;54,2788;93,2858;141,2918;197,2968;259,3005;326,3029;398,3036;4672,3036;4744,3029;4811,3005;4873,2968;4929,2918;4976,2858;5016,2788;5045,2709;5064,2625;5070,2534;5070,528;5064,437;5045,352;5016,274;4976,203;4929,144;4873,93;4811,57;4744,33;4672,25" o:connectangles="0,0,0,0,0,0,0,0,0,0,0,0,0,0,0,0,0,0,0,0,0,0,0,0,0,0,0,0,0,0,0,0,0,0,0,0,0,0,0,0,0"/>
                </v:shape>
                <v:shape id="Freeform 70" o:spid="_x0000_s1045" style="position:absolute;left:5585;top:3079;width:5070;height:3011;visibility:visible;mso-wrap-style:square;v-text-anchor:top" coordsize="5070,2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" path="m,398l6,326,25,259,54,197,94,141,141,94,197,54,259,25,326,6,398,,4672,r72,6l4811,25r62,29l4929,94r47,47l5016,197r29,62l5064,326r6,72l5070,1987r-6,72l5045,2126r-29,62l4976,2244r-47,47l4873,2331r-62,29l4744,2379r-72,6l398,2385r-72,-6l259,2360r-62,-29l141,2291,94,2244,54,2188,25,2126,6,2059,,1987,,398xe" filled="f" strokecolor="#385d89" strokeweight="2pt">
                  <v:path arrowok="t" o:connecttype="custom" o:connectlocs="0,528;6,437;25,352;54,274;94,203;141,144;197,93;259,57;326,33;398,25;4672,25;4744,33;4811,57;4873,93;4929,144;4976,203;5016,274;5045,352;5064,437;5070,528;5070,2534;5064,2625;5045,2709;5016,2788;4976,2858;4929,2918;4873,2968;4811,3005;4744,3029;4672,3036;398,3036;326,3029;259,3005;197,2968;141,2918;94,2858;54,2788;25,2709;6,2625;0,2534;0,528" o:connectangles="0,0,0,0,0,0,0,0,0,0,0,0,0,0,0,0,0,0,0,0,0,0,0,0,0,0,0,0,0,0,0,0,0,0,0,0,0,0,0,0,0"/>
                </v:shape>
                <v:shape id="Freeform 71" o:spid="_x0000_s1046" style="position:absolute;left:440;top:6223;width:5070;height:3029;visibility:visible;mso-wrap-style:square;v-text-anchor:top" coordsize="5070,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" path="m4670,l400,,328,7,260,25,198,55,142,94,94,143,55,198,25,261,6,328,,400,,2000r6,72l25,2140r30,62l94,2258r48,48l198,2346r62,29l328,2394r72,6l4670,2400r72,-6l4810,2375r62,-29l4928,2306r48,-48l5015,2202r30,-62l5064,2072r6,-72l5070,400r-6,-72l5045,261r-30,-63l4976,143,4928,94,4872,55,4810,25,4742,7,4670,xe" fillcolor="#4f81bc" stroked="f">
                  <v:path arrowok="t" o:connecttype="custom" o:connectlocs="4670,3169;400,3169;328,3178;260,3201;198,3239;142,3288;94,3350;55,3419;25,3498;6,3583;0,3674;0,5693;6,5784;25,5870;55,5948;94,6019;142,6079;198,6130;260,6167;328,6191;400,6198;4670,6198;4742,6191;4810,6167;4872,6130;4928,6079;4976,6019;5015,5948;5045,5870;5064,5784;5070,5693;5070,3674;5064,3583;5045,3498;5015,3419;4976,3350;4928,3288;4872,3239;4810,3201;4742,3178;4670,3169" o:connectangles="0,0,0,0,0,0,0,0,0,0,0,0,0,0,0,0,0,0,0,0,0,0,0,0,0,0,0,0,0,0,0,0,0,0,0,0,0,0,0,0,0"/>
                </v:shape>
                <v:shape id="Freeform 74" o:spid="_x0000_s1047" style="position:absolute;left:5585;top:6223;width:5070;height:3029;visibility:visible;mso-wrap-style:square;v-text-anchor:top" coordsize="5070,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" path="m,400l6,328,25,261,55,198,94,143,142,94,198,55,260,25,328,7,400,,4670,r72,7l4810,25r62,30l4928,94r48,49l5015,198r30,63l5064,328r6,72l5070,2000r-6,72l5045,2140r-30,62l4976,2258r-48,48l4872,2346r-62,29l4742,2394r-72,6l400,2400r-72,-6l260,2375r-62,-29l142,2306,94,2258,55,2202,25,2140,6,2072,,2000,,400xe" filled="f" strokecolor="#385d89" strokeweight="2pt">
                  <v:path arrowok="t" o:connecttype="custom" o:connectlocs="0,3674;6,3583;25,3498;55,3419;94,3350;142,3288;198,3239;260,3201;328,3178;400,3169;4670,3169;4742,3178;4810,3201;4872,3239;4928,3288;4976,3350;5015,3419;5045,3498;5064,3583;5070,3674;5070,5693;5064,5784;5045,5870;5015,5948;4976,6019;4928,6079;4872,6130;4810,6167;4742,6191;4670,6198;400,6198;328,6191;260,6167;198,6130;142,6079;94,6019;55,5948;25,5870;6,5784;0,5693;0,3674" o:connectangles="0,0,0,0,0,0,0,0,0,0,0,0,0,0,0,0,0,0,0,0,0,0,0,0,0,0,0,0,0,0,0,0,0,0,0,0,0,0,0,0,0"/>
                </v:shape>
                <w10:wrap anchorx="margin"/>
              </v:group>
            </w:pict>
          </mc:Fallback>
        </mc:AlternateContent>
      </w:r>
      <w:r w:rsidR="00C44593">
        <w:rPr>
          <w:noProof/>
          <w:lang w:bidi="ar-SA"/>
        </w:rPr>
        <mc:AlternateContent>
          <mc:Choice Requires="wps">
            <w:drawing>
              <wp:anchor distT="0" distB="0" distL="114300" distR="114300" simplePos="0" relativeHeight="251661312" behindDoc="0" locked="0" layoutInCell="1" allowOverlap="1">
                <wp:simplePos x="0" y="0"/>
                <wp:positionH relativeFrom="column">
                  <wp:posOffset>-2912110</wp:posOffset>
                </wp:positionH>
                <wp:positionV relativeFrom="paragraph">
                  <wp:posOffset>2369820</wp:posOffset>
                </wp:positionV>
                <wp:extent cx="2362200" cy="334645"/>
                <wp:effectExtent l="2540" t="1905" r="0" b="0"/>
                <wp:wrapNone/>
                <wp:docPr id="6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334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D0F97" w:rsidRDefault="000D0F97" w:rsidP="003451BD">
                            <w:pPr>
                              <w:spacing w:before="1"/>
                              <w:jc w:val="center"/>
                              <w:rPr>
                                <w:rFonts w:ascii="Verdana"/>
                                <w:b/>
                              </w:rPr>
                            </w:pPr>
                            <w:r>
                              <w:rPr>
                                <w:rFonts w:ascii="Verdana"/>
                                <w:b/>
                                <w:color w:val="FFFFFF"/>
                              </w:rPr>
                              <w:t>We should evaluate what we see and do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048" type="#_x0000_t202" style="position:absolute;margin-left:-229.3pt;margin-top:186.6pt;width:186pt;height:26.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qbGsgIAALMFAAAOAAAAZHJzL2Uyb0RvYy54bWysVG1vmzAQ/j5p/8Hyd8pLCAV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" filled="f" stroked="f">
                <v:textbox inset="0,0,0,0">
                  <w:txbxContent>
                    <w:p w:rsidR="000D0F97" w:rsidRDefault="000D0F97" w:rsidP="003451BD">
                      <w:pPr>
                        <w:spacing w:before="1"/>
                        <w:jc w:val="center"/>
                        <w:rPr>
                          <w:rFonts w:ascii="Verdana"/>
                          <w:b/>
                        </w:rPr>
                      </w:pPr>
                      <w:r>
                        <w:rPr>
                          <w:rFonts w:ascii="Verdana"/>
                          <w:b/>
                          <w:color w:val="FFFFFF"/>
                        </w:rPr>
                        <w:t>We should evaluate what we see and do</w:t>
                      </w:r>
                    </w:p>
                  </w:txbxContent>
                </v:textbox>
              </v:shape>
            </w:pict>
          </mc:Fallback>
        </mc:AlternateContent>
      </w:r>
      <w:r w:rsidR="00C44593">
        <w:rPr>
          <w:noProof/>
          <w:lang w:bidi="ar-SA"/>
        </w:rPr>
        <mc:AlternateContent>
          <mc:Choice Requires="wps">
            <w:drawing>
              <wp:anchor distT="0" distB="0" distL="114300" distR="114300" simplePos="0" relativeHeight="251662336" behindDoc="0" locked="0" layoutInCell="1" allowOverlap="1">
                <wp:simplePos x="0" y="0"/>
                <wp:positionH relativeFrom="column">
                  <wp:posOffset>-6391275</wp:posOffset>
                </wp:positionH>
                <wp:positionV relativeFrom="paragraph">
                  <wp:posOffset>2853055</wp:posOffset>
                </wp:positionV>
                <wp:extent cx="2778125" cy="835660"/>
                <wp:effectExtent l="0" t="0" r="3175" b="3175"/>
                <wp:wrapNone/>
                <wp:docPr id="58"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8125" cy="835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D0F97" w:rsidRDefault="000D0F97" w:rsidP="003451BD">
                            <w:pPr>
                              <w:spacing w:line="203" w:lineRule="exact"/>
                              <w:ind w:left="89"/>
                              <w:rPr>
                                <w:sz w:val="20"/>
                              </w:rPr>
                            </w:pPr>
                            <w:r>
                              <w:rPr>
                                <w:color w:val="FFFFFF"/>
                                <w:sz w:val="20"/>
                              </w:rPr>
                              <w:t>Pupils learn to recognise that friends are people we</w:t>
                            </w:r>
                          </w:p>
                          <w:p w:rsidR="000D0F97" w:rsidRDefault="000D0F97" w:rsidP="003451BD">
                            <w:pPr>
                              <w:spacing w:before="1" w:line="280" w:lineRule="atLeast"/>
                              <w:ind w:right="18" w:hanging="1"/>
                              <w:jc w:val="center"/>
                              <w:rPr>
                                <w:sz w:val="20"/>
                              </w:rPr>
                            </w:pPr>
                            <w:r>
                              <w:rPr>
                                <w:color w:val="FFFFFF"/>
                                <w:sz w:val="20"/>
                              </w:rPr>
                              <w:t>know and see regularly as part of our everyday lives. Online “friends” are strangers and invitations to</w:t>
                            </w:r>
                            <w:r>
                              <w:rPr>
                                <w:color w:val="FFFFFF"/>
                                <w:spacing w:val="-25"/>
                                <w:sz w:val="20"/>
                              </w:rPr>
                              <w:t xml:space="preserve"> </w:t>
                            </w:r>
                            <w:r>
                              <w:rPr>
                                <w:color w:val="FFFFFF"/>
                                <w:sz w:val="20"/>
                              </w:rPr>
                              <w:t>meet them in the real world should be</w:t>
                            </w:r>
                            <w:r>
                              <w:rPr>
                                <w:color w:val="FFFFFF"/>
                                <w:spacing w:val="-6"/>
                                <w:sz w:val="20"/>
                              </w:rPr>
                              <w:t xml:space="preserve"> </w:t>
                            </w:r>
                            <w:r>
                              <w:rPr>
                                <w:color w:val="FFFFFF"/>
                                <w:sz w:val="20"/>
                              </w:rPr>
                              <w:t>reported.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1" o:spid="_x0000_s1049" type="#_x0000_t202" style="position:absolute;margin-left:-503.25pt;margin-top:224.65pt;width:218.75pt;height:65.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" filled="f" stroked="f">
                <v:textbox inset="0,0,0,0">
                  <w:txbxContent>
                    <w:p w:rsidR="000D0F97" w:rsidRDefault="000D0F97" w:rsidP="003451BD">
                      <w:pPr>
                        <w:spacing w:line="203" w:lineRule="exact"/>
                        <w:ind w:left="89"/>
                        <w:rPr>
                          <w:sz w:val="20"/>
                        </w:rPr>
                      </w:pPr>
                      <w:r>
                        <w:rPr>
                          <w:color w:val="FFFFFF"/>
                          <w:sz w:val="20"/>
                        </w:rPr>
                        <w:t>Pupils learn to recognise that friends are people we</w:t>
                      </w:r>
                    </w:p>
                    <w:p w:rsidR="000D0F97" w:rsidRDefault="000D0F97" w:rsidP="003451BD">
                      <w:pPr>
                        <w:spacing w:before="1" w:line="280" w:lineRule="atLeast"/>
                        <w:ind w:right="18" w:hanging="1"/>
                        <w:jc w:val="center"/>
                        <w:rPr>
                          <w:sz w:val="20"/>
                        </w:rPr>
                      </w:pPr>
                      <w:r>
                        <w:rPr>
                          <w:color w:val="FFFFFF"/>
                          <w:sz w:val="20"/>
                        </w:rPr>
                        <w:t>know and see regularly as part of our everyday lives. Online “friends” are strangers and invitations to</w:t>
                      </w:r>
                      <w:r>
                        <w:rPr>
                          <w:color w:val="FFFFFF"/>
                          <w:spacing w:val="-25"/>
                          <w:sz w:val="20"/>
                        </w:rPr>
                        <w:t xml:space="preserve"> </w:t>
                      </w:r>
                      <w:r>
                        <w:rPr>
                          <w:color w:val="FFFFFF"/>
                          <w:sz w:val="20"/>
                        </w:rPr>
                        <w:t>meet them in the real world should be</w:t>
                      </w:r>
                      <w:r>
                        <w:rPr>
                          <w:color w:val="FFFFFF"/>
                          <w:spacing w:val="-6"/>
                          <w:sz w:val="20"/>
                        </w:rPr>
                        <w:t xml:space="preserve"> </w:t>
                      </w:r>
                      <w:r>
                        <w:rPr>
                          <w:color w:val="FFFFFF"/>
                          <w:sz w:val="20"/>
                        </w:rPr>
                        <w:t>reported.</w:t>
                      </w:r>
                    </w:p>
                  </w:txbxContent>
                </v:textbox>
              </v:shape>
            </w:pict>
          </mc:Fallback>
        </mc:AlternateContent>
      </w:r>
      <w:r w:rsidR="00C44593">
        <w:rPr>
          <w:noProof/>
          <w:lang w:bidi="ar-SA"/>
        </w:rPr>
        <mc:AlternateContent>
          <mc:Choice Requires="wps">
            <w:drawing>
              <wp:anchor distT="0" distB="0" distL="114300" distR="114300" simplePos="0" relativeHeight="251660288" behindDoc="0" locked="0" layoutInCell="1" allowOverlap="1">
                <wp:simplePos x="0" y="0"/>
                <wp:positionH relativeFrom="column">
                  <wp:posOffset>-6389370</wp:posOffset>
                </wp:positionH>
                <wp:positionV relativeFrom="paragraph">
                  <wp:posOffset>2369820</wp:posOffset>
                </wp:positionV>
                <wp:extent cx="2775585" cy="215900"/>
                <wp:effectExtent l="1905" t="1905" r="3810" b="1270"/>
                <wp:wrapNone/>
                <wp:docPr id="57"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5585" cy="215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D0F97" w:rsidRDefault="000D0F97" w:rsidP="003451BD">
                            <w:pPr>
                              <w:spacing w:before="1"/>
                              <w:rPr>
                                <w:rFonts w:ascii="Verdana"/>
                                <w:b/>
                              </w:rPr>
                            </w:pPr>
                            <w:r>
                              <w:rPr>
                                <w:rFonts w:ascii="Verdana"/>
                                <w:b/>
                                <w:color w:val="FFFFFF"/>
                              </w:rPr>
                              <w:t>Strangers Online are still strangers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9" o:spid="_x0000_s1050" type="#_x0000_t202" style="position:absolute;margin-left:-503.1pt;margin-top:186.6pt;width:218.55pt;height:1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" filled="f" stroked="f">
                <v:textbox inset="0,0,0,0">
                  <w:txbxContent>
                    <w:p w:rsidR="000D0F97" w:rsidRDefault="000D0F97" w:rsidP="003451BD">
                      <w:pPr>
                        <w:spacing w:before="1"/>
                        <w:rPr>
                          <w:rFonts w:ascii="Verdana"/>
                          <w:b/>
                        </w:rPr>
                      </w:pPr>
                      <w:r>
                        <w:rPr>
                          <w:rFonts w:ascii="Verdana"/>
                          <w:b/>
                          <w:color w:val="FFFFFF"/>
                        </w:rPr>
                        <w:t>Strangers Online are still strangers</w:t>
                      </w:r>
                    </w:p>
                  </w:txbxContent>
                </v:textbox>
              </v:shape>
            </w:pict>
          </mc:Fallback>
        </mc:AlternateContent>
      </w:r>
      <w:r w:rsidR="00C44593">
        <w:rPr>
          <w:noProof/>
          <w:lang w:bidi="ar-SA"/>
        </w:rPr>
        <mc:AlternateContent>
          <mc:Choice Requires="wps">
            <w:drawing>
              <wp:anchor distT="0" distB="0" distL="114300" distR="114300" simplePos="0" relativeHeight="251658240" behindDoc="0" locked="0" layoutInCell="1" allowOverlap="1">
                <wp:simplePos x="0" y="0"/>
                <wp:positionH relativeFrom="column">
                  <wp:posOffset>-6384925</wp:posOffset>
                </wp:positionH>
                <wp:positionV relativeFrom="paragraph">
                  <wp:posOffset>1104265</wp:posOffset>
                </wp:positionV>
                <wp:extent cx="2766060" cy="835660"/>
                <wp:effectExtent l="0" t="3175" r="0" b="0"/>
                <wp:wrapNone/>
                <wp:docPr id="55"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6060" cy="835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D0F97" w:rsidRDefault="000D0F97" w:rsidP="00676134">
                            <w:pPr>
                              <w:spacing w:line="203" w:lineRule="exact"/>
                              <w:jc w:val="center"/>
                              <w:rPr>
                                <w:color w:val="FFFFFF"/>
                                <w:sz w:val="20"/>
                              </w:rPr>
                            </w:pPr>
                            <w:r>
                              <w:rPr>
                                <w:color w:val="FFFFFF"/>
                                <w:sz w:val="20"/>
                              </w:rPr>
                              <w:t xml:space="preserve">Pupils learn to never give out personal details such </w:t>
                            </w:r>
                            <w:proofErr w:type="gramStart"/>
                            <w:r>
                              <w:rPr>
                                <w:color w:val="FFFFFF"/>
                                <w:sz w:val="20"/>
                              </w:rPr>
                              <w:t>as;</w:t>
                            </w:r>
                            <w:r>
                              <w:rPr>
                                <w:sz w:val="20"/>
                              </w:rPr>
                              <w:t xml:space="preserve">  </w:t>
                            </w:r>
                            <w:r>
                              <w:rPr>
                                <w:color w:val="FFFFFF"/>
                                <w:sz w:val="20"/>
                              </w:rPr>
                              <w:t>name</w:t>
                            </w:r>
                            <w:proofErr w:type="gramEnd"/>
                            <w:r>
                              <w:rPr>
                                <w:color w:val="FFFFFF"/>
                                <w:sz w:val="20"/>
                              </w:rPr>
                              <w:t>, address, date of birth and school.</w:t>
                            </w:r>
                          </w:p>
                          <w:p w:rsidR="000D0F97" w:rsidRDefault="000D0F97" w:rsidP="00676134">
                            <w:pPr>
                              <w:spacing w:line="203" w:lineRule="exact"/>
                              <w:jc w:val="center"/>
                              <w:rPr>
                                <w:sz w:val="20"/>
                              </w:rPr>
                            </w:pPr>
                          </w:p>
                          <w:p w:rsidR="000D0F97" w:rsidRDefault="000D0F97" w:rsidP="00676134">
                            <w:pPr>
                              <w:spacing w:before="1" w:line="280" w:lineRule="atLeast"/>
                              <w:ind w:right="295"/>
                              <w:jc w:val="center"/>
                              <w:rPr>
                                <w:sz w:val="20"/>
                              </w:rPr>
                            </w:pPr>
                            <w:r>
                              <w:rPr>
                                <w:color w:val="FFFFFF"/>
                                <w:sz w:val="20"/>
                              </w:rPr>
                              <w:t>They are taught that user names and passwords should not contain personal information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1" type="#_x0000_t202" style="position:absolute;margin-left:-502.75pt;margin-top:86.95pt;width:217.8pt;height:65.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" filled="f" stroked="f">
                <v:textbox inset="0,0,0,0">
                  <w:txbxContent>
                    <w:p w:rsidR="000D0F97" w:rsidRDefault="000D0F97" w:rsidP="00676134">
                      <w:pPr>
                        <w:spacing w:line="203" w:lineRule="exact"/>
                        <w:jc w:val="center"/>
                        <w:rPr>
                          <w:color w:val="FFFFFF"/>
                          <w:sz w:val="20"/>
                        </w:rPr>
                      </w:pPr>
                      <w:r>
                        <w:rPr>
                          <w:color w:val="FFFFFF"/>
                          <w:sz w:val="20"/>
                        </w:rPr>
                        <w:t xml:space="preserve">Pupils learn to never give out personal details such </w:t>
                      </w:r>
                      <w:proofErr w:type="gramStart"/>
                      <w:r>
                        <w:rPr>
                          <w:color w:val="FFFFFF"/>
                          <w:sz w:val="20"/>
                        </w:rPr>
                        <w:t>as;</w:t>
                      </w:r>
                      <w:r>
                        <w:rPr>
                          <w:sz w:val="20"/>
                        </w:rPr>
                        <w:t xml:space="preserve">  </w:t>
                      </w:r>
                      <w:r>
                        <w:rPr>
                          <w:color w:val="FFFFFF"/>
                          <w:sz w:val="20"/>
                        </w:rPr>
                        <w:t>name</w:t>
                      </w:r>
                      <w:proofErr w:type="gramEnd"/>
                      <w:r>
                        <w:rPr>
                          <w:color w:val="FFFFFF"/>
                          <w:sz w:val="20"/>
                        </w:rPr>
                        <w:t>, address, date of birth and school.</w:t>
                      </w:r>
                    </w:p>
                    <w:p w:rsidR="000D0F97" w:rsidRDefault="000D0F97" w:rsidP="00676134">
                      <w:pPr>
                        <w:spacing w:line="203" w:lineRule="exact"/>
                        <w:jc w:val="center"/>
                        <w:rPr>
                          <w:sz w:val="20"/>
                        </w:rPr>
                      </w:pPr>
                    </w:p>
                    <w:p w:rsidR="000D0F97" w:rsidRDefault="000D0F97" w:rsidP="00676134">
                      <w:pPr>
                        <w:spacing w:before="1" w:line="280" w:lineRule="atLeast"/>
                        <w:ind w:right="295"/>
                        <w:jc w:val="center"/>
                        <w:rPr>
                          <w:sz w:val="20"/>
                        </w:rPr>
                      </w:pPr>
                      <w:r>
                        <w:rPr>
                          <w:color w:val="FFFFFF"/>
                          <w:sz w:val="20"/>
                        </w:rPr>
                        <w:t>They are taught that user names and passwords should not contain personal information</w:t>
                      </w:r>
                    </w:p>
                  </w:txbxContent>
                </v:textbox>
              </v:shape>
            </w:pict>
          </mc:Fallback>
        </mc:AlternateContent>
      </w:r>
      <w:r w:rsidR="00C44593">
        <w:rPr>
          <w:noProof/>
          <w:lang w:bidi="ar-SA"/>
        </w:rPr>
        <mc:AlternateContent>
          <mc:Choice Requires="wps">
            <w:drawing>
              <wp:anchor distT="0" distB="0" distL="114300" distR="114300" simplePos="0" relativeHeight="251656192" behindDoc="0" locked="0" layoutInCell="1" allowOverlap="1">
                <wp:simplePos x="0" y="0"/>
                <wp:positionH relativeFrom="column">
                  <wp:posOffset>-6302375</wp:posOffset>
                </wp:positionH>
                <wp:positionV relativeFrom="paragraph">
                  <wp:posOffset>372745</wp:posOffset>
                </wp:positionV>
                <wp:extent cx="2604135" cy="215900"/>
                <wp:effectExtent l="3175" t="0" r="2540" b="0"/>
                <wp:wrapNone/>
                <wp:docPr id="53"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4135" cy="215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D0F97" w:rsidRDefault="000D0F97" w:rsidP="003451BD">
                            <w:pPr>
                              <w:spacing w:before="1"/>
                              <w:rPr>
                                <w:rFonts w:ascii="Verdana"/>
                                <w:b/>
                              </w:rPr>
                            </w:pPr>
                            <w:r>
                              <w:rPr>
                                <w:rFonts w:ascii="Verdana"/>
                                <w:b/>
                                <w:color w:val="FFFFFF"/>
                              </w:rPr>
                              <w:t>Personal Information is Personal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2" type="#_x0000_t202" style="position:absolute;margin-left:-496.25pt;margin-top:29.35pt;width:205.05pt;height:1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" filled="f" stroked="f">
                <v:textbox inset="0,0,0,0">
                  <w:txbxContent>
                    <w:p w:rsidR="000D0F97" w:rsidRDefault="000D0F97" w:rsidP="003451BD">
                      <w:pPr>
                        <w:spacing w:before="1"/>
                        <w:rPr>
                          <w:rFonts w:ascii="Verdana"/>
                          <w:b/>
                        </w:rPr>
                      </w:pPr>
                      <w:r>
                        <w:rPr>
                          <w:rFonts w:ascii="Verdana"/>
                          <w:b/>
                          <w:color w:val="FFFFFF"/>
                        </w:rPr>
                        <w:t>Personal Information is Personal</w:t>
                      </w:r>
                    </w:p>
                  </w:txbxContent>
                </v:textbox>
              </v:shape>
            </w:pict>
          </mc:Fallback>
        </mc:AlternateContent>
      </w:r>
      <w:r w:rsidR="00C44593">
        <w:rPr>
          <w:noProof/>
          <w:lang w:bidi="ar-SA"/>
        </w:rPr>
        <mc:AlternateContent>
          <mc:Choice Requires="wps">
            <w:drawing>
              <wp:anchor distT="0" distB="0" distL="114300" distR="114300" simplePos="0" relativeHeight="251653120" behindDoc="0" locked="0" layoutInCell="1" allowOverlap="1">
                <wp:simplePos x="0" y="0"/>
                <wp:positionH relativeFrom="column">
                  <wp:posOffset>-6616700</wp:posOffset>
                </wp:positionH>
                <wp:positionV relativeFrom="paragraph">
                  <wp:posOffset>2204720</wp:posOffset>
                </wp:positionV>
                <wp:extent cx="3219450" cy="1923415"/>
                <wp:effectExtent l="12700" t="17780" r="15875" b="20955"/>
                <wp:wrapNone/>
                <wp:docPr id="51" name="Freeform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19450" cy="1923415"/>
                        </a:xfrm>
                        <a:custGeom>
                          <a:avLst/>
                          <a:gdLst>
                            <a:gd name="T0" fmla="+- 0 20 20"/>
                            <a:gd name="T1" fmla="*/ T0 w 5070"/>
                            <a:gd name="T2" fmla="+- 0 2911 2511"/>
                            <a:gd name="T3" fmla="*/ 2911 h 2400"/>
                            <a:gd name="T4" fmla="+- 0 26 20"/>
                            <a:gd name="T5" fmla="*/ T4 w 5070"/>
                            <a:gd name="T6" fmla="+- 0 2839 2511"/>
                            <a:gd name="T7" fmla="*/ 2839 h 2400"/>
                            <a:gd name="T8" fmla="+- 0 45 20"/>
                            <a:gd name="T9" fmla="*/ T8 w 5070"/>
                            <a:gd name="T10" fmla="+- 0 2772 2511"/>
                            <a:gd name="T11" fmla="*/ 2772 h 2400"/>
                            <a:gd name="T12" fmla="+- 0 75 20"/>
                            <a:gd name="T13" fmla="*/ T12 w 5070"/>
                            <a:gd name="T14" fmla="+- 0 2709 2511"/>
                            <a:gd name="T15" fmla="*/ 2709 h 2400"/>
                            <a:gd name="T16" fmla="+- 0 114 20"/>
                            <a:gd name="T17" fmla="*/ T16 w 5070"/>
                            <a:gd name="T18" fmla="+- 0 2654 2511"/>
                            <a:gd name="T19" fmla="*/ 2654 h 2400"/>
                            <a:gd name="T20" fmla="+- 0 162 20"/>
                            <a:gd name="T21" fmla="*/ T20 w 5070"/>
                            <a:gd name="T22" fmla="+- 0 2605 2511"/>
                            <a:gd name="T23" fmla="*/ 2605 h 2400"/>
                            <a:gd name="T24" fmla="+- 0 218 20"/>
                            <a:gd name="T25" fmla="*/ T24 w 5070"/>
                            <a:gd name="T26" fmla="+- 0 2566 2511"/>
                            <a:gd name="T27" fmla="*/ 2566 h 2400"/>
                            <a:gd name="T28" fmla="+- 0 280 20"/>
                            <a:gd name="T29" fmla="*/ T28 w 5070"/>
                            <a:gd name="T30" fmla="+- 0 2536 2511"/>
                            <a:gd name="T31" fmla="*/ 2536 h 2400"/>
                            <a:gd name="T32" fmla="+- 0 348 20"/>
                            <a:gd name="T33" fmla="*/ T32 w 5070"/>
                            <a:gd name="T34" fmla="+- 0 2518 2511"/>
                            <a:gd name="T35" fmla="*/ 2518 h 2400"/>
                            <a:gd name="T36" fmla="+- 0 420 20"/>
                            <a:gd name="T37" fmla="*/ T36 w 5070"/>
                            <a:gd name="T38" fmla="+- 0 2511 2511"/>
                            <a:gd name="T39" fmla="*/ 2511 h 2400"/>
                            <a:gd name="T40" fmla="+- 0 4690 20"/>
                            <a:gd name="T41" fmla="*/ T40 w 5070"/>
                            <a:gd name="T42" fmla="+- 0 2511 2511"/>
                            <a:gd name="T43" fmla="*/ 2511 h 2400"/>
                            <a:gd name="T44" fmla="+- 0 4762 20"/>
                            <a:gd name="T45" fmla="*/ T44 w 5070"/>
                            <a:gd name="T46" fmla="+- 0 2518 2511"/>
                            <a:gd name="T47" fmla="*/ 2518 h 2400"/>
                            <a:gd name="T48" fmla="+- 0 4830 20"/>
                            <a:gd name="T49" fmla="*/ T48 w 5070"/>
                            <a:gd name="T50" fmla="+- 0 2536 2511"/>
                            <a:gd name="T51" fmla="*/ 2536 h 2400"/>
                            <a:gd name="T52" fmla="+- 0 4892 20"/>
                            <a:gd name="T53" fmla="*/ T52 w 5070"/>
                            <a:gd name="T54" fmla="+- 0 2566 2511"/>
                            <a:gd name="T55" fmla="*/ 2566 h 2400"/>
                            <a:gd name="T56" fmla="+- 0 4948 20"/>
                            <a:gd name="T57" fmla="*/ T56 w 5070"/>
                            <a:gd name="T58" fmla="+- 0 2605 2511"/>
                            <a:gd name="T59" fmla="*/ 2605 h 2400"/>
                            <a:gd name="T60" fmla="+- 0 4996 20"/>
                            <a:gd name="T61" fmla="*/ T60 w 5070"/>
                            <a:gd name="T62" fmla="+- 0 2654 2511"/>
                            <a:gd name="T63" fmla="*/ 2654 h 2400"/>
                            <a:gd name="T64" fmla="+- 0 5035 20"/>
                            <a:gd name="T65" fmla="*/ T64 w 5070"/>
                            <a:gd name="T66" fmla="+- 0 2709 2511"/>
                            <a:gd name="T67" fmla="*/ 2709 h 2400"/>
                            <a:gd name="T68" fmla="+- 0 5065 20"/>
                            <a:gd name="T69" fmla="*/ T68 w 5070"/>
                            <a:gd name="T70" fmla="+- 0 2772 2511"/>
                            <a:gd name="T71" fmla="*/ 2772 h 2400"/>
                            <a:gd name="T72" fmla="+- 0 5084 20"/>
                            <a:gd name="T73" fmla="*/ T72 w 5070"/>
                            <a:gd name="T74" fmla="+- 0 2839 2511"/>
                            <a:gd name="T75" fmla="*/ 2839 h 2400"/>
                            <a:gd name="T76" fmla="+- 0 5090 20"/>
                            <a:gd name="T77" fmla="*/ T76 w 5070"/>
                            <a:gd name="T78" fmla="+- 0 2911 2511"/>
                            <a:gd name="T79" fmla="*/ 2911 h 2400"/>
                            <a:gd name="T80" fmla="+- 0 5090 20"/>
                            <a:gd name="T81" fmla="*/ T80 w 5070"/>
                            <a:gd name="T82" fmla="+- 0 4511 2511"/>
                            <a:gd name="T83" fmla="*/ 4511 h 2400"/>
                            <a:gd name="T84" fmla="+- 0 5084 20"/>
                            <a:gd name="T85" fmla="*/ T84 w 5070"/>
                            <a:gd name="T86" fmla="+- 0 4583 2511"/>
                            <a:gd name="T87" fmla="*/ 4583 h 2400"/>
                            <a:gd name="T88" fmla="+- 0 5065 20"/>
                            <a:gd name="T89" fmla="*/ T88 w 5070"/>
                            <a:gd name="T90" fmla="+- 0 4651 2511"/>
                            <a:gd name="T91" fmla="*/ 4651 h 2400"/>
                            <a:gd name="T92" fmla="+- 0 5035 20"/>
                            <a:gd name="T93" fmla="*/ T92 w 5070"/>
                            <a:gd name="T94" fmla="+- 0 4713 2511"/>
                            <a:gd name="T95" fmla="*/ 4713 h 2400"/>
                            <a:gd name="T96" fmla="+- 0 4996 20"/>
                            <a:gd name="T97" fmla="*/ T96 w 5070"/>
                            <a:gd name="T98" fmla="+- 0 4769 2511"/>
                            <a:gd name="T99" fmla="*/ 4769 h 2400"/>
                            <a:gd name="T100" fmla="+- 0 4948 20"/>
                            <a:gd name="T101" fmla="*/ T100 w 5070"/>
                            <a:gd name="T102" fmla="+- 0 4817 2511"/>
                            <a:gd name="T103" fmla="*/ 4817 h 2400"/>
                            <a:gd name="T104" fmla="+- 0 4892 20"/>
                            <a:gd name="T105" fmla="*/ T104 w 5070"/>
                            <a:gd name="T106" fmla="+- 0 4857 2511"/>
                            <a:gd name="T107" fmla="*/ 4857 h 2400"/>
                            <a:gd name="T108" fmla="+- 0 4830 20"/>
                            <a:gd name="T109" fmla="*/ T108 w 5070"/>
                            <a:gd name="T110" fmla="+- 0 4886 2511"/>
                            <a:gd name="T111" fmla="*/ 4886 h 2400"/>
                            <a:gd name="T112" fmla="+- 0 4762 20"/>
                            <a:gd name="T113" fmla="*/ T112 w 5070"/>
                            <a:gd name="T114" fmla="+- 0 4905 2511"/>
                            <a:gd name="T115" fmla="*/ 4905 h 2400"/>
                            <a:gd name="T116" fmla="+- 0 4690 20"/>
                            <a:gd name="T117" fmla="*/ T116 w 5070"/>
                            <a:gd name="T118" fmla="+- 0 4911 2511"/>
                            <a:gd name="T119" fmla="*/ 4911 h 2400"/>
                            <a:gd name="T120" fmla="+- 0 420 20"/>
                            <a:gd name="T121" fmla="*/ T120 w 5070"/>
                            <a:gd name="T122" fmla="+- 0 4911 2511"/>
                            <a:gd name="T123" fmla="*/ 4911 h 2400"/>
                            <a:gd name="T124" fmla="+- 0 348 20"/>
                            <a:gd name="T125" fmla="*/ T124 w 5070"/>
                            <a:gd name="T126" fmla="+- 0 4905 2511"/>
                            <a:gd name="T127" fmla="*/ 4905 h 2400"/>
                            <a:gd name="T128" fmla="+- 0 280 20"/>
                            <a:gd name="T129" fmla="*/ T128 w 5070"/>
                            <a:gd name="T130" fmla="+- 0 4886 2511"/>
                            <a:gd name="T131" fmla="*/ 4886 h 2400"/>
                            <a:gd name="T132" fmla="+- 0 218 20"/>
                            <a:gd name="T133" fmla="*/ T132 w 5070"/>
                            <a:gd name="T134" fmla="+- 0 4857 2511"/>
                            <a:gd name="T135" fmla="*/ 4857 h 2400"/>
                            <a:gd name="T136" fmla="+- 0 162 20"/>
                            <a:gd name="T137" fmla="*/ T136 w 5070"/>
                            <a:gd name="T138" fmla="+- 0 4817 2511"/>
                            <a:gd name="T139" fmla="*/ 4817 h 2400"/>
                            <a:gd name="T140" fmla="+- 0 114 20"/>
                            <a:gd name="T141" fmla="*/ T140 w 5070"/>
                            <a:gd name="T142" fmla="+- 0 4769 2511"/>
                            <a:gd name="T143" fmla="*/ 4769 h 2400"/>
                            <a:gd name="T144" fmla="+- 0 75 20"/>
                            <a:gd name="T145" fmla="*/ T144 w 5070"/>
                            <a:gd name="T146" fmla="+- 0 4713 2511"/>
                            <a:gd name="T147" fmla="*/ 4713 h 2400"/>
                            <a:gd name="T148" fmla="+- 0 45 20"/>
                            <a:gd name="T149" fmla="*/ T148 w 5070"/>
                            <a:gd name="T150" fmla="+- 0 4651 2511"/>
                            <a:gd name="T151" fmla="*/ 4651 h 2400"/>
                            <a:gd name="T152" fmla="+- 0 26 20"/>
                            <a:gd name="T153" fmla="*/ T152 w 5070"/>
                            <a:gd name="T154" fmla="+- 0 4583 2511"/>
                            <a:gd name="T155" fmla="*/ 4583 h 2400"/>
                            <a:gd name="T156" fmla="+- 0 20 20"/>
                            <a:gd name="T157" fmla="*/ T156 w 5070"/>
                            <a:gd name="T158" fmla="+- 0 4511 2511"/>
                            <a:gd name="T159" fmla="*/ 4511 h 2400"/>
                            <a:gd name="T160" fmla="+- 0 20 20"/>
                            <a:gd name="T161" fmla="*/ T160 w 5070"/>
                            <a:gd name="T162" fmla="+- 0 2911 2511"/>
                            <a:gd name="T163" fmla="*/ 2911 h 24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5070" h="2400">
                              <a:moveTo>
                                <a:pt x="0" y="400"/>
                              </a:moveTo>
                              <a:lnTo>
                                <a:pt x="6" y="328"/>
                              </a:lnTo>
                              <a:lnTo>
                                <a:pt x="25" y="261"/>
                              </a:lnTo>
                              <a:lnTo>
                                <a:pt x="55" y="198"/>
                              </a:lnTo>
                              <a:lnTo>
                                <a:pt x="94" y="143"/>
                              </a:lnTo>
                              <a:lnTo>
                                <a:pt x="142" y="94"/>
                              </a:lnTo>
                              <a:lnTo>
                                <a:pt x="198" y="55"/>
                              </a:lnTo>
                              <a:lnTo>
                                <a:pt x="260" y="25"/>
                              </a:lnTo>
                              <a:lnTo>
                                <a:pt x="328" y="7"/>
                              </a:lnTo>
                              <a:lnTo>
                                <a:pt x="400" y="0"/>
                              </a:lnTo>
                              <a:lnTo>
                                <a:pt x="4670" y="0"/>
                              </a:lnTo>
                              <a:lnTo>
                                <a:pt x="4742" y="7"/>
                              </a:lnTo>
                              <a:lnTo>
                                <a:pt x="4810" y="25"/>
                              </a:lnTo>
                              <a:lnTo>
                                <a:pt x="4872" y="55"/>
                              </a:lnTo>
                              <a:lnTo>
                                <a:pt x="4928" y="94"/>
                              </a:lnTo>
                              <a:lnTo>
                                <a:pt x="4976" y="143"/>
                              </a:lnTo>
                              <a:lnTo>
                                <a:pt x="5015" y="198"/>
                              </a:lnTo>
                              <a:lnTo>
                                <a:pt x="5045" y="261"/>
                              </a:lnTo>
                              <a:lnTo>
                                <a:pt x="5064" y="328"/>
                              </a:lnTo>
                              <a:lnTo>
                                <a:pt x="5070" y="400"/>
                              </a:lnTo>
                              <a:lnTo>
                                <a:pt x="5070" y="2000"/>
                              </a:lnTo>
                              <a:lnTo>
                                <a:pt x="5064" y="2072"/>
                              </a:lnTo>
                              <a:lnTo>
                                <a:pt x="5045" y="2140"/>
                              </a:lnTo>
                              <a:lnTo>
                                <a:pt x="5015" y="2202"/>
                              </a:lnTo>
                              <a:lnTo>
                                <a:pt x="4976" y="2258"/>
                              </a:lnTo>
                              <a:lnTo>
                                <a:pt x="4928" y="2306"/>
                              </a:lnTo>
                              <a:lnTo>
                                <a:pt x="4872" y="2346"/>
                              </a:lnTo>
                              <a:lnTo>
                                <a:pt x="4810" y="2375"/>
                              </a:lnTo>
                              <a:lnTo>
                                <a:pt x="4742" y="2394"/>
                              </a:lnTo>
                              <a:lnTo>
                                <a:pt x="4670" y="2400"/>
                              </a:lnTo>
                              <a:lnTo>
                                <a:pt x="400" y="2400"/>
                              </a:lnTo>
                              <a:lnTo>
                                <a:pt x="328" y="2394"/>
                              </a:lnTo>
                              <a:lnTo>
                                <a:pt x="260" y="2375"/>
                              </a:lnTo>
                              <a:lnTo>
                                <a:pt x="198" y="2346"/>
                              </a:lnTo>
                              <a:lnTo>
                                <a:pt x="142" y="2306"/>
                              </a:lnTo>
                              <a:lnTo>
                                <a:pt x="94" y="2258"/>
                              </a:lnTo>
                              <a:lnTo>
                                <a:pt x="55" y="2202"/>
                              </a:lnTo>
                              <a:lnTo>
                                <a:pt x="25" y="2140"/>
                              </a:lnTo>
                              <a:lnTo>
                                <a:pt x="6" y="2072"/>
                              </a:lnTo>
                              <a:lnTo>
                                <a:pt x="0" y="2000"/>
                              </a:lnTo>
                              <a:lnTo>
                                <a:pt x="0" y="400"/>
                              </a:lnTo>
                              <a:close/>
                            </a:path>
                          </a:pathLst>
                        </a:custGeom>
                        <a:noFill/>
                        <a:ln w="25400">
                          <a:solidFill>
                            <a:srgbClr val="385D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55A81F" id="Freeform 72" o:spid="_x0000_s1026" style="position:absolute;margin-left:-521pt;margin-top:173.6pt;width:253.5pt;height:151.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070,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" path="m,400l6,328,25,261,55,198,94,143,142,94,198,55,260,25,328,7,400,,4670,r72,7l4810,25r62,30l4928,94r48,49l5015,198r30,63l5064,328r6,72l5070,2000r-6,72l5045,2140r-30,62l4976,2258r-48,48l4872,2346r-62,29l4742,2394r-72,6l400,2400r-72,-6l260,2375r-62,-29l142,2306,94,2258,55,2202,25,2140,6,2072,,2000,,400xe" filled="f" strokecolor="#385d89" strokeweight="2pt">
                <v:path arrowok="t" o:connecttype="custom" o:connectlocs="0,2332942;3810,2275240;15875,2221544;34925,2171055;59690,2126976;90170,2087707;125730,2056451;165100,2032409;208280,2017983;254000,2012373;2965450,2012373;3011170,2017983;3054350,2032409;3093720,2056451;3129280,2087707;3159760,2126976;3184525,2171055;3203575,2221544;3215640,2275240;3219450,2332942;3219450,3615219;3215640,3672921;3203575,3727418;3184525,3777106;3159760,3821986;3129280,3860454;3093720,3892511;3054350,3915752;3011170,3930979;2965450,3935788;254000,3935788;208280,3930979;165100,3915752;125730,3892511;90170,3860454;59690,3821986;34925,3777106;15875,3727418;3810,3672921;0,3615219;0,2332942" o:connectangles="0,0,0,0,0,0,0,0,0,0,0,0,0,0,0,0,0,0,0,0,0,0,0,0,0,0,0,0,0,0,0,0,0,0,0,0,0,0,0,0,0"/>
              </v:shape>
            </w:pict>
          </mc:Fallback>
        </mc:AlternateContent>
      </w:r>
      <w:r w:rsidR="00C44593">
        <w:rPr>
          <w:noProof/>
          <w:lang w:bidi="ar-SA"/>
        </w:rPr>
        <mc:AlternateContent>
          <mc:Choice Requires="wps">
            <w:drawing>
              <wp:anchor distT="0" distB="0" distL="114300" distR="114300" simplePos="0" relativeHeight="251651072" behindDoc="0" locked="0" layoutInCell="1" allowOverlap="1">
                <wp:simplePos x="0" y="0"/>
                <wp:positionH relativeFrom="column">
                  <wp:posOffset>-6616700</wp:posOffset>
                </wp:positionH>
                <wp:positionV relativeFrom="paragraph">
                  <wp:posOffset>208280</wp:posOffset>
                </wp:positionV>
                <wp:extent cx="3219450" cy="1911985"/>
                <wp:effectExtent l="12700" t="21590" r="15875" b="19050"/>
                <wp:wrapNone/>
                <wp:docPr id="49" name="Freeform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19450" cy="1911985"/>
                        </a:xfrm>
                        <a:custGeom>
                          <a:avLst/>
                          <a:gdLst>
                            <a:gd name="T0" fmla="+- 0 20 20"/>
                            <a:gd name="T1" fmla="*/ T0 w 5070"/>
                            <a:gd name="T2" fmla="+- 0 418 20"/>
                            <a:gd name="T3" fmla="*/ 418 h 2385"/>
                            <a:gd name="T4" fmla="+- 0 26 20"/>
                            <a:gd name="T5" fmla="*/ T4 w 5070"/>
                            <a:gd name="T6" fmla="+- 0 346 20"/>
                            <a:gd name="T7" fmla="*/ 346 h 2385"/>
                            <a:gd name="T8" fmla="+- 0 45 20"/>
                            <a:gd name="T9" fmla="*/ T8 w 5070"/>
                            <a:gd name="T10" fmla="+- 0 279 20"/>
                            <a:gd name="T11" fmla="*/ 279 h 2385"/>
                            <a:gd name="T12" fmla="+- 0 74 20"/>
                            <a:gd name="T13" fmla="*/ T12 w 5070"/>
                            <a:gd name="T14" fmla="+- 0 217 20"/>
                            <a:gd name="T15" fmla="*/ 217 h 2385"/>
                            <a:gd name="T16" fmla="+- 0 113 20"/>
                            <a:gd name="T17" fmla="*/ T16 w 5070"/>
                            <a:gd name="T18" fmla="+- 0 161 20"/>
                            <a:gd name="T19" fmla="*/ 161 h 2385"/>
                            <a:gd name="T20" fmla="+- 0 161 20"/>
                            <a:gd name="T21" fmla="*/ T20 w 5070"/>
                            <a:gd name="T22" fmla="+- 0 114 20"/>
                            <a:gd name="T23" fmla="*/ 114 h 2385"/>
                            <a:gd name="T24" fmla="+- 0 217 20"/>
                            <a:gd name="T25" fmla="*/ T24 w 5070"/>
                            <a:gd name="T26" fmla="+- 0 74 20"/>
                            <a:gd name="T27" fmla="*/ 74 h 2385"/>
                            <a:gd name="T28" fmla="+- 0 279 20"/>
                            <a:gd name="T29" fmla="*/ T28 w 5070"/>
                            <a:gd name="T30" fmla="+- 0 45 20"/>
                            <a:gd name="T31" fmla="*/ 45 h 2385"/>
                            <a:gd name="T32" fmla="+- 0 346 20"/>
                            <a:gd name="T33" fmla="*/ T32 w 5070"/>
                            <a:gd name="T34" fmla="+- 0 26 20"/>
                            <a:gd name="T35" fmla="*/ 26 h 2385"/>
                            <a:gd name="T36" fmla="+- 0 418 20"/>
                            <a:gd name="T37" fmla="*/ T36 w 5070"/>
                            <a:gd name="T38" fmla="+- 0 20 20"/>
                            <a:gd name="T39" fmla="*/ 20 h 2385"/>
                            <a:gd name="T40" fmla="+- 0 4692 20"/>
                            <a:gd name="T41" fmla="*/ T40 w 5070"/>
                            <a:gd name="T42" fmla="+- 0 20 20"/>
                            <a:gd name="T43" fmla="*/ 20 h 2385"/>
                            <a:gd name="T44" fmla="+- 0 4764 20"/>
                            <a:gd name="T45" fmla="*/ T44 w 5070"/>
                            <a:gd name="T46" fmla="+- 0 26 20"/>
                            <a:gd name="T47" fmla="*/ 26 h 2385"/>
                            <a:gd name="T48" fmla="+- 0 4831 20"/>
                            <a:gd name="T49" fmla="*/ T48 w 5070"/>
                            <a:gd name="T50" fmla="+- 0 45 20"/>
                            <a:gd name="T51" fmla="*/ 45 h 2385"/>
                            <a:gd name="T52" fmla="+- 0 4893 20"/>
                            <a:gd name="T53" fmla="*/ T52 w 5070"/>
                            <a:gd name="T54" fmla="+- 0 74 20"/>
                            <a:gd name="T55" fmla="*/ 74 h 2385"/>
                            <a:gd name="T56" fmla="+- 0 4949 20"/>
                            <a:gd name="T57" fmla="*/ T56 w 5070"/>
                            <a:gd name="T58" fmla="+- 0 114 20"/>
                            <a:gd name="T59" fmla="*/ 114 h 2385"/>
                            <a:gd name="T60" fmla="+- 0 4996 20"/>
                            <a:gd name="T61" fmla="*/ T60 w 5070"/>
                            <a:gd name="T62" fmla="+- 0 161 20"/>
                            <a:gd name="T63" fmla="*/ 161 h 2385"/>
                            <a:gd name="T64" fmla="+- 0 5036 20"/>
                            <a:gd name="T65" fmla="*/ T64 w 5070"/>
                            <a:gd name="T66" fmla="+- 0 217 20"/>
                            <a:gd name="T67" fmla="*/ 217 h 2385"/>
                            <a:gd name="T68" fmla="+- 0 5065 20"/>
                            <a:gd name="T69" fmla="*/ T68 w 5070"/>
                            <a:gd name="T70" fmla="+- 0 279 20"/>
                            <a:gd name="T71" fmla="*/ 279 h 2385"/>
                            <a:gd name="T72" fmla="+- 0 5084 20"/>
                            <a:gd name="T73" fmla="*/ T72 w 5070"/>
                            <a:gd name="T74" fmla="+- 0 346 20"/>
                            <a:gd name="T75" fmla="*/ 346 h 2385"/>
                            <a:gd name="T76" fmla="+- 0 5090 20"/>
                            <a:gd name="T77" fmla="*/ T76 w 5070"/>
                            <a:gd name="T78" fmla="+- 0 418 20"/>
                            <a:gd name="T79" fmla="*/ 418 h 2385"/>
                            <a:gd name="T80" fmla="+- 0 5090 20"/>
                            <a:gd name="T81" fmla="*/ T80 w 5070"/>
                            <a:gd name="T82" fmla="+- 0 2007 20"/>
                            <a:gd name="T83" fmla="*/ 2007 h 2385"/>
                            <a:gd name="T84" fmla="+- 0 5084 20"/>
                            <a:gd name="T85" fmla="*/ T84 w 5070"/>
                            <a:gd name="T86" fmla="+- 0 2079 20"/>
                            <a:gd name="T87" fmla="*/ 2079 h 2385"/>
                            <a:gd name="T88" fmla="+- 0 5065 20"/>
                            <a:gd name="T89" fmla="*/ T88 w 5070"/>
                            <a:gd name="T90" fmla="+- 0 2146 20"/>
                            <a:gd name="T91" fmla="*/ 2146 h 2385"/>
                            <a:gd name="T92" fmla="+- 0 5036 20"/>
                            <a:gd name="T93" fmla="*/ T92 w 5070"/>
                            <a:gd name="T94" fmla="+- 0 2208 20"/>
                            <a:gd name="T95" fmla="*/ 2208 h 2385"/>
                            <a:gd name="T96" fmla="+- 0 4996 20"/>
                            <a:gd name="T97" fmla="*/ T96 w 5070"/>
                            <a:gd name="T98" fmla="+- 0 2264 20"/>
                            <a:gd name="T99" fmla="*/ 2264 h 2385"/>
                            <a:gd name="T100" fmla="+- 0 4949 20"/>
                            <a:gd name="T101" fmla="*/ T100 w 5070"/>
                            <a:gd name="T102" fmla="+- 0 2311 20"/>
                            <a:gd name="T103" fmla="*/ 2311 h 2385"/>
                            <a:gd name="T104" fmla="+- 0 4893 20"/>
                            <a:gd name="T105" fmla="*/ T104 w 5070"/>
                            <a:gd name="T106" fmla="+- 0 2351 20"/>
                            <a:gd name="T107" fmla="*/ 2351 h 2385"/>
                            <a:gd name="T108" fmla="+- 0 4831 20"/>
                            <a:gd name="T109" fmla="*/ T108 w 5070"/>
                            <a:gd name="T110" fmla="+- 0 2380 20"/>
                            <a:gd name="T111" fmla="*/ 2380 h 2385"/>
                            <a:gd name="T112" fmla="+- 0 4764 20"/>
                            <a:gd name="T113" fmla="*/ T112 w 5070"/>
                            <a:gd name="T114" fmla="+- 0 2399 20"/>
                            <a:gd name="T115" fmla="*/ 2399 h 2385"/>
                            <a:gd name="T116" fmla="+- 0 4692 20"/>
                            <a:gd name="T117" fmla="*/ T116 w 5070"/>
                            <a:gd name="T118" fmla="+- 0 2405 20"/>
                            <a:gd name="T119" fmla="*/ 2405 h 2385"/>
                            <a:gd name="T120" fmla="+- 0 418 20"/>
                            <a:gd name="T121" fmla="*/ T120 w 5070"/>
                            <a:gd name="T122" fmla="+- 0 2405 20"/>
                            <a:gd name="T123" fmla="*/ 2405 h 2385"/>
                            <a:gd name="T124" fmla="+- 0 346 20"/>
                            <a:gd name="T125" fmla="*/ T124 w 5070"/>
                            <a:gd name="T126" fmla="+- 0 2399 20"/>
                            <a:gd name="T127" fmla="*/ 2399 h 2385"/>
                            <a:gd name="T128" fmla="+- 0 279 20"/>
                            <a:gd name="T129" fmla="*/ T128 w 5070"/>
                            <a:gd name="T130" fmla="+- 0 2380 20"/>
                            <a:gd name="T131" fmla="*/ 2380 h 2385"/>
                            <a:gd name="T132" fmla="+- 0 217 20"/>
                            <a:gd name="T133" fmla="*/ T132 w 5070"/>
                            <a:gd name="T134" fmla="+- 0 2351 20"/>
                            <a:gd name="T135" fmla="*/ 2351 h 2385"/>
                            <a:gd name="T136" fmla="+- 0 161 20"/>
                            <a:gd name="T137" fmla="*/ T136 w 5070"/>
                            <a:gd name="T138" fmla="+- 0 2311 20"/>
                            <a:gd name="T139" fmla="*/ 2311 h 2385"/>
                            <a:gd name="T140" fmla="+- 0 113 20"/>
                            <a:gd name="T141" fmla="*/ T140 w 5070"/>
                            <a:gd name="T142" fmla="+- 0 2264 20"/>
                            <a:gd name="T143" fmla="*/ 2264 h 2385"/>
                            <a:gd name="T144" fmla="+- 0 74 20"/>
                            <a:gd name="T145" fmla="*/ T144 w 5070"/>
                            <a:gd name="T146" fmla="+- 0 2208 20"/>
                            <a:gd name="T147" fmla="*/ 2208 h 2385"/>
                            <a:gd name="T148" fmla="+- 0 45 20"/>
                            <a:gd name="T149" fmla="*/ T148 w 5070"/>
                            <a:gd name="T150" fmla="+- 0 2146 20"/>
                            <a:gd name="T151" fmla="*/ 2146 h 2385"/>
                            <a:gd name="T152" fmla="+- 0 26 20"/>
                            <a:gd name="T153" fmla="*/ T152 w 5070"/>
                            <a:gd name="T154" fmla="+- 0 2079 20"/>
                            <a:gd name="T155" fmla="*/ 2079 h 2385"/>
                            <a:gd name="T156" fmla="+- 0 20 20"/>
                            <a:gd name="T157" fmla="*/ T156 w 5070"/>
                            <a:gd name="T158" fmla="+- 0 2007 20"/>
                            <a:gd name="T159" fmla="*/ 2007 h 2385"/>
                            <a:gd name="T160" fmla="+- 0 20 20"/>
                            <a:gd name="T161" fmla="*/ T160 w 5070"/>
                            <a:gd name="T162" fmla="+- 0 418 20"/>
                            <a:gd name="T163" fmla="*/ 418 h 23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5070" h="2385">
                              <a:moveTo>
                                <a:pt x="0" y="398"/>
                              </a:moveTo>
                              <a:lnTo>
                                <a:pt x="6" y="326"/>
                              </a:lnTo>
                              <a:lnTo>
                                <a:pt x="25" y="259"/>
                              </a:lnTo>
                              <a:lnTo>
                                <a:pt x="54" y="197"/>
                              </a:lnTo>
                              <a:lnTo>
                                <a:pt x="93" y="141"/>
                              </a:lnTo>
                              <a:lnTo>
                                <a:pt x="141" y="94"/>
                              </a:lnTo>
                              <a:lnTo>
                                <a:pt x="197" y="54"/>
                              </a:lnTo>
                              <a:lnTo>
                                <a:pt x="259" y="25"/>
                              </a:lnTo>
                              <a:lnTo>
                                <a:pt x="326" y="6"/>
                              </a:lnTo>
                              <a:lnTo>
                                <a:pt x="398" y="0"/>
                              </a:lnTo>
                              <a:lnTo>
                                <a:pt x="4672" y="0"/>
                              </a:lnTo>
                              <a:lnTo>
                                <a:pt x="4744" y="6"/>
                              </a:lnTo>
                              <a:lnTo>
                                <a:pt x="4811" y="25"/>
                              </a:lnTo>
                              <a:lnTo>
                                <a:pt x="4873" y="54"/>
                              </a:lnTo>
                              <a:lnTo>
                                <a:pt x="4929" y="94"/>
                              </a:lnTo>
                              <a:lnTo>
                                <a:pt x="4976" y="141"/>
                              </a:lnTo>
                              <a:lnTo>
                                <a:pt x="5016" y="197"/>
                              </a:lnTo>
                              <a:lnTo>
                                <a:pt x="5045" y="259"/>
                              </a:lnTo>
                              <a:lnTo>
                                <a:pt x="5064" y="326"/>
                              </a:lnTo>
                              <a:lnTo>
                                <a:pt x="5070" y="398"/>
                              </a:lnTo>
                              <a:lnTo>
                                <a:pt x="5070" y="1987"/>
                              </a:lnTo>
                              <a:lnTo>
                                <a:pt x="5064" y="2059"/>
                              </a:lnTo>
                              <a:lnTo>
                                <a:pt x="5045" y="2126"/>
                              </a:lnTo>
                              <a:lnTo>
                                <a:pt x="5016" y="2188"/>
                              </a:lnTo>
                              <a:lnTo>
                                <a:pt x="4976" y="2244"/>
                              </a:lnTo>
                              <a:lnTo>
                                <a:pt x="4929" y="2291"/>
                              </a:lnTo>
                              <a:lnTo>
                                <a:pt x="4873" y="2331"/>
                              </a:lnTo>
                              <a:lnTo>
                                <a:pt x="4811" y="2360"/>
                              </a:lnTo>
                              <a:lnTo>
                                <a:pt x="4744" y="2379"/>
                              </a:lnTo>
                              <a:lnTo>
                                <a:pt x="4672" y="2385"/>
                              </a:lnTo>
                              <a:lnTo>
                                <a:pt x="398" y="2385"/>
                              </a:lnTo>
                              <a:lnTo>
                                <a:pt x="326" y="2379"/>
                              </a:lnTo>
                              <a:lnTo>
                                <a:pt x="259" y="2360"/>
                              </a:lnTo>
                              <a:lnTo>
                                <a:pt x="197" y="2331"/>
                              </a:lnTo>
                              <a:lnTo>
                                <a:pt x="141" y="2291"/>
                              </a:lnTo>
                              <a:lnTo>
                                <a:pt x="93" y="2244"/>
                              </a:lnTo>
                              <a:lnTo>
                                <a:pt x="54" y="2188"/>
                              </a:lnTo>
                              <a:lnTo>
                                <a:pt x="25" y="2126"/>
                              </a:lnTo>
                              <a:lnTo>
                                <a:pt x="6" y="2059"/>
                              </a:lnTo>
                              <a:lnTo>
                                <a:pt x="0" y="1987"/>
                              </a:lnTo>
                              <a:lnTo>
                                <a:pt x="0" y="398"/>
                              </a:lnTo>
                              <a:close/>
                            </a:path>
                          </a:pathLst>
                        </a:custGeom>
                        <a:noFill/>
                        <a:ln w="25400">
                          <a:solidFill>
                            <a:srgbClr val="385D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93EC76" id="Freeform 68" o:spid="_x0000_s1026" style="position:absolute;margin-left:-521pt;margin-top:16.4pt;width:253.5pt;height:150.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070,2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" path="m,398l6,326,25,259,54,197,93,141,141,94,197,54,259,25,326,6,398,,4672,r72,6l4811,25r62,29l4929,94r47,47l5016,197r29,62l5064,326r6,72l5070,1987r-6,72l5045,2126r-29,62l4976,2244r-47,47l4873,2331r-62,29l4744,2379r-72,6l398,2385r-72,-6l259,2360r-62,-29l141,2291,93,2244,54,2188,25,2126,6,2059,,1987,,398xe" filled="f" strokecolor="#385d89" strokeweight="2pt">
                <v:path arrowok="t" o:connecttype="custom" o:connectlocs="0,335098;3810,277378;15875,223666;34290,173963;59055,129069;89535,91390;125095,59324;164465,36075;207010,20843;252730,16033;2966720,16033;3012440,20843;3054985,36075;3094355,59324;3129915,91390;3159760,129069;3185160,173963;3203575,223666;3215640,277378;3219450,335098;3219450,1608953;3215640,1666674;3203575,1720386;3185160,1770089;3159760,1814983;3129915,1852661;3094355,1884728;3054985,1907977;3012440,1923208;2966720,1928018;252730,1928018;207010,1923208;164465,1907977;125095,1884728;89535,1852661;59055,1814983;34290,1770089;15875,1720386;3810,1666674;0,1608953;0,335098" o:connectangles="0,0,0,0,0,0,0,0,0,0,0,0,0,0,0,0,0,0,0,0,0,0,0,0,0,0,0,0,0,0,0,0,0,0,0,0,0,0,0,0,0"/>
              </v:shape>
            </w:pict>
          </mc:Fallback>
        </mc:AlternateContent>
      </w:r>
    </w:p>
    <w:p w:rsidR="00B10B30" w:rsidRDefault="003C6E96">
      <w:pPr>
        <w:pStyle w:val="Heading1"/>
        <w:numPr>
          <w:ilvl w:val="1"/>
          <w:numId w:val="12"/>
        </w:numPr>
        <w:tabs>
          <w:tab w:val="left" w:pos="1392"/>
          <w:tab w:val="left" w:pos="1393"/>
        </w:tabs>
        <w:spacing w:before="26"/>
      </w:pPr>
      <w:bookmarkStart w:id="0" w:name="_bookmark20"/>
      <w:bookmarkStart w:id="1" w:name="_bookmark22"/>
      <w:bookmarkEnd w:id="0"/>
      <w:bookmarkEnd w:id="1"/>
      <w:r>
        <w:rPr>
          <w:noProof/>
          <w:color w:val="538DD3"/>
          <w:lang w:bidi="ar-SA"/>
        </w:rPr>
        <w:lastRenderedPageBreak/>
        <w:drawing>
          <wp:anchor distT="0" distB="0" distL="114300" distR="114300" simplePos="0" relativeHeight="251645952" behindDoc="1" locked="0" layoutInCell="1" allowOverlap="1" wp14:anchorId="4638B3FE">
            <wp:simplePos x="0" y="0"/>
            <wp:positionH relativeFrom="column">
              <wp:posOffset>5901055</wp:posOffset>
            </wp:positionH>
            <wp:positionV relativeFrom="paragraph">
              <wp:posOffset>-563880</wp:posOffset>
            </wp:positionV>
            <wp:extent cx="789305" cy="800100"/>
            <wp:effectExtent l="0" t="0" r="0" b="0"/>
            <wp:wrapNone/>
            <wp:docPr id="10" name="Picture 10"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89305" cy="800100"/>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538DD3"/>
        </w:rPr>
        <w:t>Acceptable Internet Use Policy for</w:t>
      </w:r>
      <w:r>
        <w:rPr>
          <w:color w:val="538DD3"/>
          <w:spacing w:val="-3"/>
        </w:rPr>
        <w:t xml:space="preserve"> </w:t>
      </w:r>
      <w:r>
        <w:rPr>
          <w:color w:val="538DD3"/>
        </w:rPr>
        <w:t>Staff</w:t>
      </w:r>
    </w:p>
    <w:p w:rsidR="00B10B30" w:rsidRDefault="00751DCC">
      <w:pPr>
        <w:spacing w:before="241" w:line="276" w:lineRule="auto"/>
        <w:ind w:left="259" w:right="277"/>
        <w:jc w:val="both"/>
        <w:rPr>
          <w:sz w:val="24"/>
        </w:rPr>
      </w:pPr>
      <w:r>
        <w:rPr>
          <w:sz w:val="24"/>
        </w:rPr>
        <w:t>All school equipment</w:t>
      </w:r>
      <w:r w:rsidR="003C6E96">
        <w:rPr>
          <w:sz w:val="24"/>
        </w:rPr>
        <w:t xml:space="preserve"> is owned by the school, and may be used by pupils to further their education and by staff to enhance their professional activities including teaching, research, administration and management. The school’s E-safety Policy has been drawn up to protect all parties – the pupils, the staff and the school. To ensure that staff are fully aware of their professional responsibilities when using information systems, they are asked to sign this code of conduct. Staff should consult the school’s E-safety Policy for further information and clarification.</w:t>
      </w:r>
      <w:r w:rsidR="003C6E96">
        <w:rPr>
          <w:spacing w:val="53"/>
          <w:sz w:val="24"/>
        </w:rPr>
        <w:t xml:space="preserve"> </w:t>
      </w:r>
      <w:r w:rsidR="003C6E96">
        <w:rPr>
          <w:sz w:val="24"/>
        </w:rPr>
        <w:t>Specifically:</w:t>
      </w:r>
    </w:p>
    <w:p w:rsidR="00B10B30" w:rsidRDefault="003C6E96">
      <w:pPr>
        <w:pStyle w:val="ListParagraph"/>
        <w:numPr>
          <w:ilvl w:val="0"/>
          <w:numId w:val="4"/>
        </w:numPr>
        <w:tabs>
          <w:tab w:val="left" w:pos="979"/>
          <w:tab w:val="left" w:pos="980"/>
        </w:tabs>
        <w:spacing w:before="54" w:line="276" w:lineRule="auto"/>
        <w:ind w:right="289" w:hanging="360"/>
        <w:rPr>
          <w:sz w:val="24"/>
        </w:rPr>
      </w:pPr>
      <w:r>
        <w:rPr>
          <w:sz w:val="24"/>
        </w:rPr>
        <w:t>The information systems are school property and I understand that it is a criminal offence to use a computer for a purpose not permitted by its</w:t>
      </w:r>
      <w:r>
        <w:rPr>
          <w:spacing w:val="-8"/>
          <w:sz w:val="24"/>
        </w:rPr>
        <w:t xml:space="preserve"> </w:t>
      </w:r>
      <w:r>
        <w:rPr>
          <w:sz w:val="24"/>
        </w:rPr>
        <w:t>owner.</w:t>
      </w:r>
    </w:p>
    <w:p w:rsidR="00B10B30" w:rsidRDefault="003C6E96">
      <w:pPr>
        <w:pStyle w:val="ListParagraph"/>
        <w:numPr>
          <w:ilvl w:val="0"/>
          <w:numId w:val="4"/>
        </w:numPr>
        <w:tabs>
          <w:tab w:val="left" w:pos="979"/>
          <w:tab w:val="left" w:pos="980"/>
        </w:tabs>
        <w:spacing w:before="2" w:line="273" w:lineRule="auto"/>
        <w:ind w:right="285" w:hanging="360"/>
        <w:rPr>
          <w:sz w:val="24"/>
        </w:rPr>
      </w:pPr>
      <w:r>
        <w:rPr>
          <w:sz w:val="24"/>
        </w:rPr>
        <w:t>I understand that school information systems may not be used for private purposes, without specific permission from the</w:t>
      </w:r>
      <w:r>
        <w:rPr>
          <w:spacing w:val="-4"/>
          <w:sz w:val="24"/>
        </w:rPr>
        <w:t xml:space="preserve"> </w:t>
      </w:r>
      <w:r>
        <w:rPr>
          <w:sz w:val="24"/>
        </w:rPr>
        <w:t>Headteacher.</w:t>
      </w:r>
    </w:p>
    <w:p w:rsidR="00B10B30" w:rsidRDefault="003C6E96">
      <w:pPr>
        <w:pStyle w:val="ListParagraph"/>
        <w:numPr>
          <w:ilvl w:val="0"/>
          <w:numId w:val="4"/>
        </w:numPr>
        <w:tabs>
          <w:tab w:val="left" w:pos="979"/>
          <w:tab w:val="left" w:pos="980"/>
        </w:tabs>
        <w:spacing w:before="6" w:line="273" w:lineRule="auto"/>
        <w:ind w:right="276" w:hanging="360"/>
        <w:rPr>
          <w:sz w:val="24"/>
        </w:rPr>
      </w:pPr>
      <w:r>
        <w:rPr>
          <w:sz w:val="24"/>
        </w:rPr>
        <w:t>I understand that the school may monitor my network area and Internet use to ensure policy compliance.</w:t>
      </w:r>
    </w:p>
    <w:p w:rsidR="00B10B30" w:rsidRDefault="003C6E96">
      <w:pPr>
        <w:pStyle w:val="ListParagraph"/>
        <w:numPr>
          <w:ilvl w:val="0"/>
          <w:numId w:val="4"/>
        </w:numPr>
        <w:tabs>
          <w:tab w:val="left" w:pos="979"/>
          <w:tab w:val="left" w:pos="980"/>
        </w:tabs>
        <w:spacing w:before="6" w:line="273" w:lineRule="auto"/>
        <w:ind w:right="284" w:hanging="360"/>
        <w:rPr>
          <w:sz w:val="24"/>
        </w:rPr>
      </w:pPr>
      <w:r>
        <w:rPr>
          <w:sz w:val="24"/>
        </w:rPr>
        <w:t>I will respect system security and I will not disclose any password or security information to anyone other than an appropriate system manager.</w:t>
      </w:r>
    </w:p>
    <w:p w:rsidR="00B10B30" w:rsidRDefault="003C6E96">
      <w:pPr>
        <w:pStyle w:val="ListParagraph"/>
        <w:numPr>
          <w:ilvl w:val="0"/>
          <w:numId w:val="4"/>
        </w:numPr>
        <w:tabs>
          <w:tab w:val="left" w:pos="979"/>
          <w:tab w:val="left" w:pos="980"/>
        </w:tabs>
        <w:spacing w:before="5"/>
        <w:ind w:hanging="360"/>
        <w:rPr>
          <w:sz w:val="24"/>
        </w:rPr>
      </w:pPr>
      <w:r>
        <w:rPr>
          <w:sz w:val="24"/>
        </w:rPr>
        <w:t>I will not install any software or hardware without</w:t>
      </w:r>
      <w:r>
        <w:rPr>
          <w:spacing w:val="-6"/>
          <w:sz w:val="24"/>
        </w:rPr>
        <w:t xml:space="preserve"> </w:t>
      </w:r>
      <w:r>
        <w:rPr>
          <w:sz w:val="24"/>
        </w:rPr>
        <w:t>permission.</w:t>
      </w:r>
    </w:p>
    <w:p w:rsidR="00B10B30" w:rsidRDefault="003C6E96">
      <w:pPr>
        <w:pStyle w:val="ListParagraph"/>
        <w:numPr>
          <w:ilvl w:val="0"/>
          <w:numId w:val="4"/>
        </w:numPr>
        <w:tabs>
          <w:tab w:val="left" w:pos="979"/>
          <w:tab w:val="left" w:pos="980"/>
        </w:tabs>
        <w:spacing w:before="43" w:line="276" w:lineRule="auto"/>
        <w:ind w:right="282" w:hanging="360"/>
        <w:rPr>
          <w:sz w:val="24"/>
        </w:rPr>
      </w:pPr>
      <w:r>
        <w:rPr>
          <w:sz w:val="24"/>
        </w:rPr>
        <w:t>I will ensure that personal data is kept secure and is used appropriately, whether in school, taken off the school premises or accessed</w:t>
      </w:r>
      <w:r>
        <w:rPr>
          <w:spacing w:val="-4"/>
          <w:sz w:val="24"/>
        </w:rPr>
        <w:t xml:space="preserve"> </w:t>
      </w:r>
      <w:r>
        <w:rPr>
          <w:sz w:val="24"/>
        </w:rPr>
        <w:t>remotely.</w:t>
      </w:r>
    </w:p>
    <w:p w:rsidR="00B10B30" w:rsidRDefault="003C6E96">
      <w:pPr>
        <w:pStyle w:val="ListParagraph"/>
        <w:numPr>
          <w:ilvl w:val="0"/>
          <w:numId w:val="4"/>
        </w:numPr>
        <w:tabs>
          <w:tab w:val="left" w:pos="979"/>
          <w:tab w:val="left" w:pos="980"/>
        </w:tabs>
        <w:spacing w:before="2"/>
        <w:ind w:hanging="360"/>
        <w:rPr>
          <w:sz w:val="24"/>
        </w:rPr>
      </w:pPr>
      <w:r>
        <w:rPr>
          <w:sz w:val="24"/>
        </w:rPr>
        <w:t>I will respect copyright and intellectual property</w:t>
      </w:r>
      <w:r>
        <w:rPr>
          <w:spacing w:val="-7"/>
          <w:sz w:val="24"/>
        </w:rPr>
        <w:t xml:space="preserve"> </w:t>
      </w:r>
      <w:r>
        <w:rPr>
          <w:sz w:val="24"/>
        </w:rPr>
        <w:t>rights.</w:t>
      </w:r>
    </w:p>
    <w:p w:rsidR="00B10B30" w:rsidRDefault="003C6E96">
      <w:pPr>
        <w:pStyle w:val="ListParagraph"/>
        <w:numPr>
          <w:ilvl w:val="0"/>
          <w:numId w:val="4"/>
        </w:numPr>
        <w:tabs>
          <w:tab w:val="left" w:pos="979"/>
          <w:tab w:val="left" w:pos="980"/>
        </w:tabs>
        <w:spacing w:before="42" w:line="276" w:lineRule="auto"/>
        <w:ind w:right="277" w:hanging="360"/>
        <w:rPr>
          <w:sz w:val="24"/>
        </w:rPr>
      </w:pPr>
      <w:r>
        <w:rPr>
          <w:sz w:val="24"/>
        </w:rPr>
        <w:t>I will report incidents of concern regarding children’s safety to the school’s designated Child Protection</w:t>
      </w:r>
      <w:r>
        <w:rPr>
          <w:spacing w:val="-1"/>
          <w:sz w:val="24"/>
        </w:rPr>
        <w:t xml:space="preserve"> </w:t>
      </w:r>
      <w:r>
        <w:rPr>
          <w:sz w:val="24"/>
        </w:rPr>
        <w:t>Co-ordinator.</w:t>
      </w:r>
    </w:p>
    <w:p w:rsidR="00B10B30" w:rsidRDefault="003C6E96">
      <w:pPr>
        <w:pStyle w:val="ListParagraph"/>
        <w:numPr>
          <w:ilvl w:val="0"/>
          <w:numId w:val="4"/>
        </w:numPr>
        <w:tabs>
          <w:tab w:val="left" w:pos="979"/>
          <w:tab w:val="left" w:pos="980"/>
        </w:tabs>
        <w:spacing w:line="276" w:lineRule="auto"/>
        <w:ind w:right="283" w:hanging="360"/>
        <w:rPr>
          <w:sz w:val="24"/>
        </w:rPr>
      </w:pPr>
      <w:r>
        <w:rPr>
          <w:sz w:val="24"/>
        </w:rPr>
        <w:t>I will ensure that any electronic communications with pupils are compatible with my professional role.</w:t>
      </w:r>
    </w:p>
    <w:p w:rsidR="00B10B30" w:rsidRDefault="003C6E96">
      <w:pPr>
        <w:pStyle w:val="ListParagraph"/>
        <w:numPr>
          <w:ilvl w:val="0"/>
          <w:numId w:val="4"/>
        </w:numPr>
        <w:tabs>
          <w:tab w:val="left" w:pos="979"/>
          <w:tab w:val="left" w:pos="980"/>
        </w:tabs>
        <w:spacing w:line="276" w:lineRule="auto"/>
        <w:ind w:right="282" w:hanging="360"/>
        <w:rPr>
          <w:sz w:val="24"/>
        </w:rPr>
      </w:pPr>
      <w:r>
        <w:rPr>
          <w:sz w:val="24"/>
        </w:rPr>
        <w:t>I will promote E-safety with pupils in my care and will help them to develop a responsible attitude to system use and to the content they access or</w:t>
      </w:r>
      <w:r>
        <w:rPr>
          <w:spacing w:val="-10"/>
          <w:sz w:val="24"/>
        </w:rPr>
        <w:t xml:space="preserve"> </w:t>
      </w:r>
      <w:r>
        <w:rPr>
          <w:sz w:val="24"/>
        </w:rPr>
        <w:t>create.</w:t>
      </w:r>
    </w:p>
    <w:p w:rsidR="00B10B30" w:rsidRDefault="00B10B30">
      <w:pPr>
        <w:pStyle w:val="BodyText"/>
        <w:spacing w:before="9"/>
        <w:rPr>
          <w:sz w:val="27"/>
        </w:rPr>
      </w:pPr>
    </w:p>
    <w:p w:rsidR="00B10B30" w:rsidRDefault="003C6E96">
      <w:pPr>
        <w:spacing w:line="276" w:lineRule="auto"/>
        <w:ind w:left="259" w:right="275"/>
        <w:jc w:val="both"/>
        <w:rPr>
          <w:sz w:val="24"/>
        </w:rPr>
      </w:pPr>
      <w:r>
        <w:rPr>
          <w:sz w:val="24"/>
        </w:rPr>
        <w:t>The school may exercise its right to monitor the use of the school’s information systems, including Internet access, the interception of e-mail and the deletion of inappropriate materials where it believes unauthorised use of the school’s information system may be taking place, or the system may be being used for criminal purposes or for storing unauthorised or unlawful text, imagery or</w:t>
      </w:r>
      <w:r>
        <w:rPr>
          <w:spacing w:val="-15"/>
          <w:sz w:val="24"/>
        </w:rPr>
        <w:t xml:space="preserve"> </w:t>
      </w:r>
      <w:r>
        <w:rPr>
          <w:sz w:val="24"/>
        </w:rPr>
        <w:t>sound.</w:t>
      </w:r>
    </w:p>
    <w:p w:rsidR="00B10B30" w:rsidRDefault="00B10B30">
      <w:pPr>
        <w:pStyle w:val="BodyText"/>
        <w:spacing w:before="7"/>
        <w:rPr>
          <w:sz w:val="27"/>
        </w:rPr>
      </w:pPr>
    </w:p>
    <w:p w:rsidR="00B10B30" w:rsidRDefault="003C6E96">
      <w:pPr>
        <w:ind w:left="259"/>
        <w:jc w:val="both"/>
        <w:rPr>
          <w:sz w:val="24"/>
        </w:rPr>
      </w:pPr>
      <w:r>
        <w:rPr>
          <w:sz w:val="24"/>
        </w:rPr>
        <w:t>I have read, understood and agree with Acceptable Use Policy.</w:t>
      </w:r>
    </w:p>
    <w:p w:rsidR="00B10B30" w:rsidRDefault="00B10B30">
      <w:pPr>
        <w:pStyle w:val="BodyText"/>
        <w:rPr>
          <w:sz w:val="24"/>
        </w:rPr>
      </w:pPr>
    </w:p>
    <w:p w:rsidR="00B10B30" w:rsidRDefault="00B10B30">
      <w:pPr>
        <w:pStyle w:val="BodyText"/>
        <w:spacing w:before="10"/>
        <w:rPr>
          <w:sz w:val="34"/>
        </w:rPr>
      </w:pPr>
    </w:p>
    <w:p w:rsidR="00B10B30" w:rsidRDefault="003C6E96">
      <w:pPr>
        <w:tabs>
          <w:tab w:val="left" w:pos="4827"/>
        </w:tabs>
        <w:ind w:left="259"/>
        <w:jc w:val="both"/>
        <w:rPr>
          <w:sz w:val="24"/>
        </w:rPr>
      </w:pPr>
      <w:r>
        <w:rPr>
          <w:sz w:val="24"/>
        </w:rPr>
        <w:t>Signed:</w:t>
      </w:r>
      <w:r>
        <w:rPr>
          <w:sz w:val="24"/>
        </w:rPr>
        <w:tab/>
        <w:t>Date:</w:t>
      </w:r>
    </w:p>
    <w:p w:rsidR="00B10B30" w:rsidRDefault="00B10B30">
      <w:pPr>
        <w:jc w:val="both"/>
        <w:rPr>
          <w:sz w:val="24"/>
        </w:rPr>
      </w:pPr>
    </w:p>
    <w:p w:rsidR="00C22B27" w:rsidRDefault="00C22B27">
      <w:pPr>
        <w:jc w:val="both"/>
        <w:rPr>
          <w:sz w:val="24"/>
        </w:rPr>
      </w:pPr>
    </w:p>
    <w:p w:rsidR="00C22B27" w:rsidRDefault="00C22B27">
      <w:pPr>
        <w:jc w:val="both"/>
        <w:rPr>
          <w:sz w:val="24"/>
        </w:rPr>
      </w:pPr>
    </w:p>
    <w:p w:rsidR="00C22B27" w:rsidRDefault="00C22B27">
      <w:pPr>
        <w:jc w:val="both"/>
        <w:rPr>
          <w:sz w:val="24"/>
        </w:rPr>
      </w:pPr>
      <w:bookmarkStart w:id="2" w:name="_GoBack"/>
      <w:bookmarkEnd w:id="2"/>
    </w:p>
    <w:p w:rsidR="00C22B27" w:rsidRDefault="00C22B27">
      <w:pPr>
        <w:jc w:val="both"/>
        <w:rPr>
          <w:sz w:val="24"/>
        </w:rPr>
      </w:pPr>
    </w:p>
    <w:p w:rsidR="00C22B27" w:rsidRDefault="00C22B27">
      <w:pPr>
        <w:jc w:val="both"/>
        <w:rPr>
          <w:sz w:val="24"/>
        </w:rPr>
      </w:pPr>
    </w:p>
    <w:p w:rsidR="00C22B27" w:rsidRDefault="00C22B27">
      <w:pPr>
        <w:jc w:val="both"/>
        <w:rPr>
          <w:sz w:val="24"/>
        </w:rPr>
      </w:pPr>
    </w:p>
    <w:p w:rsidR="00C22B27" w:rsidRDefault="00C22B27" w:rsidP="00C22B27">
      <w:pPr>
        <w:pStyle w:val="Heading1"/>
        <w:numPr>
          <w:ilvl w:val="1"/>
          <w:numId w:val="12"/>
        </w:numPr>
        <w:tabs>
          <w:tab w:val="left" w:pos="1392"/>
          <w:tab w:val="left" w:pos="1393"/>
        </w:tabs>
        <w:spacing w:before="44"/>
      </w:pPr>
      <w:bookmarkStart w:id="3" w:name="_TOC_250000"/>
      <w:r>
        <w:rPr>
          <w:noProof/>
          <w:lang w:bidi="ar-SA"/>
        </w:rPr>
        <w:lastRenderedPageBreak/>
        <w:drawing>
          <wp:anchor distT="0" distB="0" distL="114300" distR="114300" simplePos="0" relativeHeight="251681792" behindDoc="1" locked="0" layoutInCell="1" allowOverlap="1" wp14:anchorId="07E2B72C" wp14:editId="1F99C32A">
            <wp:simplePos x="0" y="0"/>
            <wp:positionH relativeFrom="column">
              <wp:posOffset>5651288</wp:posOffset>
            </wp:positionH>
            <wp:positionV relativeFrom="paragraph">
              <wp:posOffset>-284692</wp:posOffset>
            </wp:positionV>
            <wp:extent cx="789305" cy="800100"/>
            <wp:effectExtent l="0" t="0" r="0" b="0"/>
            <wp:wrapNone/>
            <wp:docPr id="4" name="Picture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89305" cy="80010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3"/>
      <w:r>
        <w:rPr>
          <w:color w:val="538DD3"/>
        </w:rPr>
        <w:t xml:space="preserve">ICT Code of </w:t>
      </w:r>
      <w:proofErr w:type="spellStart"/>
      <w:r>
        <w:rPr>
          <w:color w:val="538DD3"/>
        </w:rPr>
        <w:t>Pactice</w:t>
      </w:r>
      <w:proofErr w:type="spellEnd"/>
      <w:r>
        <w:rPr>
          <w:color w:val="538DD3"/>
        </w:rPr>
        <w:t xml:space="preserve"> Letter to parents </w:t>
      </w:r>
    </w:p>
    <w:p w:rsidR="00C22B27" w:rsidRDefault="00C22B27" w:rsidP="00C22B27">
      <w:pPr>
        <w:pStyle w:val="BodyText"/>
        <w:rPr>
          <w:b/>
          <w:sz w:val="28"/>
        </w:rPr>
      </w:pPr>
    </w:p>
    <w:p w:rsidR="00C22B27" w:rsidRPr="00B126D1" w:rsidRDefault="00C22B27" w:rsidP="00C22B27">
      <w:pPr>
        <w:pStyle w:val="Heading2"/>
        <w:spacing w:before="204"/>
        <w:rPr>
          <w:rFonts w:ascii="Comic Sans MS" w:hAnsi="Comic Sans MS"/>
        </w:rPr>
      </w:pPr>
      <w:r w:rsidRPr="00B126D1">
        <w:rPr>
          <w:rFonts w:ascii="Comic Sans MS" w:hAnsi="Comic Sans MS"/>
        </w:rPr>
        <w:t>ICT Code of Pract</w:t>
      </w:r>
      <w:r>
        <w:rPr>
          <w:rFonts w:ascii="Comic Sans MS" w:hAnsi="Comic Sans MS"/>
        </w:rPr>
        <w:t>i</w:t>
      </w:r>
      <w:r w:rsidRPr="00B126D1">
        <w:rPr>
          <w:rFonts w:ascii="Comic Sans MS" w:hAnsi="Comic Sans MS"/>
        </w:rPr>
        <w:t>ce</w:t>
      </w:r>
    </w:p>
    <w:p w:rsidR="00C22B27" w:rsidRPr="00B126D1" w:rsidRDefault="00C22B27" w:rsidP="00C22B27">
      <w:pPr>
        <w:pStyle w:val="BodyText"/>
        <w:spacing w:before="7"/>
        <w:rPr>
          <w:rFonts w:ascii="Comic Sans MS" w:hAnsi="Comic Sans MS"/>
          <w:b/>
        </w:rPr>
      </w:pPr>
    </w:p>
    <w:p w:rsidR="00C22B27" w:rsidRPr="00B126D1" w:rsidRDefault="00C22B27" w:rsidP="00C22B27">
      <w:pPr>
        <w:pStyle w:val="BodyText"/>
        <w:ind w:left="259"/>
        <w:rPr>
          <w:rFonts w:ascii="Comic Sans MS" w:hAnsi="Comic Sans MS"/>
        </w:rPr>
      </w:pPr>
      <w:r w:rsidRPr="00B126D1">
        <w:rPr>
          <w:rFonts w:ascii="Comic Sans MS" w:hAnsi="Comic Sans MS"/>
        </w:rPr>
        <w:t>Dear Parent/Carer,</w:t>
      </w:r>
    </w:p>
    <w:p w:rsidR="00C22B27" w:rsidRPr="00B126D1" w:rsidRDefault="00C22B27" w:rsidP="00C22B27">
      <w:pPr>
        <w:pStyle w:val="BodyText"/>
        <w:spacing w:before="1"/>
        <w:rPr>
          <w:rFonts w:ascii="Comic Sans MS" w:hAnsi="Comic Sans MS"/>
        </w:rPr>
      </w:pPr>
    </w:p>
    <w:p w:rsidR="00C22B27" w:rsidRPr="00B126D1" w:rsidRDefault="00C22B27" w:rsidP="00C22B27">
      <w:pPr>
        <w:pStyle w:val="BodyText"/>
        <w:spacing w:line="276" w:lineRule="auto"/>
        <w:ind w:left="284" w:right="317"/>
        <w:jc w:val="both"/>
        <w:rPr>
          <w:rFonts w:ascii="Comic Sans MS" w:hAnsi="Comic Sans MS"/>
        </w:rPr>
      </w:pPr>
      <w:r w:rsidRPr="00B126D1">
        <w:rPr>
          <w:rFonts w:ascii="Comic Sans MS" w:hAnsi="Comic Sans MS"/>
        </w:rPr>
        <w:t>As part of our curriculum we encourage pupils to make use of educational resources available on the Internet. Access to the Internet enables pupils to conduct research and obtain high quality educational resources from libraries, museums, galleries and other information sources from around the world.</w:t>
      </w:r>
    </w:p>
    <w:p w:rsidR="00C22B27" w:rsidRPr="00B126D1" w:rsidRDefault="00C22B27" w:rsidP="00C22B27">
      <w:pPr>
        <w:pStyle w:val="BodyText"/>
        <w:ind w:left="284" w:right="317"/>
        <w:rPr>
          <w:rFonts w:ascii="Comic Sans MS" w:hAnsi="Comic Sans MS"/>
        </w:rPr>
      </w:pPr>
    </w:p>
    <w:p w:rsidR="00C22B27" w:rsidRPr="00B126D1" w:rsidRDefault="00C22B27" w:rsidP="00C22B27">
      <w:pPr>
        <w:pStyle w:val="BodyText"/>
        <w:spacing w:line="276" w:lineRule="auto"/>
        <w:ind w:left="284" w:right="317"/>
        <w:jc w:val="both"/>
        <w:rPr>
          <w:rFonts w:ascii="Comic Sans MS" w:hAnsi="Comic Sans MS"/>
        </w:rPr>
      </w:pPr>
      <w:r w:rsidRPr="00B126D1">
        <w:rPr>
          <w:rFonts w:ascii="Comic Sans MS" w:hAnsi="Comic Sans MS"/>
        </w:rPr>
        <w:t xml:space="preserve">To guard against accidental access to materials which are inappropriate in school our access to the Internet is provided </w:t>
      </w:r>
      <w:r w:rsidRPr="00B126D1">
        <w:rPr>
          <w:rFonts w:ascii="Comic Sans MS" w:hAnsi="Comic Sans MS" w:cs="Arial"/>
        </w:rPr>
        <w:t>by the Department of Education via C2K.</w:t>
      </w:r>
      <w:r w:rsidRPr="00B126D1">
        <w:rPr>
          <w:rFonts w:ascii="Comic Sans MS" w:hAnsi="Comic Sans MS"/>
        </w:rPr>
        <w:t xml:space="preserve">   However, it is not possible to provide a 100% assurance that pupils might not accidentally come across material which would be</w:t>
      </w:r>
      <w:r w:rsidRPr="00B126D1">
        <w:rPr>
          <w:rFonts w:ascii="Comic Sans MS" w:hAnsi="Comic Sans MS"/>
          <w:spacing w:val="-19"/>
        </w:rPr>
        <w:t xml:space="preserve"> </w:t>
      </w:r>
      <w:r w:rsidRPr="00B126D1">
        <w:rPr>
          <w:rFonts w:ascii="Comic Sans MS" w:hAnsi="Comic Sans MS"/>
        </w:rPr>
        <w:t>inappropriate.</w:t>
      </w:r>
    </w:p>
    <w:p w:rsidR="00C22B27" w:rsidRPr="00B126D1" w:rsidRDefault="00C22B27" w:rsidP="00C22B27">
      <w:pPr>
        <w:pStyle w:val="BodyText"/>
        <w:ind w:left="284" w:right="317"/>
        <w:rPr>
          <w:rFonts w:ascii="Comic Sans MS" w:hAnsi="Comic Sans MS"/>
        </w:rPr>
      </w:pPr>
    </w:p>
    <w:p w:rsidR="00C22B27" w:rsidRPr="004B5EAA" w:rsidRDefault="00C22B27" w:rsidP="00C22B27">
      <w:pPr>
        <w:pStyle w:val="Heading2"/>
        <w:ind w:left="284" w:right="317"/>
        <w:rPr>
          <w:rFonts w:ascii="Comic Sans MS" w:hAnsi="Comic Sans MS"/>
          <w:b w:val="0"/>
        </w:rPr>
      </w:pPr>
      <w:r w:rsidRPr="004B5EAA">
        <w:rPr>
          <w:rFonts w:ascii="Comic Sans MS" w:hAnsi="Comic Sans MS"/>
          <w:b w:val="0"/>
        </w:rPr>
        <w:t>Therefore, before they access the Internet we would like all pupils to discuss the ICT Code of Practice with their parents/carers and then return the signed form to your child’s class teacher.</w:t>
      </w:r>
    </w:p>
    <w:p w:rsidR="00C22B27" w:rsidRPr="004B5EAA" w:rsidRDefault="00C22B27" w:rsidP="00C22B27">
      <w:pPr>
        <w:pStyle w:val="BodyText"/>
        <w:ind w:left="284" w:right="317"/>
        <w:jc w:val="center"/>
        <w:rPr>
          <w:rFonts w:ascii="Comic Sans MS" w:hAnsi="Comic Sans MS"/>
        </w:rPr>
      </w:pPr>
    </w:p>
    <w:p w:rsidR="00C22B27" w:rsidRPr="004B5EAA" w:rsidRDefault="00C22B27" w:rsidP="00C22B27">
      <w:pPr>
        <w:pStyle w:val="BodyText"/>
        <w:spacing w:line="273" w:lineRule="auto"/>
        <w:ind w:left="284" w:right="317"/>
        <w:jc w:val="both"/>
        <w:rPr>
          <w:rFonts w:ascii="Comic Sans MS" w:hAnsi="Comic Sans MS"/>
        </w:rPr>
      </w:pPr>
      <w:r w:rsidRPr="004B5EAA">
        <w:rPr>
          <w:rFonts w:ascii="Comic Sans MS" w:hAnsi="Comic Sans MS"/>
        </w:rPr>
        <w:t>We believe that the educational benefits to pupils from access to the Internet, in the form of information resources and opportunities for collaboration, far outweigh the potential disadvantages.</w:t>
      </w:r>
    </w:p>
    <w:p w:rsidR="00C22B27" w:rsidRPr="004B5EAA" w:rsidRDefault="00C22B27" w:rsidP="00C22B27">
      <w:pPr>
        <w:pStyle w:val="BodyText"/>
        <w:ind w:left="284" w:right="317"/>
        <w:rPr>
          <w:rFonts w:ascii="Comic Sans MS" w:hAnsi="Comic Sans MS"/>
        </w:rPr>
      </w:pPr>
    </w:p>
    <w:p w:rsidR="00C22B27" w:rsidRPr="00B126D1" w:rsidRDefault="00C22B27" w:rsidP="00C22B27">
      <w:pPr>
        <w:pStyle w:val="BodyText"/>
        <w:spacing w:line="276" w:lineRule="auto"/>
        <w:ind w:left="284" w:right="317"/>
        <w:jc w:val="both"/>
        <w:rPr>
          <w:rFonts w:ascii="Comic Sans MS" w:hAnsi="Comic Sans MS"/>
        </w:rPr>
      </w:pPr>
      <w:r w:rsidRPr="004B5EAA">
        <w:rPr>
          <w:rFonts w:ascii="Comic Sans MS" w:hAnsi="Comic Sans MS"/>
        </w:rPr>
        <w:t>During lesson time teachers will guide pupils toward specific materials</w:t>
      </w:r>
      <w:r w:rsidRPr="00B126D1">
        <w:rPr>
          <w:rFonts w:ascii="Comic Sans MS" w:hAnsi="Comic Sans MS"/>
        </w:rPr>
        <w:t xml:space="preserve"> and educational resources. Where pupils are given permission to access the Internet outside lessons they must agree to access only those sites that are appropriate for use in school and use the e-learning resources</w:t>
      </w:r>
      <w:r w:rsidRPr="00B126D1">
        <w:rPr>
          <w:rFonts w:ascii="Comic Sans MS" w:hAnsi="Comic Sans MS"/>
          <w:spacing w:val="-10"/>
        </w:rPr>
        <w:t xml:space="preserve"> </w:t>
      </w:r>
      <w:r w:rsidRPr="00B126D1">
        <w:rPr>
          <w:rFonts w:ascii="Comic Sans MS" w:hAnsi="Comic Sans MS"/>
        </w:rPr>
        <w:t>appropriately.</w:t>
      </w:r>
    </w:p>
    <w:p w:rsidR="00C22B27" w:rsidRPr="00B126D1" w:rsidRDefault="00C22B27" w:rsidP="00C22B27">
      <w:pPr>
        <w:pStyle w:val="BodyText"/>
        <w:rPr>
          <w:rFonts w:ascii="Comic Sans MS" w:hAnsi="Comic Sans MS"/>
        </w:rPr>
      </w:pPr>
    </w:p>
    <w:p w:rsidR="00C22B27" w:rsidRPr="00B126D1" w:rsidRDefault="00C22B27" w:rsidP="00C22B27">
      <w:pPr>
        <w:pStyle w:val="BodyText"/>
        <w:ind w:left="259"/>
        <w:rPr>
          <w:rFonts w:ascii="Comic Sans MS" w:hAnsi="Comic Sans MS"/>
        </w:rPr>
      </w:pPr>
      <w:r w:rsidRPr="00B126D1">
        <w:rPr>
          <w:rFonts w:ascii="Comic Sans MS" w:hAnsi="Comic Sans MS"/>
        </w:rPr>
        <w:t>Yours sincerely</w:t>
      </w:r>
    </w:p>
    <w:p w:rsidR="00C22B27" w:rsidRPr="00B126D1" w:rsidRDefault="00C22B27" w:rsidP="00C22B27">
      <w:pPr>
        <w:pStyle w:val="BodyText"/>
        <w:rPr>
          <w:rFonts w:ascii="Comic Sans MS" w:hAnsi="Comic Sans MS"/>
        </w:rPr>
      </w:pPr>
    </w:p>
    <w:p w:rsidR="00C22B27" w:rsidRPr="00B126D1" w:rsidRDefault="00C22B27" w:rsidP="00C22B27">
      <w:pPr>
        <w:pStyle w:val="BodyText"/>
        <w:rPr>
          <w:rFonts w:ascii="Comic Sans MS" w:hAnsi="Comic Sans MS"/>
        </w:rPr>
      </w:pPr>
    </w:p>
    <w:p w:rsidR="00C22B27" w:rsidRPr="00B126D1" w:rsidRDefault="00C22B27" w:rsidP="00C22B27">
      <w:pPr>
        <w:pStyle w:val="BodyText"/>
        <w:tabs>
          <w:tab w:val="left" w:pos="4762"/>
          <w:tab w:val="left" w:pos="8836"/>
        </w:tabs>
        <w:spacing w:line="276" w:lineRule="auto"/>
        <w:ind w:left="259" w:right="315"/>
        <w:jc w:val="both"/>
        <w:rPr>
          <w:rFonts w:ascii="Comic Sans MS" w:hAnsi="Comic Sans MS"/>
        </w:rPr>
      </w:pPr>
      <w:r w:rsidRPr="00B126D1">
        <w:rPr>
          <w:rFonts w:ascii="Comic Sans MS" w:hAnsi="Comic Sans MS"/>
          <w:spacing w:val="-1"/>
        </w:rPr>
        <w:t>****************************************************************</w:t>
      </w:r>
      <w:r>
        <w:rPr>
          <w:rFonts w:ascii="Comic Sans MS" w:hAnsi="Comic Sans MS"/>
          <w:spacing w:val="-1"/>
        </w:rPr>
        <w:t>***************************</w:t>
      </w:r>
      <w:r w:rsidRPr="00B126D1">
        <w:rPr>
          <w:rFonts w:ascii="Comic Sans MS" w:hAnsi="Comic Sans MS"/>
          <w:spacing w:val="-1"/>
        </w:rPr>
        <w:t xml:space="preserve"> </w:t>
      </w:r>
      <w:r w:rsidRPr="00B126D1">
        <w:rPr>
          <w:rFonts w:ascii="Comic Sans MS" w:hAnsi="Comic Sans MS"/>
        </w:rPr>
        <w:t>Pupil:</w:t>
      </w:r>
      <w:r w:rsidRPr="00B126D1">
        <w:rPr>
          <w:rFonts w:ascii="Comic Sans MS" w:hAnsi="Comic Sans MS"/>
        </w:rPr>
        <w:tab/>
        <w:t>Date:</w:t>
      </w:r>
      <w:r w:rsidRPr="00B126D1">
        <w:rPr>
          <w:rFonts w:ascii="Comic Sans MS" w:hAnsi="Comic Sans MS"/>
        </w:rPr>
        <w:tab/>
        <w:t>Year</w:t>
      </w:r>
      <w:r w:rsidRPr="00B126D1">
        <w:rPr>
          <w:rFonts w:ascii="Comic Sans MS" w:hAnsi="Comic Sans MS"/>
          <w:spacing w:val="-1"/>
        </w:rPr>
        <w:t xml:space="preserve"> </w:t>
      </w:r>
      <w:r w:rsidRPr="00B126D1">
        <w:rPr>
          <w:rFonts w:ascii="Comic Sans MS" w:hAnsi="Comic Sans MS"/>
        </w:rPr>
        <w:t>Group:</w:t>
      </w:r>
    </w:p>
    <w:p w:rsidR="00C22B27" w:rsidRDefault="00C22B27" w:rsidP="00C22B27">
      <w:pPr>
        <w:pStyle w:val="Heading2"/>
        <w:spacing w:before="204"/>
        <w:rPr>
          <w:rFonts w:ascii="Comic Sans MS" w:hAnsi="Comic Sans MS"/>
          <w:b w:val="0"/>
        </w:rPr>
      </w:pPr>
      <w:r w:rsidRPr="00B126D1">
        <w:rPr>
          <w:rFonts w:ascii="Comic Sans MS" w:hAnsi="Comic Sans MS"/>
          <w:b w:val="0"/>
        </w:rPr>
        <w:t xml:space="preserve">My parents and I have read the ICT Code of Practice and I agree to follow it.   </w:t>
      </w:r>
    </w:p>
    <w:p w:rsidR="00C22B27" w:rsidRPr="00B126D1" w:rsidRDefault="00C22B27" w:rsidP="00C22B27">
      <w:pPr>
        <w:pStyle w:val="Heading2"/>
        <w:spacing w:before="204"/>
        <w:rPr>
          <w:rFonts w:ascii="Comic Sans MS" w:hAnsi="Comic Sans MS"/>
          <w:b w:val="0"/>
        </w:rPr>
      </w:pPr>
    </w:p>
    <w:p w:rsidR="00C22B27" w:rsidRPr="00B126D1" w:rsidRDefault="00C22B27" w:rsidP="00C22B27">
      <w:pPr>
        <w:pStyle w:val="BodyText"/>
        <w:tabs>
          <w:tab w:val="left" w:pos="4836"/>
        </w:tabs>
        <w:spacing w:before="1" w:line="552" w:lineRule="auto"/>
        <w:ind w:left="259" w:right="175"/>
        <w:rPr>
          <w:rFonts w:ascii="Comic Sans MS" w:hAnsi="Comic Sans MS"/>
        </w:rPr>
      </w:pPr>
      <w:r w:rsidRPr="00B126D1">
        <w:rPr>
          <w:rFonts w:ascii="Comic Sans MS" w:hAnsi="Comic Sans MS"/>
        </w:rPr>
        <w:t>Pupil</w:t>
      </w:r>
      <w:r w:rsidRPr="00B126D1">
        <w:rPr>
          <w:rFonts w:ascii="Comic Sans MS" w:hAnsi="Comic Sans MS"/>
          <w:spacing w:val="-2"/>
        </w:rPr>
        <w:t xml:space="preserve"> </w:t>
      </w:r>
      <w:r w:rsidRPr="00B126D1">
        <w:rPr>
          <w:rFonts w:ascii="Comic Sans MS" w:hAnsi="Comic Sans MS"/>
        </w:rPr>
        <w:t>Signature</w:t>
      </w:r>
      <w:r w:rsidRPr="00B126D1">
        <w:rPr>
          <w:rFonts w:ascii="Comic Sans MS" w:hAnsi="Comic Sans MS"/>
        </w:rPr>
        <w:tab/>
        <w:t>Date</w:t>
      </w:r>
    </w:p>
    <w:p w:rsidR="00C22B27" w:rsidRPr="00B126D1" w:rsidRDefault="00C22B27" w:rsidP="00C22B27">
      <w:pPr>
        <w:pStyle w:val="BodyText"/>
        <w:ind w:left="259"/>
        <w:rPr>
          <w:rFonts w:ascii="Comic Sans MS" w:hAnsi="Comic Sans MS"/>
        </w:rPr>
      </w:pPr>
      <w:r w:rsidRPr="00B126D1">
        <w:rPr>
          <w:rFonts w:ascii="Comic Sans MS" w:hAnsi="Comic Sans MS"/>
        </w:rPr>
        <w:t>Parent:</w:t>
      </w:r>
    </w:p>
    <w:p w:rsidR="00C22B27" w:rsidRPr="00B126D1" w:rsidRDefault="00C22B27" w:rsidP="00C22B27">
      <w:pPr>
        <w:pStyle w:val="Heading2"/>
        <w:spacing w:before="204"/>
        <w:rPr>
          <w:rFonts w:ascii="Comic Sans MS" w:hAnsi="Comic Sans MS"/>
          <w:b w:val="0"/>
        </w:rPr>
      </w:pPr>
      <w:r w:rsidRPr="00B126D1">
        <w:rPr>
          <w:rFonts w:ascii="Comic Sans MS" w:hAnsi="Comic Sans MS"/>
          <w:b w:val="0"/>
        </w:rPr>
        <w:t>As parent or carer, I have read, discussed and explained the ICT Code of Practice</w:t>
      </w:r>
      <w:r>
        <w:rPr>
          <w:rFonts w:ascii="Comic Sans MS" w:hAnsi="Comic Sans MS"/>
          <w:b w:val="0"/>
        </w:rPr>
        <w:t xml:space="preserve"> </w:t>
      </w:r>
      <w:r w:rsidRPr="00B126D1">
        <w:rPr>
          <w:rFonts w:ascii="Comic Sans MS" w:hAnsi="Comic Sans MS"/>
          <w:b w:val="0"/>
        </w:rPr>
        <w:t>to my son/daughter. I understand that if he/she fails to follow this code, his/her individual access may be withdrawn and I will be informed.</w:t>
      </w:r>
    </w:p>
    <w:p w:rsidR="00C22B27" w:rsidRPr="00B126D1" w:rsidRDefault="00C22B27" w:rsidP="00C22B27">
      <w:pPr>
        <w:pStyle w:val="BodyText"/>
        <w:spacing w:line="273" w:lineRule="auto"/>
        <w:ind w:left="259" w:right="278"/>
        <w:jc w:val="both"/>
        <w:rPr>
          <w:rFonts w:ascii="Comic Sans MS" w:hAnsi="Comic Sans MS"/>
        </w:rPr>
      </w:pPr>
    </w:p>
    <w:p w:rsidR="00C22B27" w:rsidRPr="00B126D1" w:rsidRDefault="00C22B27" w:rsidP="00C22B27">
      <w:pPr>
        <w:pStyle w:val="BodyText"/>
        <w:tabs>
          <w:tab w:val="left" w:pos="4764"/>
        </w:tabs>
        <w:spacing w:before="1"/>
        <w:ind w:left="259"/>
        <w:jc w:val="both"/>
        <w:rPr>
          <w:rFonts w:ascii="Comic Sans MS" w:hAnsi="Comic Sans MS"/>
        </w:rPr>
      </w:pPr>
      <w:r w:rsidRPr="00B126D1">
        <w:rPr>
          <w:rFonts w:ascii="Comic Sans MS" w:hAnsi="Comic Sans MS"/>
        </w:rPr>
        <w:t>Parent/Carer</w:t>
      </w:r>
      <w:r w:rsidRPr="00B126D1">
        <w:rPr>
          <w:rFonts w:ascii="Comic Sans MS" w:hAnsi="Comic Sans MS"/>
          <w:spacing w:val="-2"/>
        </w:rPr>
        <w:t xml:space="preserve"> </w:t>
      </w:r>
      <w:r w:rsidRPr="00B126D1">
        <w:rPr>
          <w:rFonts w:ascii="Comic Sans MS" w:hAnsi="Comic Sans MS"/>
        </w:rPr>
        <w:t>Signature</w:t>
      </w:r>
      <w:r w:rsidRPr="00B126D1">
        <w:rPr>
          <w:rFonts w:ascii="Comic Sans MS" w:hAnsi="Comic Sans MS"/>
        </w:rPr>
        <w:tab/>
        <w:t>Date</w:t>
      </w:r>
    </w:p>
    <w:p w:rsidR="00C22B27" w:rsidRDefault="00C22B27">
      <w:pPr>
        <w:jc w:val="both"/>
        <w:rPr>
          <w:sz w:val="24"/>
        </w:rPr>
        <w:sectPr w:rsidR="00C22B27">
          <w:pgSz w:w="11910" w:h="16840"/>
          <w:pgMar w:top="1220" w:right="400" w:bottom="1280" w:left="420" w:header="0" w:footer="1036" w:gutter="0"/>
          <w:cols w:space="720"/>
        </w:sectPr>
      </w:pPr>
    </w:p>
    <w:p w:rsidR="00B10B30" w:rsidRDefault="00B126D1" w:rsidP="00C22B27">
      <w:pPr>
        <w:pStyle w:val="Heading1"/>
        <w:numPr>
          <w:ilvl w:val="1"/>
          <w:numId w:val="12"/>
        </w:numPr>
        <w:tabs>
          <w:tab w:val="left" w:pos="1392"/>
          <w:tab w:val="left" w:pos="1393"/>
        </w:tabs>
        <w:spacing w:before="26"/>
      </w:pPr>
      <w:bookmarkStart w:id="4" w:name="_bookmark23"/>
      <w:bookmarkEnd w:id="4"/>
      <w:r>
        <w:rPr>
          <w:noProof/>
          <w:lang w:bidi="ar-SA"/>
        </w:rPr>
        <w:lastRenderedPageBreak/>
        <w:drawing>
          <wp:anchor distT="0" distB="0" distL="114300" distR="114300" simplePos="0" relativeHeight="251674624" behindDoc="1" locked="0" layoutInCell="1" allowOverlap="1" wp14:anchorId="2AF34F90" wp14:editId="53401EC1">
            <wp:simplePos x="0" y="0"/>
            <wp:positionH relativeFrom="column">
              <wp:posOffset>5853430</wp:posOffset>
            </wp:positionH>
            <wp:positionV relativeFrom="paragraph">
              <wp:posOffset>-518795</wp:posOffset>
            </wp:positionV>
            <wp:extent cx="789305" cy="800100"/>
            <wp:effectExtent l="0" t="0" r="0" b="0"/>
            <wp:wrapNone/>
            <wp:docPr id="95" name="Picture 9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89305" cy="80010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5" w:name="_bookmark24"/>
      <w:bookmarkEnd w:id="5"/>
      <w:r w:rsidR="003C6E96">
        <w:rPr>
          <w:color w:val="538DD3"/>
        </w:rPr>
        <w:t xml:space="preserve">Children's </w:t>
      </w:r>
      <w:r w:rsidR="00A74895">
        <w:rPr>
          <w:color w:val="538DD3"/>
        </w:rPr>
        <w:t>ICT Code of Practice</w:t>
      </w:r>
    </w:p>
    <w:p w:rsidR="00B10B30" w:rsidRDefault="00B10B30">
      <w:pPr>
        <w:pStyle w:val="BodyText"/>
        <w:rPr>
          <w:b/>
          <w:sz w:val="29"/>
        </w:rPr>
      </w:pPr>
    </w:p>
    <w:p w:rsidR="00B10B30" w:rsidRDefault="003C6E96">
      <w:pPr>
        <w:spacing w:line="276" w:lineRule="auto"/>
        <w:ind w:left="259" w:right="438"/>
        <w:rPr>
          <w:sz w:val="24"/>
        </w:rPr>
      </w:pPr>
      <w:r>
        <w:rPr>
          <w:sz w:val="24"/>
        </w:rPr>
        <w:t>The school has computers and tablet devices with access to the Internet to support our learning. These rules will help keep us safe and help us be fair to</w:t>
      </w:r>
      <w:r>
        <w:rPr>
          <w:spacing w:val="-8"/>
          <w:sz w:val="24"/>
        </w:rPr>
        <w:t xml:space="preserve"> </w:t>
      </w:r>
      <w:r>
        <w:rPr>
          <w:sz w:val="24"/>
        </w:rPr>
        <w:t>others.</w:t>
      </w:r>
    </w:p>
    <w:p w:rsidR="00B10B30" w:rsidRDefault="003C6E96" w:rsidP="00C22B27">
      <w:pPr>
        <w:spacing w:before="94"/>
        <w:ind w:left="567"/>
        <w:rPr>
          <w:b/>
          <w:sz w:val="21"/>
        </w:rPr>
      </w:pPr>
      <w:r>
        <w:rPr>
          <w:b/>
          <w:sz w:val="21"/>
        </w:rPr>
        <w:t>Using the Computers:</w:t>
      </w:r>
    </w:p>
    <w:p w:rsidR="00C22B27" w:rsidRPr="00C22B27" w:rsidRDefault="00C91C3F" w:rsidP="00C22B27">
      <w:pPr>
        <w:pStyle w:val="ListParagraph"/>
        <w:numPr>
          <w:ilvl w:val="0"/>
          <w:numId w:val="31"/>
        </w:numPr>
        <w:tabs>
          <w:tab w:val="left" w:pos="979"/>
          <w:tab w:val="left" w:pos="980"/>
        </w:tabs>
        <w:spacing w:before="94"/>
        <w:ind w:left="567" w:hanging="11"/>
        <w:rPr>
          <w:rFonts w:asciiTheme="minorHAnsi" w:hAnsiTheme="minorHAnsi"/>
          <w:sz w:val="21"/>
          <w:szCs w:val="21"/>
        </w:rPr>
      </w:pPr>
      <w:r w:rsidRPr="00C22B27">
        <w:rPr>
          <w:rFonts w:asciiTheme="minorHAnsi" w:eastAsiaTheme="minorHAnsi" w:hAnsiTheme="minorHAnsi" w:cs="Arial"/>
          <w:sz w:val="21"/>
          <w:szCs w:val="21"/>
          <w:lang w:eastAsia="en-US" w:bidi="ar-SA"/>
        </w:rPr>
        <w:t>I will respect all computer equipment and will report any damage or faults.</w:t>
      </w:r>
    </w:p>
    <w:p w:rsidR="00C22B27" w:rsidRDefault="003C6E96" w:rsidP="00C22B27">
      <w:pPr>
        <w:pStyle w:val="ListParagraph"/>
        <w:numPr>
          <w:ilvl w:val="0"/>
          <w:numId w:val="31"/>
        </w:numPr>
        <w:tabs>
          <w:tab w:val="left" w:pos="979"/>
          <w:tab w:val="left" w:pos="980"/>
        </w:tabs>
        <w:spacing w:before="94"/>
        <w:ind w:left="567" w:hanging="11"/>
        <w:rPr>
          <w:rFonts w:asciiTheme="minorHAnsi" w:hAnsiTheme="minorHAnsi"/>
          <w:sz w:val="21"/>
          <w:szCs w:val="21"/>
        </w:rPr>
      </w:pPr>
      <w:r w:rsidRPr="00C22B27">
        <w:rPr>
          <w:rFonts w:asciiTheme="minorHAnsi" w:hAnsiTheme="minorHAnsi"/>
          <w:sz w:val="21"/>
          <w:szCs w:val="21"/>
        </w:rPr>
        <w:t xml:space="preserve">I will only access the </w:t>
      </w:r>
      <w:r w:rsidR="00EC1BD1" w:rsidRPr="00C22B27">
        <w:rPr>
          <w:rFonts w:asciiTheme="minorHAnsi" w:hAnsiTheme="minorHAnsi"/>
          <w:sz w:val="21"/>
          <w:szCs w:val="21"/>
        </w:rPr>
        <w:t xml:space="preserve">school </w:t>
      </w:r>
      <w:r w:rsidRPr="00C22B27">
        <w:rPr>
          <w:rFonts w:asciiTheme="minorHAnsi" w:hAnsiTheme="minorHAnsi"/>
          <w:sz w:val="21"/>
          <w:szCs w:val="21"/>
        </w:rPr>
        <w:t xml:space="preserve">computer system with </w:t>
      </w:r>
      <w:r w:rsidR="00EC1BD1" w:rsidRPr="00C22B27">
        <w:rPr>
          <w:rFonts w:asciiTheme="minorHAnsi" w:hAnsiTheme="minorHAnsi"/>
          <w:sz w:val="21"/>
          <w:szCs w:val="21"/>
        </w:rPr>
        <w:t xml:space="preserve">my own </w:t>
      </w:r>
      <w:r w:rsidRPr="00C22B27">
        <w:rPr>
          <w:rFonts w:asciiTheme="minorHAnsi" w:hAnsiTheme="minorHAnsi"/>
          <w:sz w:val="21"/>
          <w:szCs w:val="21"/>
        </w:rPr>
        <w:t>login and password</w:t>
      </w:r>
      <w:r w:rsidR="00EC1BD1" w:rsidRPr="00C22B27">
        <w:rPr>
          <w:rFonts w:asciiTheme="minorHAnsi" w:hAnsiTheme="minorHAnsi"/>
          <w:sz w:val="21"/>
          <w:szCs w:val="21"/>
        </w:rPr>
        <w:t>, which I will keep secret.</w:t>
      </w:r>
      <w:r w:rsidRPr="00C22B27">
        <w:rPr>
          <w:rFonts w:asciiTheme="minorHAnsi" w:hAnsiTheme="minorHAnsi"/>
          <w:sz w:val="21"/>
          <w:szCs w:val="21"/>
        </w:rPr>
        <w:t xml:space="preserve"> </w:t>
      </w:r>
    </w:p>
    <w:p w:rsidR="00C22B27" w:rsidRDefault="00C91C3F" w:rsidP="00C22B27">
      <w:pPr>
        <w:pStyle w:val="ListParagraph"/>
        <w:numPr>
          <w:ilvl w:val="0"/>
          <w:numId w:val="31"/>
        </w:numPr>
        <w:tabs>
          <w:tab w:val="left" w:pos="979"/>
          <w:tab w:val="left" w:pos="980"/>
        </w:tabs>
        <w:spacing w:before="94"/>
        <w:ind w:left="567" w:hanging="11"/>
        <w:rPr>
          <w:rFonts w:asciiTheme="minorHAnsi" w:hAnsiTheme="minorHAnsi"/>
          <w:sz w:val="21"/>
          <w:szCs w:val="21"/>
        </w:rPr>
      </w:pPr>
      <w:r w:rsidRPr="00C22B27">
        <w:rPr>
          <w:rFonts w:asciiTheme="minorHAnsi" w:hAnsiTheme="minorHAnsi"/>
          <w:sz w:val="21"/>
          <w:szCs w:val="21"/>
        </w:rPr>
        <w:t>I will not change any settings on the computers without my teacher’s permission.</w:t>
      </w:r>
    </w:p>
    <w:p w:rsidR="00C22B27" w:rsidRDefault="00C91C3F" w:rsidP="00C22B27">
      <w:pPr>
        <w:pStyle w:val="ListParagraph"/>
        <w:numPr>
          <w:ilvl w:val="0"/>
          <w:numId w:val="31"/>
        </w:numPr>
        <w:tabs>
          <w:tab w:val="left" w:pos="979"/>
          <w:tab w:val="left" w:pos="980"/>
        </w:tabs>
        <w:spacing w:before="94"/>
        <w:ind w:left="567" w:hanging="11"/>
        <w:rPr>
          <w:rFonts w:asciiTheme="minorHAnsi" w:hAnsiTheme="minorHAnsi"/>
          <w:sz w:val="21"/>
          <w:szCs w:val="21"/>
        </w:rPr>
      </w:pPr>
      <w:r w:rsidRPr="00C22B27">
        <w:rPr>
          <w:rFonts w:asciiTheme="minorHAnsi" w:hAnsiTheme="minorHAnsi"/>
          <w:sz w:val="21"/>
          <w:szCs w:val="21"/>
        </w:rPr>
        <w:t xml:space="preserve">I will not delete anything from the computer without </w:t>
      </w:r>
      <w:r w:rsidRPr="00C22B27">
        <w:rPr>
          <w:rFonts w:asciiTheme="minorHAnsi" w:hAnsiTheme="minorHAnsi"/>
          <w:sz w:val="21"/>
          <w:szCs w:val="21"/>
        </w:rPr>
        <w:t>my teacher’s permission.</w:t>
      </w:r>
    </w:p>
    <w:p w:rsidR="00C22B27" w:rsidRDefault="003C6E96" w:rsidP="00C22B27">
      <w:pPr>
        <w:pStyle w:val="ListParagraph"/>
        <w:numPr>
          <w:ilvl w:val="0"/>
          <w:numId w:val="31"/>
        </w:numPr>
        <w:tabs>
          <w:tab w:val="left" w:pos="979"/>
          <w:tab w:val="left" w:pos="980"/>
        </w:tabs>
        <w:spacing w:before="94"/>
        <w:ind w:left="567" w:hanging="11"/>
        <w:rPr>
          <w:rFonts w:asciiTheme="minorHAnsi" w:hAnsiTheme="minorHAnsi"/>
          <w:sz w:val="21"/>
          <w:szCs w:val="21"/>
        </w:rPr>
      </w:pPr>
      <w:r w:rsidRPr="00C22B27">
        <w:rPr>
          <w:rFonts w:asciiTheme="minorHAnsi" w:hAnsiTheme="minorHAnsi"/>
          <w:sz w:val="21"/>
          <w:szCs w:val="21"/>
        </w:rPr>
        <w:t xml:space="preserve">I will not access </w:t>
      </w:r>
      <w:r w:rsidR="00EC1BD1" w:rsidRPr="00C22B27">
        <w:rPr>
          <w:rFonts w:asciiTheme="minorHAnsi" w:hAnsiTheme="minorHAnsi"/>
          <w:sz w:val="21"/>
          <w:szCs w:val="21"/>
        </w:rPr>
        <w:t xml:space="preserve">or change </w:t>
      </w:r>
      <w:r w:rsidRPr="00C22B27">
        <w:rPr>
          <w:rFonts w:asciiTheme="minorHAnsi" w:hAnsiTheme="minorHAnsi"/>
          <w:sz w:val="21"/>
          <w:szCs w:val="21"/>
        </w:rPr>
        <w:t>other people's</w:t>
      </w:r>
      <w:r w:rsidRPr="00C22B27">
        <w:rPr>
          <w:rFonts w:asciiTheme="minorHAnsi" w:hAnsiTheme="minorHAnsi"/>
          <w:spacing w:val="-4"/>
          <w:sz w:val="21"/>
          <w:szCs w:val="21"/>
        </w:rPr>
        <w:t xml:space="preserve"> </w:t>
      </w:r>
      <w:r w:rsidR="00EC1BD1" w:rsidRPr="00C22B27">
        <w:rPr>
          <w:rFonts w:asciiTheme="minorHAnsi" w:hAnsiTheme="minorHAnsi"/>
          <w:sz w:val="21"/>
          <w:szCs w:val="21"/>
        </w:rPr>
        <w:t>work</w:t>
      </w:r>
      <w:r w:rsidRPr="00C22B27">
        <w:rPr>
          <w:rFonts w:asciiTheme="minorHAnsi" w:hAnsiTheme="minorHAnsi"/>
          <w:sz w:val="21"/>
          <w:szCs w:val="21"/>
        </w:rPr>
        <w:t>.</w:t>
      </w:r>
    </w:p>
    <w:p w:rsidR="00C22B27" w:rsidRPr="00C22B27" w:rsidRDefault="003C6E96" w:rsidP="00C22B27">
      <w:pPr>
        <w:pStyle w:val="ListParagraph"/>
        <w:numPr>
          <w:ilvl w:val="0"/>
          <w:numId w:val="31"/>
        </w:numPr>
        <w:tabs>
          <w:tab w:val="left" w:pos="979"/>
          <w:tab w:val="left" w:pos="980"/>
        </w:tabs>
        <w:spacing w:before="94"/>
        <w:ind w:left="567" w:hanging="11"/>
        <w:rPr>
          <w:rFonts w:asciiTheme="minorHAnsi" w:hAnsiTheme="minorHAnsi"/>
          <w:sz w:val="21"/>
          <w:szCs w:val="21"/>
        </w:rPr>
      </w:pPr>
      <w:r w:rsidRPr="00C22B27">
        <w:rPr>
          <w:rFonts w:asciiTheme="minorHAnsi" w:hAnsiTheme="minorHAnsi"/>
          <w:sz w:val="21"/>
          <w:szCs w:val="21"/>
        </w:rPr>
        <w:t xml:space="preserve">I will </w:t>
      </w:r>
      <w:r w:rsidR="00EC1BD1" w:rsidRPr="00C22B27">
        <w:rPr>
          <w:rFonts w:asciiTheme="minorHAnsi" w:hAnsiTheme="minorHAnsi"/>
          <w:sz w:val="21"/>
          <w:szCs w:val="21"/>
        </w:rPr>
        <w:t>only</w:t>
      </w:r>
      <w:r w:rsidRPr="00C22B27">
        <w:rPr>
          <w:rFonts w:asciiTheme="minorHAnsi" w:hAnsiTheme="minorHAnsi"/>
          <w:sz w:val="21"/>
          <w:szCs w:val="21"/>
        </w:rPr>
        <w:t xml:space="preserve"> bring in memory sticks or CD</w:t>
      </w:r>
      <w:r w:rsidR="00EC1BD1" w:rsidRPr="00C22B27">
        <w:rPr>
          <w:rFonts w:asciiTheme="minorHAnsi" w:hAnsiTheme="minorHAnsi"/>
          <w:sz w:val="21"/>
          <w:szCs w:val="21"/>
        </w:rPr>
        <w:t xml:space="preserve"> ROM</w:t>
      </w:r>
      <w:r w:rsidRPr="00C22B27">
        <w:rPr>
          <w:rFonts w:asciiTheme="minorHAnsi" w:hAnsiTheme="minorHAnsi"/>
          <w:sz w:val="21"/>
          <w:szCs w:val="21"/>
        </w:rPr>
        <w:t xml:space="preserve">s from outside school </w:t>
      </w:r>
      <w:r w:rsidR="00EC1BD1" w:rsidRPr="00C22B27">
        <w:rPr>
          <w:rFonts w:asciiTheme="minorHAnsi" w:hAnsiTheme="minorHAnsi"/>
          <w:sz w:val="21"/>
          <w:szCs w:val="21"/>
        </w:rPr>
        <w:t>to use on</w:t>
      </w:r>
      <w:r w:rsidRPr="00C22B27">
        <w:rPr>
          <w:sz w:val="21"/>
        </w:rPr>
        <w:t xml:space="preserve"> </w:t>
      </w:r>
      <w:r w:rsidRPr="00C22B27">
        <w:rPr>
          <w:spacing w:val="-2"/>
          <w:sz w:val="21"/>
        </w:rPr>
        <w:t xml:space="preserve">the </w:t>
      </w:r>
      <w:r w:rsidRPr="00C22B27">
        <w:rPr>
          <w:sz w:val="21"/>
        </w:rPr>
        <w:t>school</w:t>
      </w:r>
      <w:r w:rsidRPr="00C22B27">
        <w:rPr>
          <w:spacing w:val="-21"/>
          <w:sz w:val="21"/>
        </w:rPr>
        <w:t xml:space="preserve"> </w:t>
      </w:r>
      <w:r w:rsidRPr="00C22B27">
        <w:rPr>
          <w:sz w:val="21"/>
        </w:rPr>
        <w:t>computers</w:t>
      </w:r>
      <w:r w:rsidR="00EC1BD1" w:rsidRPr="00C22B27">
        <w:rPr>
          <w:sz w:val="21"/>
        </w:rPr>
        <w:t>, if I have been asked</w:t>
      </w:r>
      <w:r w:rsidRPr="00C22B27">
        <w:rPr>
          <w:sz w:val="21"/>
        </w:rPr>
        <w:t>.</w:t>
      </w:r>
    </w:p>
    <w:p w:rsidR="00C22B27" w:rsidRPr="00C22B27" w:rsidRDefault="00C91C3F" w:rsidP="00C22B27">
      <w:pPr>
        <w:pStyle w:val="ListParagraph"/>
        <w:numPr>
          <w:ilvl w:val="0"/>
          <w:numId w:val="31"/>
        </w:numPr>
        <w:tabs>
          <w:tab w:val="left" w:pos="979"/>
          <w:tab w:val="left" w:pos="980"/>
        </w:tabs>
        <w:spacing w:before="94"/>
        <w:ind w:left="567" w:hanging="11"/>
        <w:rPr>
          <w:rFonts w:asciiTheme="minorHAnsi" w:hAnsiTheme="minorHAnsi"/>
          <w:sz w:val="21"/>
          <w:szCs w:val="21"/>
        </w:rPr>
      </w:pPr>
      <w:r w:rsidRPr="00C22B27">
        <w:rPr>
          <w:sz w:val="21"/>
        </w:rPr>
        <w:t xml:space="preserve">I </w:t>
      </w:r>
      <w:r w:rsidRPr="00C22B27">
        <w:rPr>
          <w:rFonts w:asciiTheme="minorHAnsi" w:eastAsia="Times New Roman" w:hAnsiTheme="minorHAnsi" w:cs="Arial"/>
          <w:sz w:val="21"/>
          <w:szCs w:val="21"/>
        </w:rPr>
        <w:t>understand that my teacher can look at my computer files at any time.</w:t>
      </w:r>
    </w:p>
    <w:p w:rsidR="00C91C3F" w:rsidRPr="00C22B27" w:rsidRDefault="00C91C3F" w:rsidP="00C22B27">
      <w:pPr>
        <w:pStyle w:val="ListParagraph"/>
        <w:numPr>
          <w:ilvl w:val="0"/>
          <w:numId w:val="31"/>
        </w:numPr>
        <w:tabs>
          <w:tab w:val="left" w:pos="979"/>
          <w:tab w:val="left" w:pos="980"/>
        </w:tabs>
        <w:spacing w:before="94"/>
        <w:ind w:left="567" w:hanging="11"/>
        <w:rPr>
          <w:rFonts w:asciiTheme="minorHAnsi" w:hAnsiTheme="minorHAnsi"/>
          <w:sz w:val="21"/>
          <w:szCs w:val="21"/>
        </w:rPr>
      </w:pPr>
      <w:r w:rsidRPr="00C22B27">
        <w:rPr>
          <w:rFonts w:asciiTheme="minorHAnsi" w:eastAsia="Times New Roman" w:hAnsiTheme="minorHAnsi" w:cs="Arial"/>
          <w:sz w:val="21"/>
          <w:szCs w:val="21"/>
        </w:rPr>
        <w:t>I will never give out personal information or passwords.</w:t>
      </w:r>
    </w:p>
    <w:p w:rsidR="00B10B30" w:rsidRDefault="00B10B30" w:rsidP="00C22B27">
      <w:pPr>
        <w:pStyle w:val="BodyText"/>
        <w:spacing w:before="94"/>
        <w:ind w:left="567"/>
        <w:rPr>
          <w:sz w:val="27"/>
        </w:rPr>
      </w:pPr>
    </w:p>
    <w:p w:rsidR="00B10B30" w:rsidRDefault="003C6E96" w:rsidP="00C22B27">
      <w:pPr>
        <w:spacing w:before="94"/>
        <w:ind w:left="567"/>
        <w:rPr>
          <w:b/>
          <w:sz w:val="21"/>
        </w:rPr>
      </w:pPr>
      <w:r>
        <w:rPr>
          <w:b/>
          <w:sz w:val="21"/>
        </w:rPr>
        <w:t>Using Mobile Technology:</w:t>
      </w:r>
    </w:p>
    <w:p w:rsidR="00B10B30" w:rsidRDefault="003C6E96" w:rsidP="00C22B27">
      <w:pPr>
        <w:pStyle w:val="ListParagraph"/>
        <w:numPr>
          <w:ilvl w:val="2"/>
          <w:numId w:val="3"/>
        </w:numPr>
        <w:tabs>
          <w:tab w:val="left" w:pos="979"/>
          <w:tab w:val="left" w:pos="980"/>
        </w:tabs>
        <w:spacing w:before="94"/>
        <w:ind w:left="567" w:hanging="360"/>
        <w:rPr>
          <w:rFonts w:ascii="Symbol" w:hAnsi="Symbol"/>
          <w:sz w:val="21"/>
        </w:rPr>
      </w:pPr>
      <w:r>
        <w:rPr>
          <w:sz w:val="21"/>
        </w:rPr>
        <w:t xml:space="preserve">I will only use </w:t>
      </w:r>
      <w:r>
        <w:rPr>
          <w:spacing w:val="-2"/>
          <w:sz w:val="21"/>
        </w:rPr>
        <w:t xml:space="preserve">the </w:t>
      </w:r>
      <w:r>
        <w:rPr>
          <w:sz w:val="21"/>
        </w:rPr>
        <w:t>iPads and other tablet devices when I have been given permission to by my</w:t>
      </w:r>
      <w:r>
        <w:rPr>
          <w:spacing w:val="-15"/>
          <w:sz w:val="21"/>
        </w:rPr>
        <w:t xml:space="preserve"> </w:t>
      </w:r>
      <w:r>
        <w:rPr>
          <w:sz w:val="21"/>
        </w:rPr>
        <w:t>teacher.</w:t>
      </w:r>
    </w:p>
    <w:p w:rsidR="00B10B30" w:rsidRDefault="003C6E96" w:rsidP="00C22B27">
      <w:pPr>
        <w:pStyle w:val="ListParagraph"/>
        <w:numPr>
          <w:ilvl w:val="2"/>
          <w:numId w:val="3"/>
        </w:numPr>
        <w:tabs>
          <w:tab w:val="left" w:pos="979"/>
          <w:tab w:val="left" w:pos="980"/>
        </w:tabs>
        <w:spacing w:before="94"/>
        <w:ind w:left="567" w:hanging="360"/>
        <w:rPr>
          <w:rFonts w:ascii="Symbol" w:hAnsi="Symbol"/>
          <w:sz w:val="21"/>
        </w:rPr>
      </w:pPr>
      <w:r>
        <w:rPr>
          <w:sz w:val="21"/>
        </w:rPr>
        <w:t>I will use the tablet responsibly and make sure that it is returned after I have used</w:t>
      </w:r>
      <w:r>
        <w:rPr>
          <w:spacing w:val="-23"/>
          <w:sz w:val="21"/>
        </w:rPr>
        <w:t xml:space="preserve"> </w:t>
      </w:r>
      <w:r>
        <w:rPr>
          <w:sz w:val="21"/>
        </w:rPr>
        <w:t>it.</w:t>
      </w:r>
    </w:p>
    <w:p w:rsidR="00B10B30" w:rsidRDefault="003C6E96" w:rsidP="00C22B27">
      <w:pPr>
        <w:pStyle w:val="ListParagraph"/>
        <w:numPr>
          <w:ilvl w:val="2"/>
          <w:numId w:val="3"/>
        </w:numPr>
        <w:tabs>
          <w:tab w:val="left" w:pos="979"/>
          <w:tab w:val="left" w:pos="980"/>
        </w:tabs>
        <w:spacing w:before="94"/>
        <w:ind w:left="567" w:hanging="360"/>
        <w:rPr>
          <w:rFonts w:ascii="Symbol" w:hAnsi="Symbol"/>
          <w:sz w:val="21"/>
        </w:rPr>
      </w:pPr>
      <w:r>
        <w:rPr>
          <w:sz w:val="21"/>
        </w:rPr>
        <w:t>I will not use any Apps that I have not been given permission to</w:t>
      </w:r>
      <w:r>
        <w:rPr>
          <w:spacing w:val="-12"/>
          <w:sz w:val="21"/>
        </w:rPr>
        <w:t xml:space="preserve"> </w:t>
      </w:r>
      <w:r>
        <w:rPr>
          <w:sz w:val="21"/>
        </w:rPr>
        <w:t>use.</w:t>
      </w:r>
    </w:p>
    <w:p w:rsidR="00B10B30" w:rsidRDefault="003C6E96" w:rsidP="00C22B27">
      <w:pPr>
        <w:pStyle w:val="ListParagraph"/>
        <w:numPr>
          <w:ilvl w:val="2"/>
          <w:numId w:val="3"/>
        </w:numPr>
        <w:tabs>
          <w:tab w:val="left" w:pos="979"/>
          <w:tab w:val="left" w:pos="980"/>
        </w:tabs>
        <w:spacing w:before="94"/>
        <w:ind w:left="567" w:hanging="360"/>
        <w:rPr>
          <w:rFonts w:ascii="Symbol" w:hAnsi="Symbol"/>
          <w:sz w:val="21"/>
        </w:rPr>
      </w:pPr>
      <w:r>
        <w:rPr>
          <w:sz w:val="21"/>
        </w:rPr>
        <w:t>I will not take photographs or film children or adults without their</w:t>
      </w:r>
      <w:r>
        <w:rPr>
          <w:spacing w:val="-11"/>
          <w:sz w:val="21"/>
        </w:rPr>
        <w:t xml:space="preserve"> </w:t>
      </w:r>
      <w:r>
        <w:rPr>
          <w:sz w:val="21"/>
        </w:rPr>
        <w:t>permission.</w:t>
      </w:r>
    </w:p>
    <w:p w:rsidR="00B10B30" w:rsidRDefault="00B10B30" w:rsidP="00C22B27">
      <w:pPr>
        <w:pStyle w:val="BodyText"/>
        <w:spacing w:before="94"/>
        <w:ind w:left="567"/>
        <w:rPr>
          <w:sz w:val="27"/>
        </w:rPr>
      </w:pPr>
    </w:p>
    <w:p w:rsidR="00B10B30" w:rsidRDefault="003C6E96" w:rsidP="00C22B27">
      <w:pPr>
        <w:spacing w:before="94"/>
        <w:ind w:left="567"/>
        <w:rPr>
          <w:b/>
          <w:sz w:val="21"/>
        </w:rPr>
      </w:pPr>
      <w:r>
        <w:rPr>
          <w:b/>
          <w:sz w:val="21"/>
        </w:rPr>
        <w:t>Using the Internet:</w:t>
      </w:r>
    </w:p>
    <w:p w:rsidR="00C22B27" w:rsidRPr="00C22B27" w:rsidRDefault="003C6E96" w:rsidP="00C22B27">
      <w:pPr>
        <w:pStyle w:val="ListParagraph"/>
        <w:numPr>
          <w:ilvl w:val="2"/>
          <w:numId w:val="3"/>
        </w:numPr>
        <w:tabs>
          <w:tab w:val="left" w:pos="979"/>
          <w:tab w:val="left" w:pos="980"/>
        </w:tabs>
        <w:spacing w:before="94"/>
        <w:ind w:left="567" w:hanging="360"/>
        <w:rPr>
          <w:rFonts w:ascii="Symbol" w:hAnsi="Symbol"/>
          <w:sz w:val="21"/>
        </w:rPr>
      </w:pPr>
      <w:r>
        <w:rPr>
          <w:sz w:val="21"/>
        </w:rPr>
        <w:t>I will ask permission before using the</w:t>
      </w:r>
      <w:r>
        <w:rPr>
          <w:spacing w:val="-9"/>
          <w:sz w:val="21"/>
        </w:rPr>
        <w:t xml:space="preserve"> </w:t>
      </w:r>
      <w:r>
        <w:rPr>
          <w:sz w:val="21"/>
        </w:rPr>
        <w:t>Internet.</w:t>
      </w:r>
    </w:p>
    <w:p w:rsidR="00C91C3F" w:rsidRPr="00C22B27" w:rsidRDefault="00C91C3F" w:rsidP="00C22B27">
      <w:pPr>
        <w:pStyle w:val="ListParagraph"/>
        <w:numPr>
          <w:ilvl w:val="2"/>
          <w:numId w:val="3"/>
        </w:numPr>
        <w:tabs>
          <w:tab w:val="left" w:pos="979"/>
          <w:tab w:val="left" w:pos="980"/>
        </w:tabs>
        <w:spacing w:before="94"/>
        <w:ind w:left="567" w:hanging="360"/>
        <w:rPr>
          <w:rFonts w:ascii="Symbol" w:hAnsi="Symbol"/>
          <w:sz w:val="21"/>
        </w:rPr>
      </w:pPr>
      <w:r w:rsidRPr="00C22B27">
        <w:rPr>
          <w:rFonts w:asciiTheme="minorHAnsi" w:eastAsiaTheme="minorHAnsi" w:hAnsiTheme="minorHAnsi" w:cs="Arial"/>
          <w:sz w:val="21"/>
          <w:szCs w:val="21"/>
          <w:lang w:eastAsia="en-US" w:bidi="ar-SA"/>
        </w:rPr>
        <w:t>I will be aware of “stranger danger”, when working online.</w:t>
      </w:r>
    </w:p>
    <w:p w:rsidR="00B10B30" w:rsidRDefault="003C6E96" w:rsidP="00C22B27">
      <w:pPr>
        <w:pStyle w:val="ListParagraph"/>
        <w:numPr>
          <w:ilvl w:val="2"/>
          <w:numId w:val="3"/>
        </w:numPr>
        <w:tabs>
          <w:tab w:val="left" w:pos="979"/>
          <w:tab w:val="left" w:pos="980"/>
        </w:tabs>
        <w:spacing w:before="94"/>
        <w:ind w:left="567" w:hanging="360"/>
        <w:rPr>
          <w:rFonts w:ascii="Symbol" w:hAnsi="Symbol"/>
          <w:sz w:val="21"/>
        </w:rPr>
      </w:pPr>
      <w:r>
        <w:rPr>
          <w:sz w:val="21"/>
        </w:rPr>
        <w:t>I will report any unpleasant material to my teacher immediately because this will help protect other pupils and</w:t>
      </w:r>
      <w:r>
        <w:rPr>
          <w:spacing w:val="-30"/>
          <w:sz w:val="21"/>
        </w:rPr>
        <w:t xml:space="preserve"> </w:t>
      </w:r>
      <w:r>
        <w:rPr>
          <w:sz w:val="21"/>
        </w:rPr>
        <w:t>me.</w:t>
      </w:r>
    </w:p>
    <w:p w:rsidR="00C22B27" w:rsidRPr="00C22B27" w:rsidRDefault="003C6E96" w:rsidP="00C22B27">
      <w:pPr>
        <w:pStyle w:val="ListParagraph"/>
        <w:numPr>
          <w:ilvl w:val="2"/>
          <w:numId w:val="3"/>
        </w:numPr>
        <w:tabs>
          <w:tab w:val="left" w:pos="979"/>
          <w:tab w:val="left" w:pos="980"/>
        </w:tabs>
        <w:spacing w:before="94"/>
        <w:ind w:left="567" w:hanging="360"/>
        <w:rPr>
          <w:rFonts w:ascii="Symbol" w:hAnsi="Symbol"/>
          <w:sz w:val="21"/>
        </w:rPr>
      </w:pPr>
      <w:r>
        <w:rPr>
          <w:sz w:val="21"/>
        </w:rPr>
        <w:t>I understand that the school may check my computer files and may monitor the Internet sites I</w:t>
      </w:r>
      <w:r>
        <w:rPr>
          <w:spacing w:val="-22"/>
          <w:sz w:val="21"/>
        </w:rPr>
        <w:t xml:space="preserve"> </w:t>
      </w:r>
      <w:r>
        <w:rPr>
          <w:sz w:val="21"/>
        </w:rPr>
        <w:t>visit.</w:t>
      </w:r>
    </w:p>
    <w:p w:rsidR="00C22B27" w:rsidRPr="00C22B27" w:rsidRDefault="003C6E96" w:rsidP="00C22B27">
      <w:pPr>
        <w:pStyle w:val="ListParagraph"/>
        <w:numPr>
          <w:ilvl w:val="2"/>
          <w:numId w:val="3"/>
        </w:numPr>
        <w:tabs>
          <w:tab w:val="left" w:pos="979"/>
          <w:tab w:val="left" w:pos="980"/>
        </w:tabs>
        <w:spacing w:before="94"/>
        <w:ind w:left="567" w:hanging="360"/>
        <w:rPr>
          <w:rFonts w:ascii="Symbol" w:hAnsi="Symbol"/>
          <w:sz w:val="21"/>
        </w:rPr>
      </w:pPr>
      <w:r w:rsidRPr="00C22B27">
        <w:rPr>
          <w:sz w:val="21"/>
        </w:rPr>
        <w:t xml:space="preserve">I </w:t>
      </w:r>
      <w:r w:rsidRPr="00C22B27">
        <w:rPr>
          <w:rFonts w:asciiTheme="minorHAnsi" w:hAnsiTheme="minorHAnsi"/>
          <w:sz w:val="21"/>
          <w:szCs w:val="21"/>
        </w:rPr>
        <w:t>will not complete and send online forms without permission from my</w:t>
      </w:r>
      <w:r w:rsidRPr="00C22B27">
        <w:rPr>
          <w:rFonts w:asciiTheme="minorHAnsi" w:hAnsiTheme="minorHAnsi"/>
          <w:spacing w:val="-12"/>
          <w:sz w:val="21"/>
          <w:szCs w:val="21"/>
        </w:rPr>
        <w:t xml:space="preserve"> </w:t>
      </w:r>
      <w:r w:rsidRPr="00C22B27">
        <w:rPr>
          <w:rFonts w:asciiTheme="minorHAnsi" w:hAnsiTheme="minorHAnsi"/>
          <w:sz w:val="21"/>
          <w:szCs w:val="21"/>
        </w:rPr>
        <w:t>teacher.</w:t>
      </w:r>
    </w:p>
    <w:p w:rsidR="00C22B27" w:rsidRPr="00C22B27" w:rsidRDefault="003C6E96" w:rsidP="00C22B27">
      <w:pPr>
        <w:pStyle w:val="ListParagraph"/>
        <w:numPr>
          <w:ilvl w:val="2"/>
          <w:numId w:val="3"/>
        </w:numPr>
        <w:tabs>
          <w:tab w:val="left" w:pos="979"/>
          <w:tab w:val="left" w:pos="980"/>
        </w:tabs>
        <w:spacing w:before="94"/>
        <w:ind w:left="567" w:hanging="360"/>
        <w:rPr>
          <w:rFonts w:ascii="Symbol" w:hAnsi="Symbol"/>
          <w:sz w:val="21"/>
        </w:rPr>
      </w:pPr>
      <w:r w:rsidRPr="00C22B27">
        <w:rPr>
          <w:rFonts w:asciiTheme="minorHAnsi" w:hAnsiTheme="minorHAnsi"/>
          <w:sz w:val="21"/>
          <w:szCs w:val="21"/>
        </w:rPr>
        <w:t>I will not give my full name, my home address or telephone number when using the</w:t>
      </w:r>
      <w:r w:rsidRPr="00C22B27">
        <w:rPr>
          <w:rFonts w:asciiTheme="minorHAnsi" w:hAnsiTheme="minorHAnsi"/>
          <w:spacing w:val="-10"/>
          <w:sz w:val="21"/>
          <w:szCs w:val="21"/>
        </w:rPr>
        <w:t xml:space="preserve"> </w:t>
      </w:r>
      <w:r w:rsidRPr="00C22B27">
        <w:rPr>
          <w:rFonts w:asciiTheme="minorHAnsi" w:hAnsiTheme="minorHAnsi"/>
          <w:sz w:val="21"/>
          <w:szCs w:val="21"/>
        </w:rPr>
        <w:t>Internet.</w:t>
      </w:r>
    </w:p>
    <w:p w:rsidR="00C22B27" w:rsidRPr="00C22B27" w:rsidRDefault="00C22B27" w:rsidP="00C22B27">
      <w:pPr>
        <w:pStyle w:val="ListParagraph"/>
        <w:numPr>
          <w:ilvl w:val="2"/>
          <w:numId w:val="3"/>
        </w:numPr>
        <w:tabs>
          <w:tab w:val="left" w:pos="979"/>
          <w:tab w:val="left" w:pos="980"/>
        </w:tabs>
        <w:spacing w:before="94"/>
        <w:ind w:left="567" w:hanging="360"/>
        <w:rPr>
          <w:rFonts w:ascii="Symbol" w:hAnsi="Symbol"/>
          <w:sz w:val="21"/>
        </w:rPr>
      </w:pPr>
      <w:r w:rsidRPr="00C22B27">
        <w:rPr>
          <w:rFonts w:asciiTheme="minorHAnsi" w:eastAsiaTheme="minorHAnsi" w:hAnsiTheme="minorHAnsi" w:cs="Arial"/>
          <w:sz w:val="21"/>
          <w:szCs w:val="21"/>
          <w:lang w:eastAsia="en-US" w:bidi="ar-SA"/>
        </w:rPr>
        <w:t xml:space="preserve">I </w:t>
      </w:r>
      <w:r w:rsidR="00C91C3F" w:rsidRPr="00C22B27">
        <w:rPr>
          <w:rFonts w:asciiTheme="minorHAnsi" w:eastAsiaTheme="minorHAnsi" w:hAnsiTheme="minorHAnsi" w:cs="Arial"/>
          <w:sz w:val="21"/>
          <w:szCs w:val="21"/>
          <w:lang w:eastAsia="en-US" w:bidi="ar-SA"/>
        </w:rPr>
        <w:t>will learn about copyright laws and make sure I acknowledge resources</w:t>
      </w:r>
    </w:p>
    <w:p w:rsidR="00C22B27" w:rsidRPr="00C22B27" w:rsidRDefault="00C91C3F" w:rsidP="00C22B27">
      <w:pPr>
        <w:pStyle w:val="ListParagraph"/>
        <w:numPr>
          <w:ilvl w:val="2"/>
          <w:numId w:val="3"/>
        </w:numPr>
        <w:tabs>
          <w:tab w:val="left" w:pos="979"/>
          <w:tab w:val="left" w:pos="980"/>
        </w:tabs>
        <w:spacing w:before="94"/>
        <w:ind w:left="567" w:hanging="360"/>
        <w:rPr>
          <w:rFonts w:ascii="Symbol" w:hAnsi="Symbol"/>
          <w:sz w:val="21"/>
        </w:rPr>
      </w:pPr>
      <w:r w:rsidRPr="00C22B27">
        <w:rPr>
          <w:rFonts w:asciiTheme="minorHAnsi" w:eastAsiaTheme="minorHAnsi" w:hAnsiTheme="minorHAnsi" w:cs="Arial"/>
          <w:sz w:val="21"/>
          <w:szCs w:val="21"/>
          <w:lang w:eastAsia="en-US" w:bidi="ar-SA"/>
        </w:rPr>
        <w:t>I will not upload or download images, music or videos without permission</w:t>
      </w:r>
    </w:p>
    <w:p w:rsidR="00C91C3F" w:rsidRPr="00C22B27" w:rsidRDefault="00C91C3F" w:rsidP="00C22B27">
      <w:pPr>
        <w:pStyle w:val="ListParagraph"/>
        <w:numPr>
          <w:ilvl w:val="2"/>
          <w:numId w:val="3"/>
        </w:numPr>
        <w:tabs>
          <w:tab w:val="left" w:pos="979"/>
          <w:tab w:val="left" w:pos="980"/>
        </w:tabs>
        <w:spacing w:before="94"/>
        <w:ind w:left="567" w:hanging="360"/>
        <w:rPr>
          <w:rFonts w:ascii="Symbol" w:hAnsi="Symbol"/>
          <w:sz w:val="21"/>
        </w:rPr>
      </w:pPr>
      <w:r w:rsidRPr="00C22B27">
        <w:rPr>
          <w:rFonts w:asciiTheme="minorHAnsi" w:eastAsiaTheme="minorHAnsi" w:hAnsiTheme="minorHAnsi" w:cs="Arial"/>
          <w:sz w:val="21"/>
          <w:szCs w:val="21"/>
          <w:lang w:eastAsia="en-US" w:bidi="ar-SA"/>
        </w:rPr>
        <w:t>I will check that the information that I access o</w:t>
      </w:r>
      <w:r w:rsidR="00C22B27" w:rsidRPr="00C22B27">
        <w:rPr>
          <w:rFonts w:asciiTheme="minorHAnsi" w:eastAsiaTheme="minorHAnsi" w:hAnsiTheme="minorHAnsi" w:cs="Arial"/>
          <w:sz w:val="21"/>
          <w:szCs w:val="21"/>
          <w:lang w:eastAsia="en-US" w:bidi="ar-SA"/>
        </w:rPr>
        <w:t xml:space="preserve">n the internet is accurate, as </w:t>
      </w:r>
      <w:r w:rsidRPr="00C22B27">
        <w:rPr>
          <w:rFonts w:asciiTheme="minorHAnsi" w:eastAsiaTheme="minorHAnsi" w:hAnsiTheme="minorHAnsi" w:cs="Arial"/>
          <w:sz w:val="21"/>
          <w:szCs w:val="21"/>
          <w:lang w:eastAsia="en-US" w:bidi="ar-SA"/>
        </w:rPr>
        <w:t xml:space="preserve">I </w:t>
      </w:r>
      <w:r w:rsidRPr="00C22B27">
        <w:rPr>
          <w:rFonts w:asciiTheme="minorHAnsi" w:eastAsiaTheme="minorHAnsi" w:hAnsiTheme="minorHAnsi" w:cs="Arial"/>
          <w:sz w:val="21"/>
          <w:szCs w:val="21"/>
          <w:lang w:eastAsia="en-US" w:bidi="ar-SA"/>
        </w:rPr>
        <w:t>understand that the internet may not be truthful and may mislead me.</w:t>
      </w:r>
    </w:p>
    <w:p w:rsidR="00B10B30" w:rsidRDefault="00B10B30" w:rsidP="00C22B27">
      <w:pPr>
        <w:pStyle w:val="BodyText"/>
        <w:spacing w:before="94"/>
        <w:ind w:left="567"/>
        <w:rPr>
          <w:sz w:val="27"/>
        </w:rPr>
      </w:pPr>
    </w:p>
    <w:p w:rsidR="00B10B30" w:rsidRDefault="003C6E96" w:rsidP="00C22B27">
      <w:pPr>
        <w:spacing w:before="94"/>
        <w:ind w:left="567"/>
        <w:rPr>
          <w:b/>
          <w:sz w:val="21"/>
        </w:rPr>
      </w:pPr>
      <w:r>
        <w:rPr>
          <w:b/>
          <w:sz w:val="21"/>
        </w:rPr>
        <w:t>Using E-mail:</w:t>
      </w:r>
    </w:p>
    <w:p w:rsidR="00C91C3F" w:rsidRPr="00C91C3F" w:rsidRDefault="003C6E96" w:rsidP="00C22B27">
      <w:pPr>
        <w:pStyle w:val="ListParagraph"/>
        <w:numPr>
          <w:ilvl w:val="2"/>
          <w:numId w:val="3"/>
        </w:numPr>
        <w:tabs>
          <w:tab w:val="left" w:pos="979"/>
          <w:tab w:val="left" w:pos="980"/>
        </w:tabs>
        <w:spacing w:before="94"/>
        <w:ind w:left="567" w:hanging="360"/>
        <w:rPr>
          <w:rFonts w:ascii="Symbol" w:hAnsi="Symbol"/>
          <w:sz w:val="21"/>
        </w:rPr>
      </w:pPr>
      <w:r>
        <w:rPr>
          <w:sz w:val="21"/>
        </w:rPr>
        <w:t>I will ask permission before sending an</w:t>
      </w:r>
      <w:r>
        <w:rPr>
          <w:spacing w:val="-11"/>
          <w:sz w:val="21"/>
        </w:rPr>
        <w:t xml:space="preserve"> </w:t>
      </w:r>
      <w:r>
        <w:rPr>
          <w:sz w:val="21"/>
        </w:rPr>
        <w:t>e-mail.</w:t>
      </w:r>
    </w:p>
    <w:p w:rsidR="00C91C3F" w:rsidRPr="00C91C3F" w:rsidRDefault="00C91C3F" w:rsidP="00C22B27">
      <w:pPr>
        <w:pStyle w:val="ListParagraph"/>
        <w:numPr>
          <w:ilvl w:val="2"/>
          <w:numId w:val="3"/>
        </w:numPr>
        <w:tabs>
          <w:tab w:val="left" w:pos="979"/>
          <w:tab w:val="left" w:pos="980"/>
        </w:tabs>
        <w:spacing w:before="94"/>
        <w:ind w:left="567" w:hanging="360"/>
        <w:rPr>
          <w:rFonts w:ascii="Symbol" w:hAnsi="Symbol"/>
          <w:sz w:val="21"/>
        </w:rPr>
      </w:pPr>
      <w:r w:rsidRPr="00C91C3F">
        <w:rPr>
          <w:sz w:val="21"/>
        </w:rPr>
        <w:t xml:space="preserve">I </w:t>
      </w:r>
      <w:r w:rsidRPr="00C91C3F">
        <w:rPr>
          <w:rFonts w:asciiTheme="minorHAnsi" w:hAnsiTheme="minorHAnsi"/>
          <w:sz w:val="21"/>
          <w:szCs w:val="21"/>
        </w:rPr>
        <w:t>will only e-mail people I know, or my teacher has</w:t>
      </w:r>
      <w:r w:rsidRPr="00C91C3F">
        <w:rPr>
          <w:rFonts w:asciiTheme="minorHAnsi" w:hAnsiTheme="minorHAnsi"/>
          <w:spacing w:val="-5"/>
          <w:sz w:val="21"/>
          <w:szCs w:val="21"/>
        </w:rPr>
        <w:t xml:space="preserve"> </w:t>
      </w:r>
      <w:r w:rsidRPr="00C91C3F">
        <w:rPr>
          <w:rFonts w:asciiTheme="minorHAnsi" w:hAnsiTheme="minorHAnsi"/>
          <w:sz w:val="21"/>
          <w:szCs w:val="21"/>
        </w:rPr>
        <w:t>approved.</w:t>
      </w:r>
    </w:p>
    <w:p w:rsidR="00C91C3F" w:rsidRPr="00C91C3F" w:rsidRDefault="00C91C3F" w:rsidP="00C22B27">
      <w:pPr>
        <w:pStyle w:val="ListParagraph"/>
        <w:numPr>
          <w:ilvl w:val="2"/>
          <w:numId w:val="3"/>
        </w:numPr>
        <w:tabs>
          <w:tab w:val="left" w:pos="979"/>
          <w:tab w:val="left" w:pos="980"/>
        </w:tabs>
        <w:spacing w:before="94"/>
        <w:ind w:left="567" w:hanging="360"/>
        <w:rPr>
          <w:rFonts w:ascii="Symbol" w:hAnsi="Symbol"/>
          <w:sz w:val="21"/>
        </w:rPr>
      </w:pPr>
      <w:r w:rsidRPr="00C91C3F">
        <w:rPr>
          <w:rFonts w:asciiTheme="minorHAnsi" w:eastAsiaTheme="minorHAnsi" w:hAnsiTheme="minorHAnsi" w:cs="Arial"/>
          <w:sz w:val="21"/>
          <w:szCs w:val="21"/>
          <w:lang w:eastAsia="en-US" w:bidi="ar-SA"/>
        </w:rPr>
        <w:t>I will not use or open email, unless I know and trust the person or organisation.</w:t>
      </w:r>
    </w:p>
    <w:p w:rsidR="00B10B30" w:rsidRDefault="003C6E96" w:rsidP="00C22B27">
      <w:pPr>
        <w:pStyle w:val="ListParagraph"/>
        <w:numPr>
          <w:ilvl w:val="2"/>
          <w:numId w:val="3"/>
        </w:numPr>
        <w:tabs>
          <w:tab w:val="left" w:pos="979"/>
          <w:tab w:val="left" w:pos="980"/>
        </w:tabs>
        <w:spacing w:before="94"/>
        <w:ind w:left="567" w:hanging="360"/>
        <w:rPr>
          <w:rFonts w:ascii="Symbol" w:hAnsi="Symbol"/>
          <w:sz w:val="21"/>
        </w:rPr>
      </w:pPr>
      <w:r>
        <w:rPr>
          <w:sz w:val="21"/>
        </w:rPr>
        <w:t>I will immediately report any unpleasant messages</w:t>
      </w:r>
      <w:r w:rsidR="00C91C3F">
        <w:rPr>
          <w:sz w:val="21"/>
        </w:rPr>
        <w:t xml:space="preserve"> or material</w:t>
      </w:r>
      <w:r>
        <w:rPr>
          <w:sz w:val="21"/>
        </w:rPr>
        <w:t xml:space="preserve"> sent to me because this will help protect other pupils and</w:t>
      </w:r>
      <w:r>
        <w:rPr>
          <w:spacing w:val="-29"/>
          <w:sz w:val="21"/>
        </w:rPr>
        <w:t xml:space="preserve"> </w:t>
      </w:r>
      <w:r>
        <w:rPr>
          <w:sz w:val="21"/>
        </w:rPr>
        <w:t>me.</w:t>
      </w:r>
    </w:p>
    <w:p w:rsidR="00B10B30" w:rsidRDefault="003C6E96" w:rsidP="00C22B27">
      <w:pPr>
        <w:pStyle w:val="ListParagraph"/>
        <w:numPr>
          <w:ilvl w:val="2"/>
          <w:numId w:val="3"/>
        </w:numPr>
        <w:tabs>
          <w:tab w:val="left" w:pos="979"/>
          <w:tab w:val="left" w:pos="980"/>
        </w:tabs>
        <w:spacing w:before="94"/>
        <w:ind w:left="567" w:hanging="360"/>
        <w:rPr>
          <w:rFonts w:ascii="Symbol" w:hAnsi="Symbol"/>
          <w:sz w:val="21"/>
        </w:rPr>
      </w:pPr>
      <w:r>
        <w:rPr>
          <w:sz w:val="21"/>
        </w:rPr>
        <w:t>I understand that e-mail messages I receive or send may be read by</w:t>
      </w:r>
      <w:r>
        <w:rPr>
          <w:spacing w:val="-11"/>
          <w:sz w:val="21"/>
        </w:rPr>
        <w:t xml:space="preserve"> </w:t>
      </w:r>
      <w:r>
        <w:rPr>
          <w:sz w:val="21"/>
        </w:rPr>
        <w:t>others.</w:t>
      </w:r>
    </w:p>
    <w:p w:rsidR="00B10B30" w:rsidRDefault="003C6E96" w:rsidP="00C22B27">
      <w:pPr>
        <w:pStyle w:val="ListParagraph"/>
        <w:numPr>
          <w:ilvl w:val="2"/>
          <w:numId w:val="3"/>
        </w:numPr>
        <w:tabs>
          <w:tab w:val="left" w:pos="979"/>
          <w:tab w:val="left" w:pos="980"/>
        </w:tabs>
        <w:spacing w:before="94"/>
        <w:ind w:left="567" w:hanging="360"/>
        <w:rPr>
          <w:rFonts w:ascii="Symbol" w:hAnsi="Symbol"/>
          <w:sz w:val="21"/>
        </w:rPr>
      </w:pPr>
      <w:r>
        <w:rPr>
          <w:sz w:val="21"/>
        </w:rPr>
        <w:lastRenderedPageBreak/>
        <w:t>The messages I send will be polite and</w:t>
      </w:r>
      <w:r>
        <w:rPr>
          <w:spacing w:val="-8"/>
          <w:sz w:val="21"/>
        </w:rPr>
        <w:t xml:space="preserve"> </w:t>
      </w:r>
      <w:r>
        <w:rPr>
          <w:sz w:val="21"/>
        </w:rPr>
        <w:t>responsible.</w:t>
      </w:r>
    </w:p>
    <w:p w:rsidR="00B10B30" w:rsidRDefault="003C6E96" w:rsidP="00C22B27">
      <w:pPr>
        <w:pStyle w:val="ListParagraph"/>
        <w:numPr>
          <w:ilvl w:val="2"/>
          <w:numId w:val="3"/>
        </w:numPr>
        <w:tabs>
          <w:tab w:val="left" w:pos="979"/>
          <w:tab w:val="left" w:pos="980"/>
        </w:tabs>
        <w:spacing w:before="94"/>
        <w:ind w:left="567" w:hanging="360"/>
        <w:rPr>
          <w:rFonts w:ascii="Symbol" w:hAnsi="Symbol"/>
          <w:sz w:val="21"/>
        </w:rPr>
      </w:pPr>
      <w:r>
        <w:rPr>
          <w:sz w:val="21"/>
        </w:rPr>
        <w:t>I will only send an e-mail when it has been checked by a</w:t>
      </w:r>
      <w:r>
        <w:rPr>
          <w:spacing w:val="-9"/>
          <w:sz w:val="21"/>
        </w:rPr>
        <w:t xml:space="preserve"> </w:t>
      </w:r>
      <w:r>
        <w:rPr>
          <w:sz w:val="21"/>
        </w:rPr>
        <w:t>teacher.</w:t>
      </w:r>
    </w:p>
    <w:p w:rsidR="00B10B30" w:rsidRDefault="003C6E96" w:rsidP="00C22B27">
      <w:pPr>
        <w:pStyle w:val="ListParagraph"/>
        <w:numPr>
          <w:ilvl w:val="2"/>
          <w:numId w:val="3"/>
        </w:numPr>
        <w:tabs>
          <w:tab w:val="left" w:pos="979"/>
          <w:tab w:val="left" w:pos="980"/>
        </w:tabs>
        <w:spacing w:before="94"/>
        <w:ind w:left="567" w:hanging="360"/>
        <w:rPr>
          <w:rFonts w:ascii="Symbol" w:hAnsi="Symbol"/>
          <w:sz w:val="21"/>
        </w:rPr>
      </w:pPr>
      <w:r>
        <w:rPr>
          <w:sz w:val="21"/>
        </w:rPr>
        <w:t>I will not give my full name, my home address or telephone</w:t>
      </w:r>
      <w:r>
        <w:rPr>
          <w:spacing w:val="-7"/>
          <w:sz w:val="21"/>
        </w:rPr>
        <w:t xml:space="preserve"> </w:t>
      </w:r>
      <w:r>
        <w:rPr>
          <w:sz w:val="21"/>
        </w:rPr>
        <w:t>number.</w:t>
      </w:r>
    </w:p>
    <w:p w:rsidR="00B10B30" w:rsidRPr="00C91C3F" w:rsidRDefault="003C6E96" w:rsidP="00C22B27">
      <w:pPr>
        <w:pStyle w:val="ListParagraph"/>
        <w:numPr>
          <w:ilvl w:val="2"/>
          <w:numId w:val="3"/>
        </w:numPr>
        <w:tabs>
          <w:tab w:val="left" w:pos="979"/>
          <w:tab w:val="left" w:pos="980"/>
        </w:tabs>
        <w:spacing w:before="94"/>
        <w:ind w:left="567" w:hanging="360"/>
        <w:rPr>
          <w:rFonts w:ascii="Symbol" w:hAnsi="Symbol"/>
          <w:sz w:val="21"/>
        </w:rPr>
      </w:pPr>
      <w:r>
        <w:rPr>
          <w:sz w:val="21"/>
        </w:rPr>
        <w:t>I will not use e-mail to arrange to meet someone outside school</w:t>
      </w:r>
      <w:r>
        <w:rPr>
          <w:spacing w:val="-7"/>
          <w:sz w:val="21"/>
        </w:rPr>
        <w:t xml:space="preserve"> </w:t>
      </w:r>
      <w:r>
        <w:rPr>
          <w:sz w:val="21"/>
        </w:rPr>
        <w:t>hours.</w:t>
      </w:r>
    </w:p>
    <w:p w:rsidR="00C91C3F" w:rsidRDefault="00C91C3F" w:rsidP="00C22B27">
      <w:pPr>
        <w:tabs>
          <w:tab w:val="left" w:pos="979"/>
          <w:tab w:val="left" w:pos="980"/>
        </w:tabs>
        <w:spacing w:before="94"/>
        <w:ind w:left="567"/>
        <w:rPr>
          <w:rFonts w:ascii="Symbol" w:hAnsi="Symbol"/>
          <w:sz w:val="21"/>
        </w:rPr>
      </w:pPr>
    </w:p>
    <w:p w:rsidR="00C91C3F" w:rsidRPr="00C91C3F" w:rsidRDefault="00C91C3F" w:rsidP="00C22B27">
      <w:pPr>
        <w:widowControl/>
        <w:adjustRightInd w:val="0"/>
        <w:spacing w:before="94"/>
        <w:ind w:left="567"/>
        <w:rPr>
          <w:rFonts w:asciiTheme="minorHAnsi" w:eastAsiaTheme="minorHAnsi" w:hAnsiTheme="minorHAnsi" w:cs="Arial"/>
          <w:b/>
          <w:bCs/>
          <w:sz w:val="21"/>
          <w:szCs w:val="21"/>
          <w:lang w:eastAsia="en-US" w:bidi="ar-SA"/>
        </w:rPr>
      </w:pPr>
      <w:r w:rsidRPr="00C91C3F">
        <w:rPr>
          <w:rFonts w:asciiTheme="minorHAnsi" w:eastAsiaTheme="minorHAnsi" w:hAnsiTheme="minorHAnsi" w:cs="Arial"/>
          <w:b/>
          <w:bCs/>
          <w:sz w:val="21"/>
          <w:szCs w:val="21"/>
          <w:lang w:eastAsia="en-US" w:bidi="ar-SA"/>
        </w:rPr>
        <w:t>Cyber Bullying</w:t>
      </w:r>
    </w:p>
    <w:p w:rsidR="00C22B27" w:rsidRDefault="00C91C3F" w:rsidP="00C22B27">
      <w:pPr>
        <w:pStyle w:val="ListParagraph"/>
        <w:widowControl/>
        <w:numPr>
          <w:ilvl w:val="0"/>
          <w:numId w:val="32"/>
        </w:numPr>
        <w:adjustRightInd w:val="0"/>
        <w:spacing w:before="94"/>
        <w:ind w:left="709" w:hanging="437"/>
        <w:rPr>
          <w:rFonts w:asciiTheme="minorHAnsi" w:eastAsiaTheme="minorHAnsi" w:hAnsiTheme="minorHAnsi" w:cs="Arial"/>
          <w:sz w:val="21"/>
          <w:szCs w:val="21"/>
          <w:lang w:eastAsia="en-US" w:bidi="ar-SA"/>
        </w:rPr>
      </w:pPr>
      <w:r w:rsidRPr="00C22B27">
        <w:rPr>
          <w:rFonts w:asciiTheme="minorHAnsi" w:eastAsiaTheme="minorHAnsi" w:hAnsiTheme="minorHAnsi" w:cs="Arial"/>
          <w:sz w:val="21"/>
          <w:szCs w:val="21"/>
          <w:lang w:eastAsia="en-US" w:bidi="ar-SA"/>
        </w:rPr>
        <w:t>I will be polite when I communicate with others</w:t>
      </w:r>
    </w:p>
    <w:p w:rsidR="00C22B27" w:rsidRDefault="00C91C3F" w:rsidP="00C22B27">
      <w:pPr>
        <w:pStyle w:val="ListParagraph"/>
        <w:widowControl/>
        <w:numPr>
          <w:ilvl w:val="0"/>
          <w:numId w:val="32"/>
        </w:numPr>
        <w:adjustRightInd w:val="0"/>
        <w:spacing w:before="94"/>
        <w:ind w:left="709" w:hanging="437"/>
        <w:rPr>
          <w:rFonts w:asciiTheme="minorHAnsi" w:eastAsiaTheme="minorHAnsi" w:hAnsiTheme="minorHAnsi" w:cs="Arial"/>
          <w:sz w:val="21"/>
          <w:szCs w:val="21"/>
          <w:lang w:eastAsia="en-US" w:bidi="ar-SA"/>
        </w:rPr>
      </w:pPr>
      <w:r w:rsidRPr="00C22B27">
        <w:rPr>
          <w:rFonts w:asciiTheme="minorHAnsi" w:eastAsiaTheme="minorHAnsi" w:hAnsiTheme="minorHAnsi" w:cs="Arial"/>
          <w:sz w:val="21"/>
          <w:szCs w:val="21"/>
          <w:lang w:eastAsia="en-US" w:bidi="ar-SA"/>
        </w:rPr>
        <w:t>I know not to do online what I wouldn’t do</w:t>
      </w:r>
      <w:r w:rsidR="00C22B27" w:rsidRPr="00C22B27">
        <w:rPr>
          <w:rFonts w:asciiTheme="minorHAnsi" w:eastAsiaTheme="minorHAnsi" w:hAnsiTheme="minorHAnsi" w:cs="Arial"/>
          <w:sz w:val="21"/>
          <w:szCs w:val="21"/>
          <w:lang w:eastAsia="en-US" w:bidi="ar-SA"/>
        </w:rPr>
        <w:t xml:space="preserve"> offline like in the playground</w:t>
      </w:r>
    </w:p>
    <w:p w:rsidR="00C22B27" w:rsidRDefault="00C91C3F" w:rsidP="00C22B27">
      <w:pPr>
        <w:pStyle w:val="ListParagraph"/>
        <w:widowControl/>
        <w:numPr>
          <w:ilvl w:val="0"/>
          <w:numId w:val="32"/>
        </w:numPr>
        <w:adjustRightInd w:val="0"/>
        <w:spacing w:before="94"/>
        <w:ind w:left="709" w:hanging="437"/>
        <w:rPr>
          <w:rFonts w:asciiTheme="minorHAnsi" w:eastAsiaTheme="minorHAnsi" w:hAnsiTheme="minorHAnsi" w:cs="Arial"/>
          <w:sz w:val="21"/>
          <w:szCs w:val="21"/>
          <w:lang w:eastAsia="en-US" w:bidi="ar-SA"/>
        </w:rPr>
      </w:pPr>
      <w:r w:rsidRPr="00C22B27">
        <w:rPr>
          <w:rFonts w:asciiTheme="minorHAnsi" w:eastAsiaTheme="minorHAnsi" w:hAnsiTheme="minorHAnsi" w:cs="Arial"/>
          <w:sz w:val="21"/>
          <w:szCs w:val="21"/>
          <w:lang w:eastAsia="en-US" w:bidi="ar-SA"/>
        </w:rPr>
        <w:t>I will not use inappropriate language or make unkind comments</w:t>
      </w:r>
    </w:p>
    <w:p w:rsidR="00C22B27" w:rsidRDefault="00C91C3F" w:rsidP="00C22B27">
      <w:pPr>
        <w:pStyle w:val="ListParagraph"/>
        <w:widowControl/>
        <w:numPr>
          <w:ilvl w:val="0"/>
          <w:numId w:val="32"/>
        </w:numPr>
        <w:adjustRightInd w:val="0"/>
        <w:spacing w:before="94"/>
        <w:ind w:left="709" w:hanging="437"/>
        <w:rPr>
          <w:rFonts w:asciiTheme="minorHAnsi" w:eastAsiaTheme="minorHAnsi" w:hAnsiTheme="minorHAnsi" w:cs="Arial"/>
          <w:sz w:val="21"/>
          <w:szCs w:val="21"/>
          <w:lang w:eastAsia="en-US" w:bidi="ar-SA"/>
        </w:rPr>
      </w:pPr>
      <w:r w:rsidRPr="00C22B27">
        <w:rPr>
          <w:rFonts w:asciiTheme="minorHAnsi" w:eastAsiaTheme="minorHAnsi" w:hAnsiTheme="minorHAnsi" w:cs="Arial"/>
          <w:sz w:val="21"/>
          <w:szCs w:val="21"/>
          <w:lang w:eastAsia="en-US" w:bidi="ar-SA"/>
        </w:rPr>
        <w:t>I appreciate others may have different opinions</w:t>
      </w:r>
    </w:p>
    <w:p w:rsidR="00C91C3F" w:rsidRPr="00C22B27" w:rsidRDefault="00C91C3F" w:rsidP="00C22B27">
      <w:pPr>
        <w:pStyle w:val="ListParagraph"/>
        <w:widowControl/>
        <w:numPr>
          <w:ilvl w:val="0"/>
          <w:numId w:val="32"/>
        </w:numPr>
        <w:adjustRightInd w:val="0"/>
        <w:spacing w:before="94"/>
        <w:ind w:left="709" w:hanging="437"/>
        <w:rPr>
          <w:rFonts w:asciiTheme="minorHAnsi" w:eastAsiaTheme="minorHAnsi" w:hAnsiTheme="minorHAnsi" w:cs="Arial"/>
          <w:sz w:val="21"/>
          <w:szCs w:val="21"/>
          <w:lang w:eastAsia="en-US" w:bidi="ar-SA"/>
        </w:rPr>
      </w:pPr>
      <w:r w:rsidRPr="00C22B27">
        <w:rPr>
          <w:rFonts w:asciiTheme="minorHAnsi" w:eastAsiaTheme="minorHAnsi" w:hAnsiTheme="minorHAnsi" w:cs="Arial"/>
          <w:sz w:val="21"/>
          <w:szCs w:val="21"/>
          <w:lang w:eastAsia="en-US" w:bidi="ar-SA"/>
        </w:rPr>
        <w:t>I will not upload or spread images of anyone</w:t>
      </w:r>
    </w:p>
    <w:p w:rsidR="00B10B30" w:rsidRDefault="00B10B30" w:rsidP="00C22B27">
      <w:pPr>
        <w:spacing w:before="94"/>
        <w:ind w:left="567"/>
        <w:rPr>
          <w:rFonts w:ascii="Symbol" w:hAnsi="Symbol"/>
          <w:sz w:val="21"/>
        </w:rPr>
      </w:pPr>
    </w:p>
    <w:p w:rsidR="00C22B27" w:rsidRPr="00C22B27" w:rsidRDefault="00C22B27" w:rsidP="00C22B27">
      <w:pPr>
        <w:widowControl/>
        <w:adjustRightInd w:val="0"/>
        <w:spacing w:before="94"/>
        <w:ind w:left="567"/>
        <w:rPr>
          <w:rFonts w:asciiTheme="minorHAnsi" w:eastAsiaTheme="minorHAnsi" w:hAnsiTheme="minorHAnsi" w:cs="Arial"/>
          <w:b/>
          <w:bCs/>
          <w:sz w:val="21"/>
          <w:szCs w:val="21"/>
          <w:lang w:eastAsia="en-US" w:bidi="ar-SA"/>
        </w:rPr>
      </w:pPr>
      <w:r w:rsidRPr="00C22B27">
        <w:rPr>
          <w:rFonts w:asciiTheme="minorHAnsi" w:eastAsiaTheme="minorHAnsi" w:hAnsiTheme="minorHAnsi" w:cs="Arial"/>
          <w:b/>
          <w:bCs/>
          <w:sz w:val="21"/>
          <w:szCs w:val="21"/>
          <w:lang w:eastAsia="en-US" w:bidi="ar-SA"/>
        </w:rPr>
        <w:t>Mobile Phones</w:t>
      </w:r>
    </w:p>
    <w:p w:rsidR="00C22B27" w:rsidRDefault="00C22B27" w:rsidP="00C22B27">
      <w:pPr>
        <w:pStyle w:val="ListParagraph"/>
        <w:widowControl/>
        <w:numPr>
          <w:ilvl w:val="0"/>
          <w:numId w:val="33"/>
        </w:numPr>
        <w:adjustRightInd w:val="0"/>
        <w:spacing w:before="94"/>
        <w:rPr>
          <w:rFonts w:asciiTheme="minorHAnsi" w:eastAsiaTheme="minorHAnsi" w:hAnsiTheme="minorHAnsi" w:cs="Arial"/>
          <w:sz w:val="21"/>
          <w:szCs w:val="21"/>
          <w:lang w:eastAsia="en-US" w:bidi="ar-SA"/>
        </w:rPr>
      </w:pPr>
      <w:r w:rsidRPr="00C22B27">
        <w:rPr>
          <w:rFonts w:asciiTheme="minorHAnsi" w:eastAsiaTheme="minorHAnsi" w:hAnsiTheme="minorHAnsi" w:cs="Arial"/>
          <w:sz w:val="21"/>
          <w:szCs w:val="21"/>
          <w:lang w:eastAsia="en-US" w:bidi="ar-SA"/>
        </w:rPr>
        <w:t>I know that mobile phones are not allowed to be</w:t>
      </w:r>
      <w:r w:rsidRPr="00C22B27">
        <w:rPr>
          <w:rFonts w:asciiTheme="minorHAnsi" w:eastAsiaTheme="minorHAnsi" w:hAnsiTheme="minorHAnsi" w:cs="Arial"/>
          <w:sz w:val="21"/>
          <w:szCs w:val="21"/>
          <w:lang w:eastAsia="en-US" w:bidi="ar-SA"/>
        </w:rPr>
        <w:t xml:space="preserve"> used during the school day and </w:t>
      </w:r>
      <w:r w:rsidRPr="00C22B27">
        <w:rPr>
          <w:rFonts w:asciiTheme="minorHAnsi" w:eastAsiaTheme="minorHAnsi" w:hAnsiTheme="minorHAnsi" w:cs="Arial"/>
          <w:sz w:val="21"/>
          <w:szCs w:val="21"/>
          <w:lang w:eastAsia="en-US" w:bidi="ar-SA"/>
        </w:rPr>
        <w:t>are advised to be left at home.</w:t>
      </w:r>
    </w:p>
    <w:p w:rsidR="00C22B27" w:rsidRDefault="00C22B27" w:rsidP="00C22B27">
      <w:pPr>
        <w:pStyle w:val="ListParagraph"/>
        <w:widowControl/>
        <w:numPr>
          <w:ilvl w:val="0"/>
          <w:numId w:val="33"/>
        </w:numPr>
        <w:adjustRightInd w:val="0"/>
        <w:spacing w:before="94"/>
        <w:rPr>
          <w:rFonts w:asciiTheme="minorHAnsi" w:eastAsiaTheme="minorHAnsi" w:hAnsiTheme="minorHAnsi" w:cs="Arial"/>
          <w:sz w:val="21"/>
          <w:szCs w:val="21"/>
          <w:lang w:eastAsia="en-US" w:bidi="ar-SA"/>
        </w:rPr>
      </w:pPr>
      <w:r w:rsidRPr="00C22B27">
        <w:rPr>
          <w:rFonts w:asciiTheme="minorHAnsi" w:eastAsiaTheme="minorHAnsi" w:hAnsiTheme="minorHAnsi" w:cs="Arial"/>
          <w:sz w:val="21"/>
          <w:szCs w:val="21"/>
          <w:lang w:eastAsia="en-US" w:bidi="ar-SA"/>
        </w:rPr>
        <w:t xml:space="preserve">If consent has been </w:t>
      </w:r>
      <w:proofErr w:type="gramStart"/>
      <w:r w:rsidRPr="00C22B27">
        <w:rPr>
          <w:rFonts w:asciiTheme="minorHAnsi" w:eastAsiaTheme="minorHAnsi" w:hAnsiTheme="minorHAnsi" w:cs="Arial"/>
          <w:sz w:val="21"/>
          <w:szCs w:val="21"/>
          <w:lang w:eastAsia="en-US" w:bidi="ar-SA"/>
        </w:rPr>
        <w:t>given</w:t>
      </w:r>
      <w:proofErr w:type="gramEnd"/>
      <w:r w:rsidRPr="00C22B27">
        <w:rPr>
          <w:rFonts w:asciiTheme="minorHAnsi" w:eastAsiaTheme="minorHAnsi" w:hAnsiTheme="minorHAnsi" w:cs="Arial"/>
          <w:sz w:val="21"/>
          <w:szCs w:val="21"/>
          <w:lang w:eastAsia="en-US" w:bidi="ar-SA"/>
        </w:rPr>
        <w:t xml:space="preserve"> then mobile phones are switched off / silent and kept in</w:t>
      </w:r>
      <w:r w:rsidRPr="00C22B27">
        <w:rPr>
          <w:rFonts w:asciiTheme="minorHAnsi" w:eastAsiaTheme="minorHAnsi" w:hAnsiTheme="minorHAnsi" w:cs="Arial"/>
          <w:sz w:val="21"/>
          <w:szCs w:val="21"/>
          <w:lang w:eastAsia="en-US" w:bidi="ar-SA"/>
        </w:rPr>
        <w:t xml:space="preserve"> a designated place</w:t>
      </w:r>
      <w:r w:rsidRPr="00C22B27">
        <w:rPr>
          <w:rFonts w:asciiTheme="minorHAnsi" w:eastAsiaTheme="minorHAnsi" w:hAnsiTheme="minorHAnsi" w:cs="Arial"/>
          <w:sz w:val="21"/>
          <w:szCs w:val="21"/>
          <w:lang w:eastAsia="en-US" w:bidi="ar-SA"/>
        </w:rPr>
        <w:t xml:space="preserve"> or in the office at all times during the school day.</w:t>
      </w:r>
    </w:p>
    <w:p w:rsidR="00C22B27" w:rsidRDefault="00C22B27" w:rsidP="00C22B27">
      <w:pPr>
        <w:pStyle w:val="ListParagraph"/>
        <w:widowControl/>
        <w:numPr>
          <w:ilvl w:val="0"/>
          <w:numId w:val="33"/>
        </w:numPr>
        <w:adjustRightInd w:val="0"/>
        <w:spacing w:before="94"/>
        <w:rPr>
          <w:rFonts w:asciiTheme="minorHAnsi" w:eastAsiaTheme="minorHAnsi" w:hAnsiTheme="minorHAnsi" w:cs="Arial"/>
          <w:sz w:val="21"/>
          <w:szCs w:val="21"/>
          <w:lang w:eastAsia="en-US" w:bidi="ar-SA"/>
        </w:rPr>
      </w:pPr>
      <w:r w:rsidRPr="00C22B27">
        <w:rPr>
          <w:rFonts w:asciiTheme="minorHAnsi" w:eastAsiaTheme="minorHAnsi" w:hAnsiTheme="minorHAnsi" w:cs="Arial"/>
          <w:sz w:val="21"/>
          <w:szCs w:val="21"/>
          <w:lang w:eastAsia="en-US" w:bidi="ar-SA"/>
        </w:rPr>
        <w:t xml:space="preserve">Permission </w:t>
      </w:r>
      <w:r>
        <w:rPr>
          <w:rFonts w:asciiTheme="minorHAnsi" w:eastAsiaTheme="minorHAnsi" w:hAnsiTheme="minorHAnsi" w:cs="Arial"/>
          <w:sz w:val="21"/>
          <w:szCs w:val="21"/>
          <w:lang w:eastAsia="en-US" w:bidi="ar-SA"/>
        </w:rPr>
        <w:t xml:space="preserve">must be given </w:t>
      </w:r>
      <w:r w:rsidRPr="00C22B27">
        <w:rPr>
          <w:rFonts w:asciiTheme="minorHAnsi" w:eastAsiaTheme="minorHAnsi" w:hAnsiTheme="minorHAnsi" w:cs="Arial"/>
          <w:sz w:val="21"/>
          <w:szCs w:val="21"/>
          <w:lang w:eastAsia="en-US" w:bidi="ar-SA"/>
        </w:rPr>
        <w:t xml:space="preserve">by the </w:t>
      </w:r>
      <w:r>
        <w:rPr>
          <w:rFonts w:asciiTheme="minorHAnsi" w:eastAsiaTheme="minorHAnsi" w:hAnsiTheme="minorHAnsi" w:cs="Arial"/>
          <w:sz w:val="21"/>
          <w:szCs w:val="21"/>
          <w:lang w:eastAsia="en-US" w:bidi="ar-SA"/>
        </w:rPr>
        <w:t>principal</w:t>
      </w:r>
      <w:r w:rsidRPr="00C22B27">
        <w:rPr>
          <w:rFonts w:asciiTheme="minorHAnsi" w:eastAsiaTheme="minorHAnsi" w:hAnsiTheme="minorHAnsi" w:cs="Arial"/>
          <w:sz w:val="21"/>
          <w:szCs w:val="21"/>
          <w:lang w:eastAsia="en-US" w:bidi="ar-SA"/>
        </w:rPr>
        <w:t xml:space="preserve"> </w:t>
      </w:r>
      <w:r w:rsidRPr="00C22B27">
        <w:rPr>
          <w:rFonts w:asciiTheme="minorHAnsi" w:eastAsiaTheme="minorHAnsi" w:hAnsiTheme="minorHAnsi" w:cs="Arial"/>
          <w:sz w:val="21"/>
          <w:szCs w:val="21"/>
          <w:lang w:eastAsia="en-US" w:bidi="ar-SA"/>
        </w:rPr>
        <w:t xml:space="preserve">if I can use a mobile phone in </w:t>
      </w:r>
      <w:r w:rsidRPr="00C22B27">
        <w:rPr>
          <w:rFonts w:asciiTheme="minorHAnsi" w:eastAsiaTheme="minorHAnsi" w:hAnsiTheme="minorHAnsi" w:cs="Arial"/>
          <w:sz w:val="21"/>
          <w:szCs w:val="21"/>
          <w:lang w:eastAsia="en-US" w:bidi="ar-SA"/>
        </w:rPr>
        <w:t>school or take it on a school visit.</w:t>
      </w:r>
    </w:p>
    <w:p w:rsidR="00C22B27" w:rsidRDefault="00C22B27" w:rsidP="00C22B27">
      <w:pPr>
        <w:pStyle w:val="ListParagraph"/>
        <w:widowControl/>
        <w:numPr>
          <w:ilvl w:val="0"/>
          <w:numId w:val="33"/>
        </w:numPr>
        <w:adjustRightInd w:val="0"/>
        <w:spacing w:before="94"/>
        <w:rPr>
          <w:rFonts w:asciiTheme="minorHAnsi" w:eastAsiaTheme="minorHAnsi" w:hAnsiTheme="minorHAnsi" w:cs="Arial"/>
          <w:sz w:val="21"/>
          <w:szCs w:val="21"/>
          <w:lang w:eastAsia="en-US" w:bidi="ar-SA"/>
        </w:rPr>
      </w:pPr>
      <w:r w:rsidRPr="00C22B27">
        <w:rPr>
          <w:rFonts w:asciiTheme="minorHAnsi" w:eastAsiaTheme="minorHAnsi" w:hAnsiTheme="minorHAnsi" w:cs="Arial"/>
          <w:sz w:val="21"/>
          <w:szCs w:val="21"/>
          <w:lang w:eastAsia="en-US" w:bidi="ar-SA"/>
        </w:rPr>
        <w:t xml:space="preserve">I know not to use text, voice messages, </w:t>
      </w:r>
      <w:r w:rsidRPr="00C22B27">
        <w:rPr>
          <w:rFonts w:asciiTheme="minorHAnsi" w:eastAsiaTheme="minorHAnsi" w:hAnsiTheme="minorHAnsi" w:cs="Arial"/>
          <w:sz w:val="21"/>
          <w:szCs w:val="21"/>
          <w:lang w:eastAsia="en-US" w:bidi="ar-SA"/>
        </w:rPr>
        <w:t xml:space="preserve">take images or use any internet </w:t>
      </w:r>
      <w:r w:rsidRPr="00C22B27">
        <w:rPr>
          <w:rFonts w:asciiTheme="minorHAnsi" w:eastAsiaTheme="minorHAnsi" w:hAnsiTheme="minorHAnsi" w:cs="Arial"/>
          <w:sz w:val="21"/>
          <w:szCs w:val="21"/>
          <w:lang w:eastAsia="en-US" w:bidi="ar-SA"/>
        </w:rPr>
        <w:t>connection to bully, upset or shock anyone in and out of school.</w:t>
      </w:r>
    </w:p>
    <w:p w:rsidR="00C22B27" w:rsidRDefault="00C22B27" w:rsidP="00C22B27">
      <w:pPr>
        <w:pStyle w:val="ListParagraph"/>
        <w:widowControl/>
        <w:numPr>
          <w:ilvl w:val="0"/>
          <w:numId w:val="33"/>
        </w:numPr>
        <w:adjustRightInd w:val="0"/>
        <w:spacing w:before="94"/>
        <w:rPr>
          <w:rFonts w:asciiTheme="minorHAnsi" w:eastAsiaTheme="minorHAnsi" w:hAnsiTheme="minorHAnsi" w:cs="Arial"/>
          <w:sz w:val="21"/>
          <w:szCs w:val="21"/>
          <w:lang w:eastAsia="en-US" w:bidi="ar-SA"/>
        </w:rPr>
      </w:pPr>
      <w:r w:rsidRPr="00C22B27">
        <w:rPr>
          <w:rFonts w:asciiTheme="minorHAnsi" w:eastAsiaTheme="minorHAnsi" w:hAnsiTheme="minorHAnsi" w:cs="Arial"/>
          <w:sz w:val="21"/>
          <w:szCs w:val="21"/>
          <w:lang w:eastAsia="en-US" w:bidi="ar-SA"/>
        </w:rPr>
        <w:t>I know that no images or videos should b</w:t>
      </w:r>
      <w:r w:rsidRPr="00C22B27">
        <w:rPr>
          <w:rFonts w:asciiTheme="minorHAnsi" w:eastAsiaTheme="minorHAnsi" w:hAnsiTheme="minorHAnsi" w:cs="Arial"/>
          <w:sz w:val="21"/>
          <w:szCs w:val="21"/>
          <w:lang w:eastAsia="en-US" w:bidi="ar-SA"/>
        </w:rPr>
        <w:t xml:space="preserve">e taken on any mobile phones or </w:t>
      </w:r>
      <w:r w:rsidRPr="00C22B27">
        <w:rPr>
          <w:rFonts w:asciiTheme="minorHAnsi" w:eastAsiaTheme="minorHAnsi" w:hAnsiTheme="minorHAnsi" w:cs="Arial"/>
          <w:sz w:val="21"/>
          <w:szCs w:val="21"/>
          <w:lang w:eastAsia="en-US" w:bidi="ar-SA"/>
        </w:rPr>
        <w:t>personally-owned mobile devices without the con</w:t>
      </w:r>
      <w:r w:rsidRPr="00C22B27">
        <w:rPr>
          <w:rFonts w:asciiTheme="minorHAnsi" w:eastAsiaTheme="minorHAnsi" w:hAnsiTheme="minorHAnsi" w:cs="Arial"/>
          <w:sz w:val="21"/>
          <w:szCs w:val="21"/>
          <w:lang w:eastAsia="en-US" w:bidi="ar-SA"/>
        </w:rPr>
        <w:t xml:space="preserve">sent of the person or people it </w:t>
      </w:r>
      <w:r w:rsidRPr="00C22B27">
        <w:rPr>
          <w:rFonts w:asciiTheme="minorHAnsi" w:eastAsiaTheme="minorHAnsi" w:hAnsiTheme="minorHAnsi" w:cs="Arial"/>
          <w:sz w:val="21"/>
          <w:szCs w:val="21"/>
          <w:lang w:eastAsia="en-US" w:bidi="ar-SA"/>
        </w:rPr>
        <w:t>involves.</w:t>
      </w:r>
    </w:p>
    <w:p w:rsidR="00C22B27" w:rsidRDefault="00C22B27" w:rsidP="00C22B27">
      <w:pPr>
        <w:pStyle w:val="ListParagraph"/>
        <w:widowControl/>
        <w:numPr>
          <w:ilvl w:val="0"/>
          <w:numId w:val="33"/>
        </w:numPr>
        <w:adjustRightInd w:val="0"/>
        <w:spacing w:before="94"/>
        <w:rPr>
          <w:rFonts w:asciiTheme="minorHAnsi" w:eastAsiaTheme="minorHAnsi" w:hAnsiTheme="minorHAnsi" w:cs="Arial"/>
          <w:sz w:val="21"/>
          <w:szCs w:val="21"/>
          <w:lang w:eastAsia="en-US" w:bidi="ar-SA"/>
        </w:rPr>
      </w:pPr>
      <w:r w:rsidRPr="00C22B27">
        <w:rPr>
          <w:rFonts w:asciiTheme="minorHAnsi" w:eastAsiaTheme="minorHAnsi" w:hAnsiTheme="minorHAnsi" w:cs="Arial"/>
          <w:sz w:val="21"/>
          <w:szCs w:val="21"/>
          <w:lang w:eastAsia="en-US" w:bidi="ar-SA"/>
        </w:rPr>
        <w:t xml:space="preserve">I know that the school is not responsible for </w:t>
      </w:r>
      <w:r w:rsidRPr="00C22B27">
        <w:rPr>
          <w:rFonts w:asciiTheme="minorHAnsi" w:eastAsiaTheme="minorHAnsi" w:hAnsiTheme="minorHAnsi" w:cs="Arial"/>
          <w:sz w:val="21"/>
          <w:szCs w:val="21"/>
          <w:lang w:eastAsia="en-US" w:bidi="ar-SA"/>
        </w:rPr>
        <w:t xml:space="preserve">any loss or damage to my mobile </w:t>
      </w:r>
      <w:r w:rsidRPr="00C22B27">
        <w:rPr>
          <w:rFonts w:asciiTheme="minorHAnsi" w:eastAsiaTheme="minorHAnsi" w:hAnsiTheme="minorHAnsi" w:cs="Arial"/>
          <w:sz w:val="21"/>
          <w:szCs w:val="21"/>
          <w:lang w:eastAsia="en-US" w:bidi="ar-SA"/>
        </w:rPr>
        <w:t>phone or any device I bring onto the school site.</w:t>
      </w:r>
    </w:p>
    <w:p w:rsidR="00C22B27" w:rsidRDefault="00C22B27" w:rsidP="00C22B27">
      <w:pPr>
        <w:pStyle w:val="ListParagraph"/>
        <w:widowControl/>
        <w:numPr>
          <w:ilvl w:val="0"/>
          <w:numId w:val="33"/>
        </w:numPr>
        <w:adjustRightInd w:val="0"/>
        <w:spacing w:before="94"/>
        <w:rPr>
          <w:rFonts w:asciiTheme="minorHAnsi" w:eastAsiaTheme="minorHAnsi" w:hAnsiTheme="minorHAnsi" w:cs="Arial"/>
          <w:sz w:val="21"/>
          <w:szCs w:val="21"/>
          <w:lang w:eastAsia="en-US" w:bidi="ar-SA"/>
        </w:rPr>
      </w:pPr>
      <w:r w:rsidRPr="00C22B27">
        <w:rPr>
          <w:rFonts w:asciiTheme="minorHAnsi" w:eastAsiaTheme="minorHAnsi" w:hAnsiTheme="minorHAnsi" w:cs="Arial"/>
          <w:sz w:val="21"/>
          <w:szCs w:val="21"/>
          <w:lang w:eastAsia="en-US" w:bidi="ar-SA"/>
        </w:rPr>
        <w:t xml:space="preserve">I understand that the school have a right to </w:t>
      </w:r>
      <w:r w:rsidRPr="00C22B27">
        <w:rPr>
          <w:rFonts w:asciiTheme="minorHAnsi" w:eastAsiaTheme="minorHAnsi" w:hAnsiTheme="minorHAnsi" w:cs="Arial"/>
          <w:sz w:val="21"/>
          <w:szCs w:val="21"/>
          <w:lang w:eastAsia="en-US" w:bidi="ar-SA"/>
        </w:rPr>
        <w:t xml:space="preserve">confiscate, search and keep any </w:t>
      </w:r>
      <w:r w:rsidRPr="00C22B27">
        <w:rPr>
          <w:rFonts w:asciiTheme="minorHAnsi" w:eastAsiaTheme="minorHAnsi" w:hAnsiTheme="minorHAnsi" w:cs="Arial"/>
          <w:sz w:val="21"/>
          <w:szCs w:val="21"/>
          <w:lang w:eastAsia="en-US" w:bidi="ar-SA"/>
        </w:rPr>
        <w:t>evidence on any mobile devices I bring into school.</w:t>
      </w:r>
    </w:p>
    <w:p w:rsidR="00C22B27" w:rsidRPr="00C22B27" w:rsidRDefault="00C22B27" w:rsidP="00C22B27">
      <w:pPr>
        <w:pStyle w:val="ListParagraph"/>
        <w:widowControl/>
        <w:numPr>
          <w:ilvl w:val="0"/>
          <w:numId w:val="33"/>
        </w:numPr>
        <w:adjustRightInd w:val="0"/>
        <w:spacing w:before="94"/>
        <w:rPr>
          <w:rFonts w:asciiTheme="minorHAnsi" w:eastAsiaTheme="minorHAnsi" w:hAnsiTheme="minorHAnsi" w:cs="Arial"/>
          <w:sz w:val="21"/>
          <w:szCs w:val="21"/>
          <w:lang w:eastAsia="en-US" w:bidi="ar-SA"/>
        </w:rPr>
      </w:pPr>
      <w:r w:rsidRPr="00C22B27">
        <w:rPr>
          <w:rFonts w:asciiTheme="minorHAnsi" w:eastAsiaTheme="minorHAnsi" w:hAnsiTheme="minorHAnsi" w:cs="Arial"/>
          <w:sz w:val="21"/>
          <w:szCs w:val="21"/>
          <w:lang w:eastAsia="en-US" w:bidi="ar-SA"/>
        </w:rPr>
        <w:t>I know that I should protect my phone number</w:t>
      </w:r>
      <w:r w:rsidRPr="00C22B27">
        <w:rPr>
          <w:rFonts w:asciiTheme="minorHAnsi" w:eastAsiaTheme="minorHAnsi" w:hAnsiTheme="minorHAnsi" w:cs="Arial"/>
          <w:sz w:val="21"/>
          <w:szCs w:val="21"/>
          <w:lang w:eastAsia="en-US" w:bidi="ar-SA"/>
        </w:rPr>
        <w:t xml:space="preserve"> by only giving them to trusted </w:t>
      </w:r>
      <w:r w:rsidRPr="00C22B27">
        <w:rPr>
          <w:rFonts w:asciiTheme="minorHAnsi" w:eastAsiaTheme="minorHAnsi" w:hAnsiTheme="minorHAnsi" w:cs="Arial"/>
          <w:sz w:val="21"/>
          <w:szCs w:val="21"/>
          <w:lang w:eastAsia="en-US" w:bidi="ar-SA"/>
        </w:rPr>
        <w:t>friends and family.</w:t>
      </w:r>
    </w:p>
    <w:p w:rsidR="00C22B27" w:rsidRPr="00C22B27" w:rsidRDefault="00C22B27" w:rsidP="00C22B27">
      <w:pPr>
        <w:widowControl/>
        <w:adjustRightInd w:val="0"/>
        <w:spacing w:before="94"/>
        <w:ind w:left="567"/>
        <w:rPr>
          <w:rFonts w:asciiTheme="minorHAnsi" w:eastAsiaTheme="minorHAnsi" w:hAnsiTheme="minorHAnsi" w:cs="Arial"/>
          <w:sz w:val="21"/>
          <w:szCs w:val="21"/>
          <w:lang w:eastAsia="en-US" w:bidi="ar-SA"/>
        </w:rPr>
      </w:pPr>
    </w:p>
    <w:p w:rsidR="00C22B27" w:rsidRPr="00C22B27" w:rsidRDefault="00C22B27" w:rsidP="00C22B27">
      <w:pPr>
        <w:widowControl/>
        <w:adjustRightInd w:val="0"/>
        <w:spacing w:before="94"/>
        <w:ind w:left="567"/>
        <w:rPr>
          <w:rFonts w:asciiTheme="minorHAnsi" w:eastAsiaTheme="minorHAnsi" w:hAnsiTheme="minorHAnsi" w:cs="Arial"/>
          <w:b/>
          <w:bCs/>
          <w:sz w:val="21"/>
          <w:szCs w:val="21"/>
          <w:lang w:eastAsia="en-US" w:bidi="ar-SA"/>
        </w:rPr>
      </w:pPr>
      <w:r w:rsidRPr="00C22B27">
        <w:rPr>
          <w:rFonts w:asciiTheme="minorHAnsi" w:eastAsiaTheme="minorHAnsi" w:hAnsiTheme="minorHAnsi" w:cs="Arial"/>
          <w:b/>
          <w:bCs/>
          <w:sz w:val="21"/>
          <w:szCs w:val="21"/>
          <w:lang w:eastAsia="en-US" w:bidi="ar-SA"/>
        </w:rPr>
        <w:t>Outside of the School Community</w:t>
      </w:r>
    </w:p>
    <w:p w:rsidR="00C22B27" w:rsidRPr="00C22B27" w:rsidRDefault="00C22B27" w:rsidP="00C22B27">
      <w:pPr>
        <w:widowControl/>
        <w:adjustRightInd w:val="0"/>
        <w:spacing w:before="94"/>
        <w:ind w:left="567"/>
        <w:rPr>
          <w:rFonts w:asciiTheme="minorHAnsi" w:eastAsiaTheme="minorHAnsi" w:hAnsiTheme="minorHAnsi" w:cs="Arial"/>
          <w:sz w:val="21"/>
          <w:szCs w:val="21"/>
          <w:lang w:eastAsia="en-US" w:bidi="ar-SA"/>
        </w:rPr>
      </w:pPr>
      <w:r w:rsidRPr="00C22B27">
        <w:rPr>
          <w:rFonts w:asciiTheme="minorHAnsi" w:eastAsiaTheme="minorHAnsi" w:hAnsiTheme="minorHAnsi" w:cs="Verdana"/>
          <w:sz w:val="21"/>
          <w:szCs w:val="21"/>
          <w:lang w:eastAsia="en-US" w:bidi="ar-SA"/>
        </w:rPr>
        <w:t xml:space="preserve">• </w:t>
      </w:r>
      <w:r w:rsidRPr="00C22B27">
        <w:rPr>
          <w:rFonts w:asciiTheme="minorHAnsi" w:eastAsiaTheme="minorHAnsi" w:hAnsiTheme="minorHAnsi" w:cs="Arial"/>
          <w:sz w:val="21"/>
          <w:szCs w:val="21"/>
          <w:lang w:eastAsia="en-US" w:bidi="ar-SA"/>
        </w:rPr>
        <w:t>I understand that this agreement is for in and outside the school</w:t>
      </w:r>
    </w:p>
    <w:p w:rsidR="00C22B27" w:rsidRPr="00C22B27" w:rsidRDefault="00C22B27" w:rsidP="00C22B27">
      <w:pPr>
        <w:widowControl/>
        <w:adjustRightInd w:val="0"/>
        <w:spacing w:before="94"/>
        <w:ind w:left="567"/>
        <w:rPr>
          <w:rFonts w:asciiTheme="minorHAnsi" w:eastAsiaTheme="minorHAnsi" w:hAnsiTheme="minorHAnsi" w:cs="Arial"/>
          <w:sz w:val="21"/>
          <w:szCs w:val="21"/>
          <w:lang w:eastAsia="en-US" w:bidi="ar-SA"/>
        </w:rPr>
      </w:pPr>
      <w:r w:rsidRPr="00C22B27">
        <w:rPr>
          <w:rFonts w:asciiTheme="minorHAnsi" w:eastAsiaTheme="minorHAnsi" w:hAnsiTheme="minorHAnsi" w:cs="Verdana"/>
          <w:sz w:val="21"/>
          <w:szCs w:val="21"/>
          <w:lang w:eastAsia="en-US" w:bidi="ar-SA"/>
        </w:rPr>
        <w:t xml:space="preserve">• </w:t>
      </w:r>
      <w:r w:rsidRPr="00C22B27">
        <w:rPr>
          <w:rFonts w:asciiTheme="minorHAnsi" w:eastAsiaTheme="minorHAnsi" w:hAnsiTheme="minorHAnsi" w:cs="Arial"/>
          <w:sz w:val="21"/>
          <w:szCs w:val="21"/>
          <w:lang w:eastAsia="en-US" w:bidi="ar-SA"/>
        </w:rPr>
        <w:t>I know there will be consequences if I am involve</w:t>
      </w:r>
      <w:r>
        <w:rPr>
          <w:rFonts w:asciiTheme="minorHAnsi" w:eastAsiaTheme="minorHAnsi" w:hAnsiTheme="minorHAnsi" w:cs="Arial"/>
          <w:sz w:val="21"/>
          <w:szCs w:val="21"/>
          <w:lang w:eastAsia="en-US" w:bidi="ar-SA"/>
        </w:rPr>
        <w:t xml:space="preserve">d in incidents of inappropriate </w:t>
      </w:r>
      <w:r w:rsidRPr="00C22B27">
        <w:rPr>
          <w:rFonts w:asciiTheme="minorHAnsi" w:eastAsiaTheme="minorHAnsi" w:hAnsiTheme="minorHAnsi" w:cs="Arial"/>
          <w:sz w:val="21"/>
          <w:szCs w:val="21"/>
          <w:lang w:eastAsia="en-US" w:bidi="ar-SA"/>
        </w:rPr>
        <w:t>behaviour covered in this agreement</w:t>
      </w:r>
    </w:p>
    <w:p w:rsidR="00C22B27" w:rsidRPr="00C22B27" w:rsidRDefault="00C22B27" w:rsidP="00C22B27">
      <w:pPr>
        <w:widowControl/>
        <w:adjustRightInd w:val="0"/>
        <w:ind w:left="567"/>
        <w:rPr>
          <w:rFonts w:asciiTheme="minorHAnsi" w:eastAsiaTheme="minorHAnsi" w:hAnsiTheme="minorHAnsi" w:cs="Arial"/>
          <w:sz w:val="21"/>
          <w:szCs w:val="21"/>
          <w:lang w:eastAsia="en-US" w:bidi="ar-SA"/>
        </w:rPr>
      </w:pPr>
    </w:p>
    <w:p w:rsidR="00C22B27" w:rsidRPr="00C22B27" w:rsidRDefault="00C22B27" w:rsidP="00C22B27">
      <w:pPr>
        <w:widowControl/>
        <w:adjustRightInd w:val="0"/>
        <w:ind w:left="567"/>
        <w:rPr>
          <w:rFonts w:asciiTheme="minorHAnsi" w:eastAsiaTheme="minorHAnsi" w:hAnsiTheme="minorHAnsi" w:cs="Arial"/>
          <w:b/>
          <w:bCs/>
          <w:sz w:val="21"/>
          <w:szCs w:val="21"/>
          <w:lang w:eastAsia="en-US" w:bidi="ar-SA"/>
        </w:rPr>
      </w:pPr>
      <w:r w:rsidRPr="00C22B27">
        <w:rPr>
          <w:rFonts w:asciiTheme="minorHAnsi" w:eastAsiaTheme="minorHAnsi" w:hAnsiTheme="minorHAnsi" w:cs="Arial"/>
          <w:b/>
          <w:bCs/>
          <w:sz w:val="21"/>
          <w:szCs w:val="21"/>
          <w:lang w:eastAsia="en-US" w:bidi="ar-SA"/>
        </w:rPr>
        <w:t>All pupils need to sign these rules on the form provided and/or in clas</w:t>
      </w:r>
      <w:r>
        <w:rPr>
          <w:rFonts w:asciiTheme="minorHAnsi" w:eastAsiaTheme="minorHAnsi" w:hAnsiTheme="minorHAnsi" w:cs="Arial"/>
          <w:b/>
          <w:bCs/>
          <w:sz w:val="21"/>
          <w:szCs w:val="21"/>
          <w:lang w:eastAsia="en-US" w:bidi="ar-SA"/>
        </w:rPr>
        <w:t xml:space="preserve">s with a teacher </w:t>
      </w:r>
      <w:r w:rsidRPr="00C22B27">
        <w:rPr>
          <w:rFonts w:asciiTheme="minorHAnsi" w:eastAsiaTheme="minorHAnsi" w:hAnsiTheme="minorHAnsi" w:cs="Arial"/>
          <w:b/>
          <w:bCs/>
          <w:sz w:val="21"/>
          <w:szCs w:val="21"/>
          <w:lang w:eastAsia="en-US" w:bidi="ar-SA"/>
        </w:rPr>
        <w:t xml:space="preserve">at the start of each new academic year. This shows </w:t>
      </w:r>
      <w:r>
        <w:rPr>
          <w:rFonts w:asciiTheme="minorHAnsi" w:eastAsiaTheme="minorHAnsi" w:hAnsiTheme="minorHAnsi" w:cs="Arial"/>
          <w:b/>
          <w:bCs/>
          <w:sz w:val="21"/>
          <w:szCs w:val="21"/>
          <w:lang w:eastAsia="en-US" w:bidi="ar-SA"/>
        </w:rPr>
        <w:t xml:space="preserve">that they have read, understood </w:t>
      </w:r>
      <w:r w:rsidRPr="00C22B27">
        <w:rPr>
          <w:rFonts w:asciiTheme="minorHAnsi" w:eastAsiaTheme="minorHAnsi" w:hAnsiTheme="minorHAnsi" w:cs="Arial"/>
          <w:b/>
          <w:bCs/>
          <w:sz w:val="21"/>
          <w:szCs w:val="21"/>
          <w:lang w:eastAsia="en-US" w:bidi="ar-SA"/>
        </w:rPr>
        <w:t xml:space="preserve">and agree to the Pupil </w:t>
      </w:r>
      <w:r>
        <w:rPr>
          <w:rFonts w:asciiTheme="minorHAnsi" w:eastAsiaTheme="minorHAnsi" w:hAnsiTheme="minorHAnsi" w:cs="Arial"/>
          <w:b/>
          <w:bCs/>
          <w:sz w:val="21"/>
          <w:szCs w:val="21"/>
          <w:lang w:eastAsia="en-US" w:bidi="ar-SA"/>
        </w:rPr>
        <w:t>ICT Code of Practice</w:t>
      </w:r>
      <w:r w:rsidRPr="00C22B27">
        <w:rPr>
          <w:rFonts w:asciiTheme="minorHAnsi" w:eastAsiaTheme="minorHAnsi" w:hAnsiTheme="minorHAnsi" w:cs="Arial"/>
          <w:b/>
          <w:bCs/>
          <w:sz w:val="21"/>
          <w:szCs w:val="21"/>
          <w:lang w:eastAsia="en-US" w:bidi="ar-SA"/>
        </w:rPr>
        <w:t>.</w:t>
      </w:r>
    </w:p>
    <w:p w:rsidR="00C91C3F" w:rsidRDefault="00C91C3F">
      <w:pPr>
        <w:rPr>
          <w:rFonts w:ascii="Symbol" w:hAnsi="Symbol"/>
          <w:sz w:val="21"/>
        </w:rPr>
      </w:pPr>
    </w:p>
    <w:p w:rsidR="00C91C3F" w:rsidRPr="00C91C3F" w:rsidRDefault="00C91C3F" w:rsidP="00C22B27">
      <w:pPr>
        <w:widowControl/>
        <w:autoSpaceDE/>
        <w:autoSpaceDN/>
        <w:spacing w:line="360" w:lineRule="auto"/>
        <w:rPr>
          <w:rFonts w:asciiTheme="minorHAnsi" w:eastAsia="Times New Roman" w:hAnsiTheme="minorHAnsi" w:cs="Arial"/>
          <w:sz w:val="21"/>
          <w:szCs w:val="21"/>
        </w:rPr>
      </w:pPr>
    </w:p>
    <w:p w:rsidR="00C22B27" w:rsidRDefault="00C22B27" w:rsidP="00C22B27">
      <w:pPr>
        <w:spacing w:line="360" w:lineRule="auto"/>
        <w:ind w:firstLine="567"/>
        <w:rPr>
          <w:rFonts w:ascii="Arial" w:eastAsia="Times New Roman" w:hAnsi="Arial" w:cs="Arial"/>
          <w:sz w:val="24"/>
          <w:szCs w:val="24"/>
        </w:rPr>
      </w:pPr>
      <w:r w:rsidRPr="008E31C6">
        <w:rPr>
          <w:rFonts w:ascii="Arial" w:eastAsia="Times New Roman" w:hAnsi="Arial" w:cs="Arial"/>
          <w:sz w:val="24"/>
          <w:szCs w:val="24"/>
        </w:rPr>
        <w:t>Pupil Signature: ____________________________________</w:t>
      </w:r>
    </w:p>
    <w:p w:rsidR="00C22B27" w:rsidRDefault="00C22B27" w:rsidP="00C22B27">
      <w:pPr>
        <w:spacing w:line="360" w:lineRule="auto"/>
        <w:ind w:firstLine="567"/>
        <w:rPr>
          <w:rFonts w:ascii="Arial" w:eastAsia="Times New Roman" w:hAnsi="Arial" w:cs="Arial"/>
          <w:sz w:val="24"/>
          <w:szCs w:val="24"/>
        </w:rPr>
      </w:pPr>
      <w:r>
        <w:rPr>
          <w:rFonts w:ascii="Arial" w:eastAsia="Times New Roman" w:hAnsi="Arial" w:cs="Arial"/>
          <w:sz w:val="24"/>
          <w:szCs w:val="24"/>
        </w:rPr>
        <w:t>Today’s Date: __________</w:t>
      </w:r>
      <w:r w:rsidRPr="008E31C6">
        <w:rPr>
          <w:rFonts w:ascii="Arial" w:eastAsia="Times New Roman" w:hAnsi="Arial" w:cs="Arial"/>
          <w:sz w:val="24"/>
          <w:szCs w:val="24"/>
        </w:rPr>
        <w:t>_________________________</w:t>
      </w:r>
    </w:p>
    <w:p w:rsidR="00C91C3F" w:rsidRDefault="00C91C3F">
      <w:pPr>
        <w:rPr>
          <w:rFonts w:ascii="Symbol" w:hAnsi="Symbol"/>
          <w:sz w:val="21"/>
        </w:rPr>
      </w:pPr>
    </w:p>
    <w:p w:rsidR="00B126D1" w:rsidRDefault="00B126D1">
      <w:pPr>
        <w:rPr>
          <w:rFonts w:ascii="Symbol" w:hAnsi="Symbol"/>
          <w:sz w:val="21"/>
        </w:rPr>
      </w:pPr>
    </w:p>
    <w:p w:rsidR="00B126D1" w:rsidRDefault="00B126D1">
      <w:pPr>
        <w:rPr>
          <w:rFonts w:ascii="Symbol" w:hAnsi="Symbol"/>
          <w:sz w:val="21"/>
        </w:rPr>
      </w:pPr>
    </w:p>
    <w:p w:rsidR="00B126D1" w:rsidRDefault="00B126D1">
      <w:pPr>
        <w:rPr>
          <w:rFonts w:ascii="Symbol" w:hAnsi="Symbol"/>
          <w:sz w:val="21"/>
        </w:rPr>
      </w:pPr>
    </w:p>
    <w:p w:rsidR="00B126D1" w:rsidRDefault="00B126D1">
      <w:pPr>
        <w:rPr>
          <w:rFonts w:ascii="Symbol" w:hAnsi="Symbol"/>
          <w:sz w:val="21"/>
        </w:rPr>
      </w:pPr>
    </w:p>
    <w:p w:rsidR="00B126D1" w:rsidRDefault="00C22B27">
      <w:pPr>
        <w:rPr>
          <w:rFonts w:ascii="Symbol" w:hAnsi="Symbol"/>
          <w:sz w:val="21"/>
        </w:rPr>
      </w:pPr>
      <w:r>
        <w:rPr>
          <w:noProof/>
          <w:sz w:val="21"/>
          <w:lang w:bidi="ar-SA"/>
        </w:rPr>
        <w:drawing>
          <wp:anchor distT="0" distB="0" distL="114300" distR="114300" simplePos="0" relativeHeight="251646976" behindDoc="1" locked="0" layoutInCell="1" allowOverlap="1" wp14:anchorId="4638B3FE">
            <wp:simplePos x="0" y="0"/>
            <wp:positionH relativeFrom="column">
              <wp:posOffset>307975</wp:posOffset>
            </wp:positionH>
            <wp:positionV relativeFrom="paragraph">
              <wp:posOffset>31962</wp:posOffset>
            </wp:positionV>
            <wp:extent cx="789305" cy="800100"/>
            <wp:effectExtent l="0" t="0" r="0" b="0"/>
            <wp:wrapNone/>
            <wp:docPr id="12" name="Picture 1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89305" cy="8001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bidi="ar-SA"/>
        </w:rPr>
        <w:drawing>
          <wp:anchor distT="0" distB="0" distL="0" distR="0" simplePos="0" relativeHeight="251679744" behindDoc="0" locked="0" layoutInCell="1" allowOverlap="1" wp14:anchorId="0D89E5F9" wp14:editId="7E483B13">
            <wp:simplePos x="0" y="0"/>
            <wp:positionH relativeFrom="page">
              <wp:posOffset>3204633</wp:posOffset>
            </wp:positionH>
            <wp:positionV relativeFrom="page">
              <wp:posOffset>9357995</wp:posOffset>
            </wp:positionV>
            <wp:extent cx="717654" cy="984502"/>
            <wp:effectExtent l="0" t="0" r="0" b="0"/>
            <wp:wrapNone/>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3" cstate="print"/>
                    <a:stretch>
                      <a:fillRect/>
                    </a:stretch>
                  </pic:blipFill>
                  <pic:spPr>
                    <a:xfrm>
                      <a:off x="0" y="0"/>
                      <a:ext cx="717654" cy="984502"/>
                    </a:xfrm>
                    <a:prstGeom prst="rect">
                      <a:avLst/>
                    </a:prstGeom>
                  </pic:spPr>
                </pic:pic>
              </a:graphicData>
            </a:graphic>
          </wp:anchor>
        </w:drawing>
      </w:r>
    </w:p>
    <w:p w:rsidR="00B126D1" w:rsidRDefault="00C22B27">
      <w:pPr>
        <w:rPr>
          <w:rFonts w:ascii="Symbol" w:hAnsi="Symbol"/>
          <w:sz w:val="21"/>
        </w:rPr>
      </w:pPr>
      <w:r>
        <w:rPr>
          <w:noProof/>
          <w:lang w:bidi="ar-SA"/>
        </w:rPr>
        <w:drawing>
          <wp:anchor distT="0" distB="0" distL="0" distR="0" simplePos="0" relativeHeight="251678720" behindDoc="0" locked="0" layoutInCell="1" allowOverlap="1" wp14:anchorId="24BAF32C" wp14:editId="330FA558">
            <wp:simplePos x="0" y="0"/>
            <wp:positionH relativeFrom="page">
              <wp:posOffset>5612553</wp:posOffset>
            </wp:positionH>
            <wp:positionV relativeFrom="page">
              <wp:posOffset>9485630</wp:posOffset>
            </wp:positionV>
            <wp:extent cx="1202517" cy="800100"/>
            <wp:effectExtent l="0" t="0" r="0" b="0"/>
            <wp:wrapNone/>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4" cstate="print"/>
                    <a:stretch>
                      <a:fillRect/>
                    </a:stretch>
                  </pic:blipFill>
                  <pic:spPr>
                    <a:xfrm>
                      <a:off x="0" y="0"/>
                      <a:ext cx="1202517" cy="800100"/>
                    </a:xfrm>
                    <a:prstGeom prst="rect">
                      <a:avLst/>
                    </a:prstGeom>
                  </pic:spPr>
                </pic:pic>
              </a:graphicData>
            </a:graphic>
          </wp:anchor>
        </w:drawing>
      </w:r>
    </w:p>
    <w:p w:rsidR="00C22B27" w:rsidRDefault="00C22B27" w:rsidP="00C22B27">
      <w:pPr>
        <w:pStyle w:val="Heading1"/>
        <w:numPr>
          <w:ilvl w:val="1"/>
          <w:numId w:val="12"/>
        </w:numPr>
        <w:tabs>
          <w:tab w:val="left" w:pos="1392"/>
          <w:tab w:val="left" w:pos="1393"/>
        </w:tabs>
        <w:spacing w:before="26"/>
      </w:pPr>
      <w:r>
        <w:rPr>
          <w:color w:val="538DD3"/>
        </w:rPr>
        <w:lastRenderedPageBreak/>
        <w:t xml:space="preserve">Pupil </w:t>
      </w:r>
      <w:proofErr w:type="spellStart"/>
      <w:r>
        <w:rPr>
          <w:color w:val="538DD3"/>
        </w:rPr>
        <w:t>i</w:t>
      </w:r>
      <w:proofErr w:type="spellEnd"/>
      <w:r>
        <w:rPr>
          <w:color w:val="538DD3"/>
        </w:rPr>
        <w:t>-pad agreement</w:t>
      </w:r>
    </w:p>
    <w:p w:rsidR="00B126D1" w:rsidRDefault="00B126D1" w:rsidP="00B126D1">
      <w:pPr>
        <w:jc w:val="center"/>
        <w:rPr>
          <w:rFonts w:ascii="Arial" w:eastAsia="Times New Roman" w:hAnsi="Arial" w:cs="Arial"/>
          <w:b/>
          <w:sz w:val="24"/>
          <w:szCs w:val="24"/>
          <w:u w:val="single"/>
          <w:lang w:val="fr-FR"/>
        </w:rPr>
      </w:pPr>
      <w:r>
        <w:rPr>
          <w:noProof/>
          <w:lang w:bidi="ar-SA"/>
        </w:rPr>
        <w:drawing>
          <wp:anchor distT="0" distB="0" distL="114300" distR="114300" simplePos="0" relativeHeight="251673600" behindDoc="1" locked="0" layoutInCell="1" allowOverlap="1" wp14:anchorId="40785DF4" wp14:editId="64B93CFE">
            <wp:simplePos x="0" y="0"/>
            <wp:positionH relativeFrom="column">
              <wp:posOffset>5913120</wp:posOffset>
            </wp:positionH>
            <wp:positionV relativeFrom="paragraph">
              <wp:posOffset>-365760</wp:posOffset>
            </wp:positionV>
            <wp:extent cx="789305" cy="800100"/>
            <wp:effectExtent l="0" t="0" r="0" b="0"/>
            <wp:wrapNone/>
            <wp:docPr id="94" name="Picture 9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89305" cy="800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126D1" w:rsidRDefault="00B126D1" w:rsidP="00B126D1">
      <w:pPr>
        <w:jc w:val="center"/>
        <w:rPr>
          <w:rFonts w:ascii="Arial" w:eastAsia="Times New Roman" w:hAnsi="Arial" w:cs="Arial"/>
          <w:b/>
          <w:sz w:val="24"/>
          <w:szCs w:val="24"/>
          <w:u w:val="single"/>
          <w:lang w:val="fr-FR"/>
        </w:rPr>
      </w:pPr>
    </w:p>
    <w:p w:rsidR="00B126D1" w:rsidRPr="00413369" w:rsidRDefault="00B126D1" w:rsidP="00B126D1">
      <w:pPr>
        <w:jc w:val="center"/>
        <w:rPr>
          <w:rFonts w:ascii="Arial" w:hAnsi="Arial" w:cs="Arial"/>
          <w:b/>
          <w:color w:val="FF0000"/>
          <w:sz w:val="36"/>
          <w:szCs w:val="36"/>
          <w:u w:val="single"/>
        </w:rPr>
      </w:pPr>
      <w:proofErr w:type="spellStart"/>
      <w:r w:rsidRPr="00413369">
        <w:rPr>
          <w:rFonts w:ascii="Arial" w:hAnsi="Arial" w:cs="Arial"/>
          <w:b/>
          <w:color w:val="FF0000"/>
          <w:sz w:val="36"/>
          <w:szCs w:val="36"/>
          <w:u w:val="single"/>
        </w:rPr>
        <w:t>Taughmonagh</w:t>
      </w:r>
      <w:proofErr w:type="spellEnd"/>
      <w:r w:rsidRPr="00413369">
        <w:rPr>
          <w:rFonts w:ascii="Arial" w:hAnsi="Arial" w:cs="Arial"/>
          <w:b/>
          <w:color w:val="FF0000"/>
          <w:sz w:val="36"/>
          <w:szCs w:val="36"/>
          <w:u w:val="single"/>
        </w:rPr>
        <w:t xml:space="preserve"> Primary School</w:t>
      </w:r>
    </w:p>
    <w:p w:rsidR="00B126D1" w:rsidRDefault="00B126D1" w:rsidP="00B126D1">
      <w:pPr>
        <w:jc w:val="center"/>
        <w:rPr>
          <w:rFonts w:ascii="Arial" w:hAnsi="Arial" w:cs="Arial"/>
          <w:color w:val="000000"/>
          <w:sz w:val="28"/>
          <w:szCs w:val="28"/>
        </w:rPr>
      </w:pPr>
      <w:r w:rsidRPr="00413369">
        <w:rPr>
          <w:b/>
          <w:color w:val="FF0000"/>
          <w:sz w:val="28"/>
          <w:szCs w:val="28"/>
          <w:u w:val="single"/>
        </w:rPr>
        <w:t>ICT Code of Practice Agreement for Pupils</w:t>
      </w:r>
      <w:r>
        <w:rPr>
          <w:b/>
          <w:color w:val="FF0000"/>
          <w:sz w:val="28"/>
          <w:szCs w:val="28"/>
          <w:u w:val="single"/>
        </w:rPr>
        <w:t xml:space="preserve"> – iPad usage</w:t>
      </w:r>
      <w:r w:rsidRPr="00413369">
        <w:rPr>
          <w:rFonts w:ascii="Arial" w:hAnsi="Arial" w:cs="Arial"/>
          <w:color w:val="000000"/>
          <w:sz w:val="24"/>
          <w:szCs w:val="24"/>
        </w:rPr>
        <w:br/>
        <w:t xml:space="preserve"> </w:t>
      </w:r>
      <w:r w:rsidRPr="00413369">
        <w:rPr>
          <w:rFonts w:ascii="Arial" w:hAnsi="Arial" w:cs="Arial"/>
          <w:color w:val="000000"/>
          <w:sz w:val="24"/>
          <w:szCs w:val="24"/>
        </w:rPr>
        <w:br/>
      </w:r>
      <w:r w:rsidRPr="00413369">
        <w:rPr>
          <w:rFonts w:ascii="Arial" w:hAnsi="Arial" w:cs="Arial"/>
          <w:color w:val="000000"/>
          <w:sz w:val="28"/>
          <w:szCs w:val="28"/>
        </w:rPr>
        <w:t xml:space="preserve">The school has iPads to enhance learning.  We can access the internet on these </w:t>
      </w:r>
      <w:proofErr w:type="spellStart"/>
      <w:r w:rsidRPr="00413369">
        <w:rPr>
          <w:rFonts w:ascii="Arial" w:hAnsi="Arial" w:cs="Arial"/>
          <w:color w:val="000000"/>
          <w:sz w:val="28"/>
          <w:szCs w:val="28"/>
        </w:rPr>
        <w:t>ipads</w:t>
      </w:r>
      <w:proofErr w:type="spellEnd"/>
      <w:r w:rsidRPr="00413369">
        <w:rPr>
          <w:rFonts w:ascii="Arial" w:hAnsi="Arial" w:cs="Arial"/>
          <w:color w:val="000000"/>
          <w:sz w:val="28"/>
          <w:szCs w:val="28"/>
        </w:rPr>
        <w:t xml:space="preserve"> and will follow the internet Code of Practice.</w:t>
      </w:r>
    </w:p>
    <w:p w:rsidR="00B126D1" w:rsidRDefault="00B126D1" w:rsidP="00B126D1">
      <w:pPr>
        <w:jc w:val="center"/>
        <w:rPr>
          <w:sz w:val="28"/>
          <w:szCs w:val="28"/>
        </w:rPr>
      </w:pPr>
      <w:r w:rsidRPr="00413369">
        <w:rPr>
          <w:rFonts w:ascii="Arial" w:hAnsi="Arial" w:cs="Arial"/>
          <w:color w:val="000000"/>
          <w:sz w:val="28"/>
          <w:szCs w:val="28"/>
        </w:rPr>
        <w:br/>
        <w:t>I will take good care of any iPad I am using.</w:t>
      </w:r>
      <w:r w:rsidRPr="00413369">
        <w:rPr>
          <w:rFonts w:ascii="Arial" w:hAnsi="Arial" w:cs="Arial"/>
          <w:color w:val="000000"/>
          <w:sz w:val="28"/>
          <w:szCs w:val="28"/>
        </w:rPr>
        <w:br/>
        <w:t xml:space="preserve"> </w:t>
      </w:r>
      <w:r w:rsidRPr="00413369">
        <w:rPr>
          <w:rFonts w:ascii="Arial" w:hAnsi="Arial" w:cs="Arial"/>
          <w:color w:val="000000"/>
          <w:sz w:val="28"/>
          <w:szCs w:val="28"/>
        </w:rPr>
        <w:br/>
        <w:t>I will never leave the iPad unattended.</w:t>
      </w:r>
      <w:r w:rsidRPr="00413369">
        <w:rPr>
          <w:rFonts w:ascii="Arial" w:hAnsi="Arial" w:cs="Arial"/>
          <w:color w:val="000000"/>
          <w:sz w:val="28"/>
          <w:szCs w:val="28"/>
        </w:rPr>
        <w:br/>
        <w:t xml:space="preserve"> </w:t>
      </w:r>
      <w:r w:rsidRPr="00413369">
        <w:rPr>
          <w:rFonts w:ascii="Arial" w:hAnsi="Arial" w:cs="Arial"/>
          <w:color w:val="000000"/>
          <w:sz w:val="28"/>
          <w:szCs w:val="28"/>
        </w:rPr>
        <w:br/>
        <w:t>I will keep food and drinks away from my iPad since they may cause damage to the device.</w:t>
      </w:r>
      <w:r w:rsidRPr="00413369">
        <w:rPr>
          <w:rFonts w:ascii="Arial" w:hAnsi="Arial" w:cs="Arial"/>
          <w:color w:val="000000"/>
          <w:sz w:val="28"/>
          <w:szCs w:val="28"/>
        </w:rPr>
        <w:br/>
        <w:t xml:space="preserve"> </w:t>
      </w:r>
      <w:r w:rsidRPr="00413369">
        <w:rPr>
          <w:rFonts w:ascii="Arial" w:hAnsi="Arial" w:cs="Arial"/>
          <w:color w:val="000000"/>
          <w:sz w:val="28"/>
          <w:szCs w:val="28"/>
        </w:rPr>
        <w:br/>
        <w:t>I will not disassemble any part of an iPad or attempt any repairs.</w:t>
      </w:r>
      <w:r w:rsidRPr="00413369">
        <w:rPr>
          <w:rFonts w:ascii="Arial" w:hAnsi="Arial" w:cs="Arial"/>
          <w:color w:val="000000"/>
          <w:sz w:val="28"/>
          <w:szCs w:val="28"/>
        </w:rPr>
        <w:br/>
        <w:t xml:space="preserve"> </w:t>
      </w:r>
      <w:r w:rsidRPr="00413369">
        <w:rPr>
          <w:rFonts w:ascii="Arial" w:hAnsi="Arial" w:cs="Arial"/>
          <w:color w:val="000000"/>
          <w:sz w:val="28"/>
          <w:szCs w:val="28"/>
        </w:rPr>
        <w:br/>
        <w:t>I will protect any iPad I am using by only carrying it whilst it is in a case.</w:t>
      </w:r>
      <w:r w:rsidRPr="00413369">
        <w:rPr>
          <w:rFonts w:ascii="Arial" w:hAnsi="Arial" w:cs="Arial"/>
          <w:color w:val="000000"/>
          <w:sz w:val="28"/>
          <w:szCs w:val="28"/>
        </w:rPr>
        <w:br/>
        <w:t xml:space="preserve"> </w:t>
      </w:r>
      <w:r w:rsidRPr="00413369">
        <w:rPr>
          <w:rFonts w:ascii="Arial" w:hAnsi="Arial" w:cs="Arial"/>
          <w:color w:val="000000"/>
          <w:sz w:val="28"/>
          <w:szCs w:val="28"/>
        </w:rPr>
        <w:br/>
        <w:t>I will use the iPad in ways that are appropriate.</w:t>
      </w:r>
      <w:r w:rsidRPr="00413369">
        <w:rPr>
          <w:rFonts w:ascii="Arial" w:hAnsi="Arial" w:cs="Arial"/>
          <w:color w:val="000000"/>
          <w:sz w:val="28"/>
          <w:szCs w:val="28"/>
        </w:rPr>
        <w:br/>
        <w:t xml:space="preserve"> </w:t>
      </w:r>
      <w:r w:rsidRPr="00413369">
        <w:rPr>
          <w:rFonts w:ascii="Arial" w:hAnsi="Arial" w:cs="Arial"/>
          <w:color w:val="000000"/>
          <w:sz w:val="28"/>
          <w:szCs w:val="28"/>
        </w:rPr>
        <w:br/>
        <w:t>I will only photograph people with their permission.</w:t>
      </w:r>
      <w:r w:rsidRPr="00413369">
        <w:rPr>
          <w:rFonts w:ascii="Arial" w:hAnsi="Arial" w:cs="Arial"/>
          <w:color w:val="000000"/>
          <w:sz w:val="28"/>
          <w:szCs w:val="28"/>
        </w:rPr>
        <w:br/>
        <w:t xml:space="preserve"> </w:t>
      </w:r>
      <w:r w:rsidRPr="00413369">
        <w:rPr>
          <w:rFonts w:ascii="Arial" w:hAnsi="Arial" w:cs="Arial"/>
          <w:color w:val="000000"/>
          <w:sz w:val="28"/>
          <w:szCs w:val="28"/>
        </w:rPr>
        <w:br/>
        <w:t>I will only use the camera or the microphone when my teacher tells me to.</w:t>
      </w:r>
      <w:r w:rsidRPr="00413369">
        <w:rPr>
          <w:rFonts w:ascii="Arial" w:hAnsi="Arial" w:cs="Arial"/>
          <w:color w:val="000000"/>
          <w:sz w:val="28"/>
          <w:szCs w:val="28"/>
        </w:rPr>
        <w:br/>
        <w:t xml:space="preserve"> </w:t>
      </w:r>
      <w:r w:rsidRPr="00413369">
        <w:rPr>
          <w:rFonts w:ascii="Arial" w:hAnsi="Arial" w:cs="Arial"/>
          <w:color w:val="000000"/>
          <w:sz w:val="28"/>
          <w:szCs w:val="28"/>
        </w:rPr>
        <w:br/>
        <w:t>I will never share any images or movies of people in a public space on the Internet, unless I am asked to do so by my Teacher.</w:t>
      </w:r>
      <w:r w:rsidRPr="00413369">
        <w:rPr>
          <w:rFonts w:ascii="Arial" w:hAnsi="Arial" w:cs="Arial"/>
          <w:color w:val="000000"/>
          <w:sz w:val="28"/>
          <w:szCs w:val="28"/>
        </w:rPr>
        <w:br/>
        <w:t xml:space="preserve"> </w:t>
      </w:r>
      <w:r w:rsidRPr="00413369">
        <w:rPr>
          <w:rFonts w:ascii="Arial" w:hAnsi="Arial" w:cs="Arial"/>
          <w:color w:val="000000"/>
          <w:sz w:val="28"/>
          <w:szCs w:val="28"/>
        </w:rPr>
        <w:br/>
        <w:t>I will access the Internet safely on the iPad.</w:t>
      </w:r>
      <w:r w:rsidRPr="00413369">
        <w:rPr>
          <w:rFonts w:ascii="Arial" w:hAnsi="Arial" w:cs="Arial"/>
          <w:color w:val="000000"/>
          <w:sz w:val="28"/>
          <w:szCs w:val="28"/>
        </w:rPr>
        <w:br/>
      </w:r>
    </w:p>
    <w:p w:rsidR="00B126D1" w:rsidRPr="001C6161" w:rsidRDefault="00B126D1" w:rsidP="00B126D1">
      <w:pPr>
        <w:jc w:val="center"/>
        <w:rPr>
          <w:sz w:val="28"/>
          <w:szCs w:val="28"/>
        </w:rPr>
      </w:pPr>
    </w:p>
    <w:p w:rsidR="00B126D1" w:rsidRDefault="00B126D1" w:rsidP="00B126D1">
      <w:pPr>
        <w:rPr>
          <w:rFonts w:ascii="Arial" w:eastAsia="Times New Roman" w:hAnsi="Arial" w:cs="Arial"/>
          <w:b/>
          <w:sz w:val="24"/>
          <w:szCs w:val="24"/>
          <w:u w:val="single"/>
          <w:lang w:val="fr-FR"/>
        </w:rPr>
      </w:pPr>
    </w:p>
    <w:p w:rsidR="00B126D1" w:rsidRDefault="00B126D1">
      <w:pPr>
        <w:rPr>
          <w:rFonts w:ascii="Symbol" w:hAnsi="Symbol"/>
          <w:sz w:val="21"/>
        </w:rPr>
      </w:pPr>
    </w:p>
    <w:p w:rsidR="00B126D1" w:rsidRDefault="00B126D1">
      <w:pPr>
        <w:rPr>
          <w:rFonts w:ascii="Symbol" w:hAnsi="Symbol"/>
          <w:sz w:val="21"/>
        </w:rPr>
      </w:pPr>
    </w:p>
    <w:p w:rsidR="00B126D1" w:rsidRDefault="00B126D1">
      <w:pPr>
        <w:rPr>
          <w:rFonts w:ascii="Symbol" w:hAnsi="Symbol"/>
          <w:sz w:val="21"/>
        </w:rPr>
      </w:pPr>
    </w:p>
    <w:p w:rsidR="00B126D1" w:rsidRDefault="00B126D1">
      <w:pPr>
        <w:rPr>
          <w:rFonts w:ascii="Symbol" w:hAnsi="Symbol"/>
          <w:sz w:val="21"/>
        </w:rPr>
      </w:pPr>
    </w:p>
    <w:p w:rsidR="00B126D1" w:rsidRDefault="00B126D1">
      <w:pPr>
        <w:rPr>
          <w:rFonts w:ascii="Symbol" w:hAnsi="Symbol"/>
          <w:sz w:val="21"/>
        </w:rPr>
      </w:pPr>
    </w:p>
    <w:p w:rsidR="00B126D1" w:rsidRDefault="00B126D1">
      <w:pPr>
        <w:rPr>
          <w:rFonts w:ascii="Symbol" w:hAnsi="Symbol"/>
          <w:sz w:val="21"/>
        </w:rPr>
        <w:sectPr w:rsidR="00B126D1">
          <w:pgSz w:w="11910" w:h="16840"/>
          <w:pgMar w:top="1220" w:right="400" w:bottom="1280" w:left="420" w:header="0" w:footer="1036" w:gutter="0"/>
          <w:cols w:space="720"/>
        </w:sectPr>
      </w:pPr>
    </w:p>
    <w:p w:rsidR="00B10B30" w:rsidRDefault="003C6E96" w:rsidP="00F4587D">
      <w:pPr>
        <w:pStyle w:val="Heading1"/>
        <w:numPr>
          <w:ilvl w:val="1"/>
          <w:numId w:val="12"/>
        </w:numPr>
        <w:tabs>
          <w:tab w:val="left" w:pos="1134"/>
        </w:tabs>
        <w:spacing w:before="60"/>
      </w:pPr>
      <w:bookmarkStart w:id="6" w:name="_bookmark25"/>
      <w:bookmarkEnd w:id="6"/>
      <w:r>
        <w:rPr>
          <w:noProof/>
          <w:color w:val="538DD3"/>
          <w:lang w:bidi="ar-SA"/>
        </w:rPr>
        <w:lastRenderedPageBreak/>
        <w:drawing>
          <wp:anchor distT="0" distB="0" distL="114300" distR="114300" simplePos="0" relativeHeight="251640832" behindDoc="1" locked="0" layoutInCell="1" allowOverlap="1" wp14:anchorId="4638B3FE">
            <wp:simplePos x="0" y="0"/>
            <wp:positionH relativeFrom="column">
              <wp:posOffset>5926455</wp:posOffset>
            </wp:positionH>
            <wp:positionV relativeFrom="paragraph">
              <wp:posOffset>-703580</wp:posOffset>
            </wp:positionV>
            <wp:extent cx="789305" cy="800100"/>
            <wp:effectExtent l="0" t="0" r="0" b="0"/>
            <wp:wrapNone/>
            <wp:docPr id="8" name="Picture 8"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89305"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00F4587D">
        <w:rPr>
          <w:color w:val="538DD3"/>
        </w:rPr>
        <w:t xml:space="preserve">    </w:t>
      </w:r>
      <w:r>
        <w:rPr>
          <w:color w:val="538DD3"/>
        </w:rPr>
        <w:t>ANTI-CYBERBULLYING</w:t>
      </w:r>
      <w:r>
        <w:rPr>
          <w:color w:val="538DD3"/>
          <w:spacing w:val="-2"/>
        </w:rPr>
        <w:t xml:space="preserve"> </w:t>
      </w:r>
      <w:r>
        <w:rPr>
          <w:color w:val="538DD3"/>
        </w:rPr>
        <w:t>POLICY</w:t>
      </w:r>
    </w:p>
    <w:p w:rsidR="00B10B30" w:rsidRDefault="00217805">
      <w:pPr>
        <w:pStyle w:val="BodyText"/>
        <w:spacing w:before="238" w:line="276" w:lineRule="auto"/>
        <w:ind w:left="259" w:right="279"/>
        <w:jc w:val="both"/>
      </w:pPr>
      <w:proofErr w:type="spellStart"/>
      <w:r>
        <w:t>Taughmonagh</w:t>
      </w:r>
      <w:proofErr w:type="spellEnd"/>
      <w:r>
        <w:t xml:space="preserve"> Primary School</w:t>
      </w:r>
      <w:r w:rsidR="003C6E96">
        <w:t xml:space="preserve"> is committed to teaching children the knowledge and skills to be able to use ICT effe</w:t>
      </w:r>
      <w:r>
        <w:t>ctively, safely and responsibly in order to ensure that children are safe and feel safe from bullying, harassment and discrimination.</w:t>
      </w:r>
    </w:p>
    <w:p w:rsidR="00B10B30" w:rsidRDefault="00B10B30">
      <w:pPr>
        <w:pStyle w:val="BodyText"/>
        <w:spacing w:before="2"/>
        <w:rPr>
          <w:sz w:val="25"/>
        </w:rPr>
      </w:pPr>
    </w:p>
    <w:p w:rsidR="00B10B30" w:rsidRDefault="003C6E96">
      <w:pPr>
        <w:pStyle w:val="Heading2"/>
      </w:pPr>
      <w:r>
        <w:t>Cyber bullying Defined:</w:t>
      </w:r>
    </w:p>
    <w:p w:rsidR="00B10B30" w:rsidRPr="00EC1BD1" w:rsidRDefault="003C6E96">
      <w:pPr>
        <w:pStyle w:val="BodyText"/>
        <w:spacing w:before="97" w:line="276" w:lineRule="auto"/>
        <w:ind w:left="259" w:right="275"/>
        <w:jc w:val="both"/>
        <w:rPr>
          <w:rFonts w:asciiTheme="minorHAnsi" w:hAnsiTheme="minorHAnsi"/>
        </w:rPr>
      </w:pPr>
      <w:r w:rsidRPr="00EC1BD1">
        <w:rPr>
          <w:rFonts w:asciiTheme="minorHAnsi" w:hAnsiTheme="minorHAnsi"/>
        </w:rPr>
        <w:t xml:space="preserve">Cyber bullying can be defined as </w:t>
      </w:r>
      <w:r w:rsidR="00EC1BD1" w:rsidRPr="00EC1BD1">
        <w:rPr>
          <w:rFonts w:asciiTheme="minorHAnsi" w:hAnsiTheme="minorHAnsi" w:cs="Arial"/>
        </w:rPr>
        <w:t>the deliberate targeting of someone to upset them, through the use of technology</w:t>
      </w:r>
      <w:r w:rsidRPr="00EC1BD1">
        <w:rPr>
          <w:rFonts w:asciiTheme="minorHAnsi" w:hAnsiTheme="minorHAnsi"/>
        </w:rPr>
        <w:t>. It can be an extension of face-to-face bullying, with technology providing the bully with another route to harass their target. However, it</w:t>
      </w:r>
      <w:r w:rsidR="00EC1BD1" w:rsidRPr="00EC1BD1">
        <w:rPr>
          <w:rFonts w:asciiTheme="minorHAnsi" w:hAnsiTheme="minorHAnsi"/>
        </w:rPr>
        <w:t xml:space="preserve"> differs in several significant</w:t>
      </w:r>
      <w:r w:rsidRPr="00EC1BD1">
        <w:rPr>
          <w:rFonts w:asciiTheme="minorHAnsi" w:hAnsiTheme="minorHAnsi"/>
        </w:rPr>
        <w:t xml:space="preserve"> ways from other kinds of bullying: the invasion of home and personal space; the difficulty in controlling electronically circulated messages; the size of the audience; perceived anonymity; and even the profile of the person doing the bullying and their</w:t>
      </w:r>
      <w:r w:rsidRPr="00EC1BD1">
        <w:rPr>
          <w:rFonts w:asciiTheme="minorHAnsi" w:hAnsiTheme="minorHAnsi"/>
          <w:spacing w:val="-3"/>
        </w:rPr>
        <w:t xml:space="preserve"> </w:t>
      </w:r>
      <w:r w:rsidRPr="00EC1BD1">
        <w:rPr>
          <w:rFonts w:asciiTheme="minorHAnsi" w:hAnsiTheme="minorHAnsi"/>
        </w:rPr>
        <w:t>target.</w:t>
      </w:r>
    </w:p>
    <w:p w:rsidR="00B10B30" w:rsidRDefault="00B10B30">
      <w:pPr>
        <w:pStyle w:val="BodyText"/>
        <w:spacing w:before="4"/>
        <w:rPr>
          <w:sz w:val="25"/>
        </w:rPr>
      </w:pPr>
    </w:p>
    <w:p w:rsidR="00B10B30" w:rsidRDefault="003C6E96">
      <w:pPr>
        <w:pStyle w:val="Heading2"/>
        <w:jc w:val="both"/>
      </w:pPr>
      <w:r>
        <w:t>Aims of Policy:</w:t>
      </w:r>
    </w:p>
    <w:p w:rsidR="00B10B30" w:rsidRDefault="003C6E96">
      <w:pPr>
        <w:pStyle w:val="ListParagraph"/>
        <w:numPr>
          <w:ilvl w:val="2"/>
          <w:numId w:val="3"/>
        </w:numPr>
        <w:tabs>
          <w:tab w:val="left" w:pos="979"/>
          <w:tab w:val="left" w:pos="980"/>
        </w:tabs>
        <w:spacing w:before="97"/>
        <w:ind w:hanging="360"/>
        <w:rPr>
          <w:rFonts w:ascii="Symbol" w:hAnsi="Symbol"/>
        </w:rPr>
      </w:pPr>
      <w:r>
        <w:t>To ensure that pupils, staff and parents understand what cyber bullying is and how it can be</w:t>
      </w:r>
      <w:r>
        <w:rPr>
          <w:spacing w:val="-19"/>
        </w:rPr>
        <w:t xml:space="preserve"> </w:t>
      </w:r>
      <w:r>
        <w:t>combated.</w:t>
      </w:r>
    </w:p>
    <w:p w:rsidR="00B10B30" w:rsidRDefault="003C6E96">
      <w:pPr>
        <w:pStyle w:val="ListParagraph"/>
        <w:numPr>
          <w:ilvl w:val="2"/>
          <w:numId w:val="3"/>
        </w:numPr>
        <w:tabs>
          <w:tab w:val="left" w:pos="979"/>
          <w:tab w:val="left" w:pos="980"/>
        </w:tabs>
        <w:spacing w:before="41"/>
        <w:ind w:hanging="360"/>
        <w:rPr>
          <w:rFonts w:ascii="Symbol" w:hAnsi="Symbol"/>
        </w:rPr>
      </w:pPr>
      <w:r>
        <w:t>To ensure that practices and procedures are agreed to prevent incidents of cyber</w:t>
      </w:r>
      <w:r>
        <w:rPr>
          <w:spacing w:val="-19"/>
        </w:rPr>
        <w:t xml:space="preserve"> </w:t>
      </w:r>
      <w:r>
        <w:t>bullying.</w:t>
      </w:r>
    </w:p>
    <w:p w:rsidR="00B10B30" w:rsidRDefault="003C6E96">
      <w:pPr>
        <w:pStyle w:val="ListParagraph"/>
        <w:numPr>
          <w:ilvl w:val="2"/>
          <w:numId w:val="3"/>
        </w:numPr>
        <w:tabs>
          <w:tab w:val="left" w:pos="979"/>
          <w:tab w:val="left" w:pos="980"/>
        </w:tabs>
        <w:spacing w:before="39"/>
        <w:ind w:hanging="360"/>
        <w:rPr>
          <w:rFonts w:ascii="Symbol" w:hAnsi="Symbol"/>
        </w:rPr>
      </w:pPr>
      <w:r>
        <w:t>To ensure that reported incidents of cyber bullying are dealt with effectively and</w:t>
      </w:r>
      <w:r>
        <w:rPr>
          <w:spacing w:val="-15"/>
        </w:rPr>
        <w:t xml:space="preserve"> </w:t>
      </w:r>
      <w:r>
        <w:t>quickly.</w:t>
      </w:r>
    </w:p>
    <w:p w:rsidR="00B10B30" w:rsidRDefault="00B10B30">
      <w:pPr>
        <w:pStyle w:val="BodyText"/>
        <w:spacing w:before="9"/>
        <w:rPr>
          <w:sz w:val="28"/>
        </w:rPr>
      </w:pPr>
    </w:p>
    <w:p w:rsidR="00B10B30" w:rsidRDefault="003C6E96">
      <w:pPr>
        <w:pStyle w:val="Heading2"/>
        <w:jc w:val="both"/>
      </w:pPr>
      <w:r>
        <w:t>Understanding Cyber bullying:</w:t>
      </w:r>
    </w:p>
    <w:p w:rsidR="00B10B30" w:rsidRDefault="003C6E96">
      <w:pPr>
        <w:pStyle w:val="ListParagraph"/>
        <w:numPr>
          <w:ilvl w:val="2"/>
          <w:numId w:val="3"/>
        </w:numPr>
        <w:tabs>
          <w:tab w:val="left" w:pos="979"/>
          <w:tab w:val="left" w:pos="980"/>
        </w:tabs>
        <w:spacing w:before="97"/>
        <w:ind w:hanging="360"/>
        <w:rPr>
          <w:rFonts w:ascii="Symbol" w:hAnsi="Symbol"/>
        </w:rPr>
      </w:pPr>
      <w:r>
        <w:t>Cyber bullying is the use of ICT (usually a mobile phone and or the Internet) to abuse another</w:t>
      </w:r>
      <w:r>
        <w:rPr>
          <w:spacing w:val="-16"/>
        </w:rPr>
        <w:t xml:space="preserve"> </w:t>
      </w:r>
      <w:r>
        <w:t>person.</w:t>
      </w:r>
    </w:p>
    <w:p w:rsidR="00B10B30" w:rsidRDefault="003C6E96">
      <w:pPr>
        <w:pStyle w:val="ListParagraph"/>
        <w:numPr>
          <w:ilvl w:val="2"/>
          <w:numId w:val="3"/>
        </w:numPr>
        <w:tabs>
          <w:tab w:val="left" w:pos="979"/>
          <w:tab w:val="left" w:pos="980"/>
        </w:tabs>
        <w:spacing w:before="39"/>
        <w:ind w:hanging="360"/>
        <w:rPr>
          <w:rFonts w:ascii="Symbol" w:hAnsi="Symbol"/>
        </w:rPr>
      </w:pPr>
      <w:r>
        <w:t>It can take place anywhere and involve many</w:t>
      </w:r>
      <w:r>
        <w:rPr>
          <w:spacing w:val="-8"/>
        </w:rPr>
        <w:t xml:space="preserve"> </w:t>
      </w:r>
      <w:r>
        <w:t>people.</w:t>
      </w:r>
    </w:p>
    <w:p w:rsidR="00B10B30" w:rsidRDefault="003C6E96">
      <w:pPr>
        <w:pStyle w:val="ListParagraph"/>
        <w:numPr>
          <w:ilvl w:val="2"/>
          <w:numId w:val="3"/>
        </w:numPr>
        <w:tabs>
          <w:tab w:val="left" w:pos="979"/>
          <w:tab w:val="left" w:pos="980"/>
        </w:tabs>
        <w:spacing w:before="41"/>
        <w:ind w:hanging="360"/>
        <w:rPr>
          <w:rFonts w:ascii="Symbol" w:hAnsi="Symbol"/>
        </w:rPr>
      </w:pPr>
      <w:r>
        <w:t>Anybody can be targeted including pupils and school</w:t>
      </w:r>
      <w:r>
        <w:rPr>
          <w:spacing w:val="-10"/>
        </w:rPr>
        <w:t xml:space="preserve"> </w:t>
      </w:r>
      <w:r>
        <w:t>staff.</w:t>
      </w:r>
    </w:p>
    <w:p w:rsidR="00B10B30" w:rsidRDefault="003C6E96">
      <w:pPr>
        <w:pStyle w:val="ListParagraph"/>
        <w:numPr>
          <w:ilvl w:val="2"/>
          <w:numId w:val="3"/>
        </w:numPr>
        <w:tabs>
          <w:tab w:val="left" w:pos="979"/>
          <w:tab w:val="left" w:pos="980"/>
        </w:tabs>
        <w:spacing w:before="39" w:line="276" w:lineRule="auto"/>
        <w:ind w:right="278" w:hanging="360"/>
        <w:rPr>
          <w:rFonts w:ascii="Symbol" w:hAnsi="Symbol"/>
        </w:rPr>
      </w:pPr>
      <w:r>
        <w:t>It can include threats, intimidation, harassment, cyber-stalking, vilification, defamation, exclusion, peer rejection, impersonation, unauthorised publication of private information or images</w:t>
      </w:r>
      <w:r>
        <w:rPr>
          <w:spacing w:val="-10"/>
        </w:rPr>
        <w:t xml:space="preserve"> </w:t>
      </w:r>
      <w:r>
        <w:t>etc.</w:t>
      </w:r>
    </w:p>
    <w:p w:rsidR="00B10B30" w:rsidRDefault="00B10B30">
      <w:pPr>
        <w:pStyle w:val="BodyText"/>
        <w:spacing w:before="3"/>
        <w:rPr>
          <w:sz w:val="25"/>
        </w:rPr>
      </w:pPr>
    </w:p>
    <w:p w:rsidR="00B10B30" w:rsidRDefault="003C6E96">
      <w:pPr>
        <w:pStyle w:val="Heading2"/>
        <w:spacing w:before="1"/>
        <w:jc w:val="both"/>
      </w:pPr>
      <w:r>
        <w:t>Procedures to Prevent Cyber bullying:</w:t>
      </w:r>
    </w:p>
    <w:p w:rsidR="00B10B30" w:rsidRDefault="003C6E96">
      <w:pPr>
        <w:pStyle w:val="ListParagraph"/>
        <w:numPr>
          <w:ilvl w:val="2"/>
          <w:numId w:val="3"/>
        </w:numPr>
        <w:tabs>
          <w:tab w:val="left" w:pos="979"/>
          <w:tab w:val="left" w:pos="980"/>
        </w:tabs>
        <w:spacing w:before="96"/>
        <w:ind w:hanging="360"/>
        <w:rPr>
          <w:rFonts w:ascii="Symbol" w:hAnsi="Symbol"/>
        </w:rPr>
      </w:pPr>
      <w:r>
        <w:t>Staff, pupils, parents and governors to be made aware of issues surrounding cyber</w:t>
      </w:r>
      <w:r>
        <w:rPr>
          <w:spacing w:val="-19"/>
        </w:rPr>
        <w:t xml:space="preserve"> </w:t>
      </w:r>
      <w:r>
        <w:t>bullying.</w:t>
      </w:r>
    </w:p>
    <w:p w:rsidR="00B10B30" w:rsidRDefault="003C6E96">
      <w:pPr>
        <w:pStyle w:val="ListParagraph"/>
        <w:numPr>
          <w:ilvl w:val="2"/>
          <w:numId w:val="3"/>
        </w:numPr>
        <w:tabs>
          <w:tab w:val="left" w:pos="979"/>
          <w:tab w:val="left" w:pos="980"/>
        </w:tabs>
        <w:spacing w:before="41"/>
        <w:ind w:hanging="360"/>
        <w:rPr>
          <w:rFonts w:ascii="Symbol" w:hAnsi="Symbol"/>
        </w:rPr>
      </w:pPr>
      <w:r>
        <w:t>Pupils and parents will be urged to report all incidents of cyber bullying to the</w:t>
      </w:r>
      <w:r>
        <w:rPr>
          <w:spacing w:val="-14"/>
        </w:rPr>
        <w:t xml:space="preserve"> </w:t>
      </w:r>
      <w:r>
        <w:t>school.</w:t>
      </w:r>
    </w:p>
    <w:p w:rsidR="00B10B30" w:rsidRDefault="003C6E96">
      <w:pPr>
        <w:pStyle w:val="ListParagraph"/>
        <w:numPr>
          <w:ilvl w:val="2"/>
          <w:numId w:val="3"/>
        </w:numPr>
        <w:tabs>
          <w:tab w:val="left" w:pos="979"/>
          <w:tab w:val="left" w:pos="980"/>
        </w:tabs>
        <w:spacing w:before="39"/>
        <w:ind w:hanging="360"/>
        <w:rPr>
          <w:rFonts w:ascii="Symbol" w:hAnsi="Symbol"/>
        </w:rPr>
      </w:pPr>
      <w:r>
        <w:t xml:space="preserve">Staff </w:t>
      </w:r>
      <w:r w:rsidR="00217805">
        <w:t>training</w:t>
      </w:r>
      <w:r>
        <w:t xml:space="preserve"> will assist in learning about current</w:t>
      </w:r>
      <w:r>
        <w:rPr>
          <w:spacing w:val="-5"/>
        </w:rPr>
        <w:t xml:space="preserve"> </w:t>
      </w:r>
      <w:r>
        <w:t>technologies.</w:t>
      </w:r>
    </w:p>
    <w:p w:rsidR="00B10B30" w:rsidRDefault="003C6E96">
      <w:pPr>
        <w:pStyle w:val="ListParagraph"/>
        <w:numPr>
          <w:ilvl w:val="2"/>
          <w:numId w:val="3"/>
        </w:numPr>
        <w:tabs>
          <w:tab w:val="left" w:pos="979"/>
          <w:tab w:val="left" w:pos="980"/>
        </w:tabs>
        <w:spacing w:before="42"/>
        <w:ind w:hanging="360"/>
        <w:rPr>
          <w:rFonts w:ascii="Symbol" w:hAnsi="Symbol"/>
        </w:rPr>
      </w:pPr>
      <w:r>
        <w:t>Pupils will be involved in developing and communicating this</w:t>
      </w:r>
      <w:r>
        <w:rPr>
          <w:spacing w:val="-5"/>
        </w:rPr>
        <w:t xml:space="preserve"> </w:t>
      </w:r>
      <w:r>
        <w:t>policy.</w:t>
      </w:r>
    </w:p>
    <w:p w:rsidR="00B10B30" w:rsidRDefault="003C6E96">
      <w:pPr>
        <w:pStyle w:val="ListParagraph"/>
        <w:numPr>
          <w:ilvl w:val="2"/>
          <w:numId w:val="3"/>
        </w:numPr>
        <w:tabs>
          <w:tab w:val="left" w:pos="979"/>
          <w:tab w:val="left" w:pos="980"/>
        </w:tabs>
        <w:spacing w:before="41" w:line="273" w:lineRule="auto"/>
        <w:ind w:right="275" w:hanging="360"/>
        <w:rPr>
          <w:rFonts w:ascii="Symbol" w:hAnsi="Symbol"/>
        </w:rPr>
      </w:pPr>
      <w:r>
        <w:t>Pupils will learn a</w:t>
      </w:r>
      <w:r w:rsidR="00217805">
        <w:t>bout cyber bullying through PDMU</w:t>
      </w:r>
      <w:r>
        <w:t>, assemblies, Anti-bullying Week activities and other curriculum projects.</w:t>
      </w:r>
    </w:p>
    <w:p w:rsidR="00B10B30" w:rsidRDefault="003C6E96">
      <w:pPr>
        <w:pStyle w:val="ListParagraph"/>
        <w:numPr>
          <w:ilvl w:val="2"/>
          <w:numId w:val="3"/>
        </w:numPr>
        <w:tabs>
          <w:tab w:val="left" w:pos="979"/>
          <w:tab w:val="left" w:pos="980"/>
        </w:tabs>
        <w:spacing w:before="5"/>
        <w:ind w:hanging="360"/>
        <w:rPr>
          <w:rFonts w:ascii="Symbol" w:hAnsi="Symbol"/>
        </w:rPr>
      </w:pPr>
      <w:r>
        <w:t xml:space="preserve">Pupils will sign an </w:t>
      </w:r>
      <w:r w:rsidR="00EC1BD1" w:rsidRPr="00EC1BD1">
        <w:rPr>
          <w:rFonts w:asciiTheme="minorHAnsi" w:hAnsiTheme="minorHAnsi"/>
        </w:rPr>
        <w:t>ICT Code of Practice</w:t>
      </w:r>
      <w:r w:rsidR="00EC1BD1" w:rsidRPr="00EC1BD1">
        <w:rPr>
          <w:rFonts w:asciiTheme="minorHAnsi" w:hAnsiTheme="minorHAnsi"/>
        </w:rPr>
        <w:t xml:space="preserve"> </w:t>
      </w:r>
      <w:r w:rsidR="00EC1BD1">
        <w:rPr>
          <w:rFonts w:asciiTheme="minorHAnsi" w:hAnsiTheme="minorHAnsi"/>
        </w:rPr>
        <w:t xml:space="preserve">agreement </w:t>
      </w:r>
      <w:r w:rsidR="00EC1BD1" w:rsidRPr="00EC1BD1">
        <w:rPr>
          <w:rFonts w:asciiTheme="minorHAnsi" w:hAnsiTheme="minorHAnsi"/>
        </w:rPr>
        <w:t>form.</w:t>
      </w:r>
    </w:p>
    <w:p w:rsidR="00B10B30" w:rsidRDefault="003C6E96">
      <w:pPr>
        <w:pStyle w:val="ListParagraph"/>
        <w:numPr>
          <w:ilvl w:val="2"/>
          <w:numId w:val="3"/>
        </w:numPr>
        <w:tabs>
          <w:tab w:val="left" w:pos="979"/>
          <w:tab w:val="left" w:pos="980"/>
        </w:tabs>
        <w:spacing w:before="39"/>
        <w:ind w:hanging="360"/>
        <w:rPr>
          <w:rFonts w:ascii="Symbol" w:hAnsi="Symbol"/>
        </w:rPr>
      </w:pPr>
      <w:r>
        <w:t>Parents will be provided with information and advice on how to combat cyber</w:t>
      </w:r>
      <w:r>
        <w:rPr>
          <w:spacing w:val="-12"/>
        </w:rPr>
        <w:t xml:space="preserve"> </w:t>
      </w:r>
      <w:r>
        <w:t>bullying</w:t>
      </w:r>
      <w:r w:rsidR="00EC1BD1">
        <w:t xml:space="preserve">. This will be displayed on the parent noticeboard and the e-safety page on the school website. </w:t>
      </w:r>
    </w:p>
    <w:p w:rsidR="00B10B30" w:rsidRDefault="003C6E96">
      <w:pPr>
        <w:pStyle w:val="ListParagraph"/>
        <w:numPr>
          <w:ilvl w:val="2"/>
          <w:numId w:val="3"/>
        </w:numPr>
        <w:tabs>
          <w:tab w:val="left" w:pos="979"/>
          <w:tab w:val="left" w:pos="980"/>
        </w:tabs>
        <w:spacing w:before="41" w:line="276" w:lineRule="auto"/>
        <w:ind w:right="281" w:hanging="360"/>
        <w:rPr>
          <w:rFonts w:ascii="Symbol" w:hAnsi="Symbol"/>
        </w:rPr>
      </w:pPr>
      <w:r>
        <w:t xml:space="preserve">Parents will be expected to sign an </w:t>
      </w:r>
      <w:r w:rsidR="00EC1BD1" w:rsidRPr="00EC1BD1">
        <w:rPr>
          <w:rFonts w:asciiTheme="minorHAnsi" w:hAnsiTheme="minorHAnsi"/>
        </w:rPr>
        <w:t xml:space="preserve">ICT Code of Practice </w:t>
      </w:r>
      <w:r w:rsidR="00EC1BD1">
        <w:rPr>
          <w:rFonts w:asciiTheme="minorHAnsi" w:hAnsiTheme="minorHAnsi"/>
        </w:rPr>
        <w:t xml:space="preserve">agreement </w:t>
      </w:r>
      <w:r w:rsidR="00EC1BD1" w:rsidRPr="00EC1BD1">
        <w:rPr>
          <w:rFonts w:asciiTheme="minorHAnsi" w:hAnsiTheme="minorHAnsi"/>
        </w:rPr>
        <w:t>form</w:t>
      </w:r>
      <w:r w:rsidR="00EC1BD1">
        <w:t xml:space="preserve"> </w:t>
      </w:r>
      <w:r>
        <w:t>and to discuss its meaning with their children.</w:t>
      </w:r>
    </w:p>
    <w:p w:rsidR="00B10B30" w:rsidRDefault="003C6E96">
      <w:pPr>
        <w:pStyle w:val="ListParagraph"/>
        <w:numPr>
          <w:ilvl w:val="2"/>
          <w:numId w:val="3"/>
        </w:numPr>
        <w:tabs>
          <w:tab w:val="left" w:pos="979"/>
          <w:tab w:val="left" w:pos="980"/>
        </w:tabs>
        <w:ind w:hanging="360"/>
        <w:rPr>
          <w:rFonts w:ascii="Symbol" w:hAnsi="Symbol"/>
        </w:rPr>
      </w:pPr>
      <w:r>
        <w:t>Pupils, parents and staff will be involved in reviewing and revising this policy and school</w:t>
      </w:r>
      <w:r>
        <w:rPr>
          <w:spacing w:val="-25"/>
        </w:rPr>
        <w:t xml:space="preserve"> </w:t>
      </w:r>
      <w:r>
        <w:t>procedure.</w:t>
      </w:r>
    </w:p>
    <w:p w:rsidR="00B10B30" w:rsidRDefault="003C6E96">
      <w:pPr>
        <w:pStyle w:val="ListParagraph"/>
        <w:numPr>
          <w:ilvl w:val="2"/>
          <w:numId w:val="3"/>
        </w:numPr>
        <w:tabs>
          <w:tab w:val="left" w:pos="979"/>
          <w:tab w:val="left" w:pos="980"/>
        </w:tabs>
        <w:spacing w:before="41" w:line="273" w:lineRule="auto"/>
        <w:ind w:right="278" w:hanging="360"/>
        <w:rPr>
          <w:rFonts w:ascii="Symbol" w:hAnsi="Symbol"/>
        </w:rPr>
      </w:pPr>
      <w:r>
        <w:t>All reports of cyber bullying will be investigated, recorded, stored in the Headteacher’s office and monitored regularly.</w:t>
      </w:r>
    </w:p>
    <w:p w:rsidR="00B10B30" w:rsidRDefault="003C6E96">
      <w:pPr>
        <w:pStyle w:val="ListParagraph"/>
        <w:numPr>
          <w:ilvl w:val="2"/>
          <w:numId w:val="3"/>
        </w:numPr>
        <w:tabs>
          <w:tab w:val="left" w:pos="979"/>
          <w:tab w:val="left" w:pos="980"/>
        </w:tabs>
        <w:spacing w:before="5" w:line="276" w:lineRule="auto"/>
        <w:ind w:right="281" w:hanging="360"/>
        <w:rPr>
          <w:rFonts w:ascii="Symbol" w:hAnsi="Symbol"/>
        </w:rPr>
      </w:pPr>
      <w:r>
        <w:t xml:space="preserve">The </w:t>
      </w:r>
      <w:r w:rsidR="00217805">
        <w:t>Education</w:t>
      </w:r>
      <w:r>
        <w:t xml:space="preserve"> Authority can provide support and assistance in dealing with incidents of cyber bullying and can be contacted by staff and parents. The police will be contacted in cases of actual or suspected illegal</w:t>
      </w:r>
      <w:r>
        <w:rPr>
          <w:spacing w:val="-27"/>
        </w:rPr>
        <w:t xml:space="preserve"> </w:t>
      </w:r>
      <w:r>
        <w:t>content.</w:t>
      </w:r>
    </w:p>
    <w:p w:rsidR="00B10B30" w:rsidRDefault="00B10B30">
      <w:pPr>
        <w:spacing w:line="276" w:lineRule="auto"/>
        <w:rPr>
          <w:rFonts w:ascii="Symbol" w:hAnsi="Symbol"/>
        </w:rPr>
        <w:sectPr w:rsidR="00B10B30">
          <w:pgSz w:w="11910" w:h="16840"/>
          <w:pgMar w:top="1580" w:right="400" w:bottom="1280" w:left="420" w:header="0" w:footer="1036" w:gutter="0"/>
          <w:cols w:space="720"/>
        </w:sectPr>
      </w:pPr>
    </w:p>
    <w:p w:rsidR="00B10B30" w:rsidRDefault="00B126D1" w:rsidP="00F4587D">
      <w:pPr>
        <w:pStyle w:val="Heading1"/>
        <w:numPr>
          <w:ilvl w:val="1"/>
          <w:numId w:val="12"/>
        </w:numPr>
        <w:tabs>
          <w:tab w:val="left" w:pos="1392"/>
          <w:tab w:val="left" w:pos="1393"/>
        </w:tabs>
        <w:spacing w:before="15"/>
      </w:pPr>
      <w:bookmarkStart w:id="7" w:name="_bookmark26"/>
      <w:bookmarkEnd w:id="7"/>
      <w:r>
        <w:rPr>
          <w:noProof/>
          <w:lang w:bidi="ar-SA"/>
        </w:rPr>
        <w:lastRenderedPageBreak/>
        <w:drawing>
          <wp:anchor distT="0" distB="0" distL="114300" distR="114300" simplePos="0" relativeHeight="251675648" behindDoc="1" locked="0" layoutInCell="1" allowOverlap="1" wp14:anchorId="2AF34F90" wp14:editId="53401EC1">
            <wp:simplePos x="0" y="0"/>
            <wp:positionH relativeFrom="column">
              <wp:posOffset>5836920</wp:posOffset>
            </wp:positionH>
            <wp:positionV relativeFrom="paragraph">
              <wp:posOffset>-610235</wp:posOffset>
            </wp:positionV>
            <wp:extent cx="789305" cy="800100"/>
            <wp:effectExtent l="0" t="0" r="0" b="0"/>
            <wp:wrapNone/>
            <wp:docPr id="96" name="Picture 96"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89305" cy="800100"/>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538DD3"/>
        </w:rPr>
        <w:t xml:space="preserve">Start of year – class </w:t>
      </w:r>
      <w:r w:rsidR="003C6E96">
        <w:rPr>
          <w:color w:val="538DD3"/>
        </w:rPr>
        <w:t>Internet Safety</w:t>
      </w:r>
      <w:r w:rsidR="003C6E96">
        <w:rPr>
          <w:color w:val="538DD3"/>
          <w:spacing w:val="-4"/>
        </w:rPr>
        <w:t xml:space="preserve"> </w:t>
      </w:r>
      <w:r w:rsidR="003C6E96">
        <w:rPr>
          <w:color w:val="538DD3"/>
        </w:rPr>
        <w:t>Check</w:t>
      </w:r>
      <w:r>
        <w:rPr>
          <w:color w:val="538DD3"/>
        </w:rPr>
        <w:t xml:space="preserve"> discussion </w:t>
      </w:r>
    </w:p>
    <w:p w:rsidR="00B10B30" w:rsidRDefault="003C6E96">
      <w:pPr>
        <w:spacing w:before="240" w:line="278" w:lineRule="auto"/>
        <w:ind w:left="259"/>
        <w:rPr>
          <w:sz w:val="24"/>
        </w:rPr>
      </w:pPr>
      <w:r>
        <w:rPr>
          <w:sz w:val="24"/>
        </w:rPr>
        <w:t>It is good practice to discuss these points with pupils at the start of the school year, the start of a project requiring Internet use, or if revision of Acceptable Internet Use is necessary.</w:t>
      </w:r>
    </w:p>
    <w:p w:rsidR="00B10B30" w:rsidRDefault="00B10B30">
      <w:pPr>
        <w:pStyle w:val="BodyText"/>
        <w:spacing w:before="11"/>
        <w:rPr>
          <w:sz w:val="24"/>
        </w:rPr>
      </w:pPr>
    </w:p>
    <w:p w:rsidR="00B10B30" w:rsidRDefault="003C6E96">
      <w:pPr>
        <w:pStyle w:val="ListParagraph"/>
        <w:numPr>
          <w:ilvl w:val="0"/>
          <w:numId w:val="2"/>
        </w:numPr>
        <w:tabs>
          <w:tab w:val="left" w:pos="979"/>
          <w:tab w:val="left" w:pos="980"/>
        </w:tabs>
        <w:spacing w:line="268" w:lineRule="auto"/>
        <w:ind w:right="761" w:hanging="360"/>
        <w:rPr>
          <w:b/>
          <w:sz w:val="24"/>
        </w:rPr>
      </w:pPr>
      <w:r>
        <w:rPr>
          <w:b/>
          <w:sz w:val="24"/>
        </w:rPr>
        <w:t>Only</w:t>
      </w:r>
      <w:r>
        <w:rPr>
          <w:b/>
          <w:spacing w:val="-3"/>
          <w:sz w:val="24"/>
        </w:rPr>
        <w:t xml:space="preserve"> </w:t>
      </w:r>
      <w:r>
        <w:rPr>
          <w:b/>
          <w:sz w:val="24"/>
        </w:rPr>
        <w:t>use</w:t>
      </w:r>
      <w:r>
        <w:rPr>
          <w:b/>
          <w:spacing w:val="-2"/>
          <w:sz w:val="24"/>
        </w:rPr>
        <w:t xml:space="preserve"> </w:t>
      </w:r>
      <w:r>
        <w:rPr>
          <w:b/>
          <w:sz w:val="24"/>
        </w:rPr>
        <w:t>the</w:t>
      </w:r>
      <w:r>
        <w:rPr>
          <w:b/>
          <w:spacing w:val="-4"/>
          <w:sz w:val="24"/>
        </w:rPr>
        <w:t xml:space="preserve"> </w:t>
      </w:r>
      <w:r>
        <w:rPr>
          <w:b/>
          <w:sz w:val="24"/>
        </w:rPr>
        <w:t>Internet</w:t>
      </w:r>
      <w:r>
        <w:rPr>
          <w:b/>
          <w:spacing w:val="-3"/>
          <w:sz w:val="24"/>
        </w:rPr>
        <w:t xml:space="preserve"> </w:t>
      </w:r>
      <w:r>
        <w:rPr>
          <w:b/>
          <w:sz w:val="24"/>
        </w:rPr>
        <w:t>when</w:t>
      </w:r>
      <w:r>
        <w:rPr>
          <w:b/>
          <w:spacing w:val="-1"/>
          <w:sz w:val="24"/>
        </w:rPr>
        <w:t xml:space="preserve"> </w:t>
      </w:r>
      <w:r>
        <w:rPr>
          <w:b/>
          <w:sz w:val="24"/>
        </w:rPr>
        <w:t>there</w:t>
      </w:r>
      <w:r>
        <w:rPr>
          <w:b/>
          <w:spacing w:val="-4"/>
          <w:sz w:val="24"/>
        </w:rPr>
        <w:t xml:space="preserve"> </w:t>
      </w:r>
      <w:r>
        <w:rPr>
          <w:b/>
          <w:sz w:val="24"/>
        </w:rPr>
        <w:t>is</w:t>
      </w:r>
      <w:r>
        <w:rPr>
          <w:b/>
          <w:spacing w:val="-2"/>
          <w:sz w:val="24"/>
        </w:rPr>
        <w:t xml:space="preserve"> </w:t>
      </w:r>
      <w:r>
        <w:rPr>
          <w:b/>
          <w:sz w:val="24"/>
        </w:rPr>
        <w:t>a</w:t>
      </w:r>
      <w:r>
        <w:rPr>
          <w:b/>
          <w:spacing w:val="-4"/>
          <w:sz w:val="24"/>
        </w:rPr>
        <w:t xml:space="preserve"> </w:t>
      </w:r>
      <w:r>
        <w:rPr>
          <w:b/>
          <w:sz w:val="24"/>
        </w:rPr>
        <w:t>teacher</w:t>
      </w:r>
      <w:r>
        <w:rPr>
          <w:b/>
          <w:spacing w:val="-1"/>
          <w:sz w:val="24"/>
        </w:rPr>
        <w:t xml:space="preserve"> </w:t>
      </w:r>
      <w:r>
        <w:rPr>
          <w:b/>
          <w:sz w:val="24"/>
        </w:rPr>
        <w:t>or</w:t>
      </w:r>
      <w:r>
        <w:rPr>
          <w:b/>
          <w:spacing w:val="-3"/>
          <w:sz w:val="24"/>
        </w:rPr>
        <w:t xml:space="preserve"> </w:t>
      </w:r>
      <w:r>
        <w:rPr>
          <w:b/>
          <w:sz w:val="24"/>
        </w:rPr>
        <w:t>other</w:t>
      </w:r>
      <w:r>
        <w:rPr>
          <w:b/>
          <w:spacing w:val="-2"/>
          <w:sz w:val="24"/>
        </w:rPr>
        <w:t xml:space="preserve"> </w:t>
      </w:r>
      <w:r>
        <w:rPr>
          <w:b/>
          <w:sz w:val="24"/>
        </w:rPr>
        <w:t>adult</w:t>
      </w:r>
      <w:r>
        <w:rPr>
          <w:b/>
          <w:spacing w:val="-3"/>
          <w:sz w:val="24"/>
        </w:rPr>
        <w:t xml:space="preserve"> </w:t>
      </w:r>
      <w:r>
        <w:rPr>
          <w:b/>
          <w:sz w:val="24"/>
        </w:rPr>
        <w:t>present</w:t>
      </w:r>
      <w:r>
        <w:rPr>
          <w:b/>
          <w:spacing w:val="-3"/>
          <w:sz w:val="24"/>
        </w:rPr>
        <w:t xml:space="preserve"> </w:t>
      </w:r>
      <w:r>
        <w:rPr>
          <w:b/>
          <w:sz w:val="24"/>
        </w:rPr>
        <w:t>to</w:t>
      </w:r>
      <w:r>
        <w:rPr>
          <w:b/>
          <w:spacing w:val="-2"/>
          <w:sz w:val="24"/>
        </w:rPr>
        <w:t xml:space="preserve"> </w:t>
      </w:r>
      <w:r>
        <w:rPr>
          <w:b/>
          <w:sz w:val="24"/>
        </w:rPr>
        <w:t>supervise</w:t>
      </w:r>
      <w:r>
        <w:rPr>
          <w:b/>
          <w:spacing w:val="-2"/>
          <w:sz w:val="24"/>
        </w:rPr>
        <w:t xml:space="preserve"> </w:t>
      </w:r>
      <w:r>
        <w:rPr>
          <w:b/>
          <w:sz w:val="24"/>
        </w:rPr>
        <w:t>or</w:t>
      </w:r>
      <w:r>
        <w:rPr>
          <w:b/>
          <w:spacing w:val="-3"/>
          <w:sz w:val="24"/>
        </w:rPr>
        <w:t xml:space="preserve"> </w:t>
      </w:r>
      <w:r>
        <w:rPr>
          <w:b/>
          <w:sz w:val="24"/>
        </w:rPr>
        <w:t>when you have been given specific</w:t>
      </w:r>
      <w:r>
        <w:rPr>
          <w:b/>
          <w:spacing w:val="-2"/>
          <w:sz w:val="24"/>
        </w:rPr>
        <w:t xml:space="preserve"> </w:t>
      </w:r>
      <w:r>
        <w:rPr>
          <w:b/>
          <w:sz w:val="24"/>
        </w:rPr>
        <w:t>permission.</w:t>
      </w:r>
    </w:p>
    <w:p w:rsidR="00B10B30" w:rsidRDefault="00B10B30">
      <w:pPr>
        <w:pStyle w:val="BodyText"/>
        <w:spacing w:before="4"/>
        <w:rPr>
          <w:b/>
          <w:sz w:val="28"/>
        </w:rPr>
      </w:pPr>
    </w:p>
    <w:p w:rsidR="00B10B30" w:rsidRDefault="003C6E96">
      <w:pPr>
        <w:pStyle w:val="ListParagraph"/>
        <w:numPr>
          <w:ilvl w:val="0"/>
          <w:numId w:val="2"/>
        </w:numPr>
        <w:tabs>
          <w:tab w:val="left" w:pos="979"/>
          <w:tab w:val="left" w:pos="980"/>
        </w:tabs>
        <w:spacing w:before="1"/>
        <w:ind w:hanging="360"/>
        <w:rPr>
          <w:b/>
          <w:sz w:val="24"/>
        </w:rPr>
      </w:pPr>
      <w:r>
        <w:rPr>
          <w:b/>
          <w:sz w:val="24"/>
        </w:rPr>
        <w:t>Only use your own login name and password. Never use another person’s</w:t>
      </w:r>
      <w:r>
        <w:rPr>
          <w:b/>
          <w:spacing w:val="-7"/>
          <w:sz w:val="24"/>
        </w:rPr>
        <w:t xml:space="preserve"> </w:t>
      </w:r>
      <w:r>
        <w:rPr>
          <w:b/>
          <w:sz w:val="24"/>
        </w:rPr>
        <w:t>details.</w:t>
      </w:r>
    </w:p>
    <w:p w:rsidR="00B10B30" w:rsidRDefault="00B10B30">
      <w:pPr>
        <w:pStyle w:val="BodyText"/>
        <w:spacing w:before="7"/>
        <w:rPr>
          <w:b/>
          <w:sz w:val="30"/>
        </w:rPr>
      </w:pPr>
    </w:p>
    <w:p w:rsidR="00B10B30" w:rsidRDefault="003C6E96">
      <w:pPr>
        <w:pStyle w:val="ListParagraph"/>
        <w:numPr>
          <w:ilvl w:val="0"/>
          <w:numId w:val="2"/>
        </w:numPr>
        <w:tabs>
          <w:tab w:val="left" w:pos="979"/>
          <w:tab w:val="left" w:pos="980"/>
        </w:tabs>
        <w:ind w:hanging="360"/>
        <w:rPr>
          <w:b/>
          <w:sz w:val="24"/>
        </w:rPr>
      </w:pPr>
      <w:r>
        <w:rPr>
          <w:b/>
          <w:sz w:val="24"/>
        </w:rPr>
        <w:t>Never give out your address, phone number or arrange to meet someone over the</w:t>
      </w:r>
      <w:r>
        <w:rPr>
          <w:b/>
          <w:spacing w:val="-14"/>
          <w:sz w:val="24"/>
        </w:rPr>
        <w:t xml:space="preserve"> </w:t>
      </w:r>
      <w:r>
        <w:rPr>
          <w:b/>
          <w:sz w:val="24"/>
        </w:rPr>
        <w:t>Internet.</w:t>
      </w:r>
    </w:p>
    <w:p w:rsidR="00B10B30" w:rsidRDefault="00B10B30">
      <w:pPr>
        <w:pStyle w:val="BodyText"/>
        <w:spacing w:before="8"/>
        <w:rPr>
          <w:b/>
          <w:sz w:val="30"/>
        </w:rPr>
      </w:pPr>
    </w:p>
    <w:p w:rsidR="00B10B30" w:rsidRDefault="003C6E96">
      <w:pPr>
        <w:pStyle w:val="ListParagraph"/>
        <w:numPr>
          <w:ilvl w:val="0"/>
          <w:numId w:val="2"/>
        </w:numPr>
        <w:tabs>
          <w:tab w:val="left" w:pos="979"/>
          <w:tab w:val="left" w:pos="980"/>
        </w:tabs>
        <w:spacing w:line="268" w:lineRule="auto"/>
        <w:ind w:right="383" w:hanging="360"/>
        <w:rPr>
          <w:b/>
          <w:sz w:val="24"/>
        </w:rPr>
      </w:pPr>
      <w:r>
        <w:rPr>
          <w:b/>
          <w:sz w:val="24"/>
        </w:rPr>
        <w:t>All e-mails, messages in forums and text messages should be polite, appropriate and sensible. Do not send any e-mail or text message which could cause</w:t>
      </w:r>
      <w:r>
        <w:rPr>
          <w:b/>
          <w:spacing w:val="-3"/>
          <w:sz w:val="24"/>
        </w:rPr>
        <w:t xml:space="preserve"> </w:t>
      </w:r>
      <w:r>
        <w:rPr>
          <w:b/>
          <w:sz w:val="24"/>
        </w:rPr>
        <w:t>upset.</w:t>
      </w:r>
    </w:p>
    <w:p w:rsidR="00B10B30" w:rsidRDefault="00B10B30">
      <w:pPr>
        <w:pStyle w:val="BodyText"/>
        <w:spacing w:before="5"/>
        <w:rPr>
          <w:b/>
          <w:sz w:val="28"/>
        </w:rPr>
      </w:pPr>
    </w:p>
    <w:p w:rsidR="00B10B30" w:rsidRDefault="003C6E96">
      <w:pPr>
        <w:pStyle w:val="ListParagraph"/>
        <w:numPr>
          <w:ilvl w:val="0"/>
          <w:numId w:val="2"/>
        </w:numPr>
        <w:tabs>
          <w:tab w:val="left" w:pos="980"/>
        </w:tabs>
        <w:spacing w:line="271" w:lineRule="auto"/>
        <w:ind w:right="276" w:hanging="360"/>
        <w:jc w:val="both"/>
        <w:rPr>
          <w:b/>
          <w:sz w:val="24"/>
        </w:rPr>
      </w:pPr>
      <w:r>
        <w:rPr>
          <w:b/>
          <w:sz w:val="24"/>
        </w:rPr>
        <w:t>If you receive a rude or offensive message you must report it to a teacher immediately. Do not pass on rude or offensive messages. What may seem funny to you may not be funny to someone else.</w:t>
      </w:r>
    </w:p>
    <w:p w:rsidR="00B10B30" w:rsidRDefault="00B10B30">
      <w:pPr>
        <w:pStyle w:val="BodyText"/>
        <w:spacing w:before="4"/>
        <w:rPr>
          <w:b/>
          <w:sz w:val="28"/>
        </w:rPr>
      </w:pPr>
    </w:p>
    <w:p w:rsidR="00B10B30" w:rsidRDefault="003C6E96">
      <w:pPr>
        <w:pStyle w:val="ListParagraph"/>
        <w:numPr>
          <w:ilvl w:val="0"/>
          <w:numId w:val="2"/>
        </w:numPr>
        <w:tabs>
          <w:tab w:val="left" w:pos="979"/>
          <w:tab w:val="left" w:pos="980"/>
        </w:tabs>
        <w:spacing w:line="271" w:lineRule="auto"/>
        <w:ind w:right="288" w:hanging="360"/>
        <w:rPr>
          <w:b/>
          <w:sz w:val="24"/>
        </w:rPr>
      </w:pPr>
      <w:r>
        <w:rPr>
          <w:b/>
          <w:sz w:val="24"/>
        </w:rPr>
        <w:t>If you see anything offensive or if you feel uncomfortable about anything, report it to your teacher or to an appropriate member of</w:t>
      </w:r>
      <w:r>
        <w:rPr>
          <w:b/>
          <w:spacing w:val="3"/>
          <w:sz w:val="24"/>
        </w:rPr>
        <w:t xml:space="preserve"> </w:t>
      </w:r>
      <w:r>
        <w:rPr>
          <w:b/>
          <w:sz w:val="24"/>
        </w:rPr>
        <w:t>staff.</w:t>
      </w:r>
    </w:p>
    <w:p w:rsidR="00B10B30" w:rsidRDefault="00B10B30">
      <w:pPr>
        <w:pStyle w:val="BodyText"/>
        <w:spacing w:before="11"/>
        <w:rPr>
          <w:b/>
          <w:sz w:val="27"/>
        </w:rPr>
      </w:pPr>
    </w:p>
    <w:p w:rsidR="00B10B30" w:rsidRDefault="003C6E96">
      <w:pPr>
        <w:pStyle w:val="ListParagraph"/>
        <w:numPr>
          <w:ilvl w:val="0"/>
          <w:numId w:val="2"/>
        </w:numPr>
        <w:tabs>
          <w:tab w:val="left" w:pos="979"/>
          <w:tab w:val="left" w:pos="980"/>
        </w:tabs>
        <w:ind w:hanging="360"/>
        <w:rPr>
          <w:b/>
          <w:sz w:val="24"/>
        </w:rPr>
      </w:pPr>
      <w:r>
        <w:rPr>
          <w:b/>
          <w:sz w:val="24"/>
        </w:rPr>
        <w:t>Be aware that the school may check your computer files and monitor the Internet sites you</w:t>
      </w:r>
      <w:r>
        <w:rPr>
          <w:b/>
          <w:spacing w:val="-27"/>
          <w:sz w:val="24"/>
        </w:rPr>
        <w:t xml:space="preserve"> </w:t>
      </w:r>
      <w:r>
        <w:rPr>
          <w:b/>
          <w:sz w:val="24"/>
        </w:rPr>
        <w:t>visit.</w:t>
      </w:r>
    </w:p>
    <w:p w:rsidR="00B10B30" w:rsidRDefault="00B10B30">
      <w:pPr>
        <w:pStyle w:val="BodyText"/>
        <w:spacing w:before="8"/>
        <w:rPr>
          <w:b/>
          <w:sz w:val="30"/>
        </w:rPr>
      </w:pPr>
    </w:p>
    <w:p w:rsidR="00B10B30" w:rsidRDefault="003C6E96">
      <w:pPr>
        <w:pStyle w:val="ListParagraph"/>
        <w:numPr>
          <w:ilvl w:val="0"/>
          <w:numId w:val="2"/>
        </w:numPr>
        <w:tabs>
          <w:tab w:val="left" w:pos="979"/>
          <w:tab w:val="left" w:pos="980"/>
        </w:tabs>
        <w:spacing w:line="271" w:lineRule="auto"/>
        <w:ind w:right="278" w:hanging="360"/>
        <w:rPr>
          <w:b/>
          <w:sz w:val="24"/>
        </w:rPr>
      </w:pPr>
      <w:r>
        <w:rPr>
          <w:b/>
          <w:sz w:val="24"/>
        </w:rPr>
        <w:t>Ask an adult if you are unsure that a web source is reliable and information you are going to use is accurate.</w:t>
      </w:r>
    </w:p>
    <w:p w:rsidR="00B10B30" w:rsidRDefault="00B10B30">
      <w:pPr>
        <w:pStyle w:val="BodyText"/>
        <w:spacing w:before="11"/>
        <w:rPr>
          <w:b/>
          <w:sz w:val="27"/>
        </w:rPr>
      </w:pPr>
    </w:p>
    <w:p w:rsidR="00B10B30" w:rsidRDefault="003C6E96">
      <w:pPr>
        <w:pStyle w:val="ListParagraph"/>
        <w:numPr>
          <w:ilvl w:val="0"/>
          <w:numId w:val="2"/>
        </w:numPr>
        <w:tabs>
          <w:tab w:val="left" w:pos="980"/>
        </w:tabs>
        <w:spacing w:line="273" w:lineRule="auto"/>
        <w:ind w:right="279" w:hanging="360"/>
        <w:jc w:val="both"/>
        <w:rPr>
          <w:b/>
          <w:sz w:val="24"/>
        </w:rPr>
      </w:pPr>
      <w:r>
        <w:rPr>
          <w:b/>
          <w:sz w:val="24"/>
        </w:rPr>
        <w:t xml:space="preserve">You and your parents should have signed the school Internet Agreement. You will be </w:t>
      </w:r>
      <w:proofErr w:type="gramStart"/>
      <w:r>
        <w:rPr>
          <w:b/>
          <w:sz w:val="24"/>
        </w:rPr>
        <w:t>breaking  that</w:t>
      </w:r>
      <w:proofErr w:type="gramEnd"/>
      <w:r>
        <w:rPr>
          <w:b/>
          <w:sz w:val="24"/>
        </w:rPr>
        <w:t xml:space="preserve"> Agreement if you deliberately break these rules. This could result in you losing your Internet access at</w:t>
      </w:r>
      <w:r>
        <w:rPr>
          <w:b/>
          <w:spacing w:val="1"/>
          <w:sz w:val="24"/>
        </w:rPr>
        <w:t xml:space="preserve"> </w:t>
      </w:r>
      <w:r>
        <w:rPr>
          <w:b/>
          <w:sz w:val="24"/>
        </w:rPr>
        <w:t>school.</w:t>
      </w:r>
    </w:p>
    <w:p w:rsidR="00B10B30" w:rsidRDefault="00B10B30">
      <w:pPr>
        <w:pStyle w:val="BodyText"/>
        <w:rPr>
          <w:b/>
          <w:sz w:val="24"/>
        </w:rPr>
      </w:pPr>
    </w:p>
    <w:p w:rsidR="00B10B30" w:rsidRDefault="00B10B30">
      <w:pPr>
        <w:pStyle w:val="BodyText"/>
        <w:spacing w:before="7"/>
        <w:rPr>
          <w:b/>
          <w:sz w:val="26"/>
        </w:rPr>
      </w:pPr>
    </w:p>
    <w:p w:rsidR="00B10B30" w:rsidRDefault="003C6E96">
      <w:pPr>
        <w:pStyle w:val="BodyText"/>
        <w:spacing w:line="273" w:lineRule="auto"/>
        <w:ind w:left="259" w:right="297"/>
      </w:pPr>
      <w:r>
        <w:t>Draw pupil’s attention to the poster on the wall in the classroom regarding sensible conduct whilst using the Internet. They can refer to this anytime they need a reminder.</w:t>
      </w:r>
    </w:p>
    <w:p w:rsidR="00B10B30" w:rsidRDefault="00B10B30">
      <w:pPr>
        <w:spacing w:line="273" w:lineRule="auto"/>
        <w:sectPr w:rsidR="00B10B30">
          <w:pgSz w:w="11910" w:h="16840"/>
          <w:pgMar w:top="1540" w:right="400" w:bottom="1280" w:left="420" w:header="0" w:footer="1036" w:gutter="0"/>
          <w:cols w:space="720"/>
        </w:sectPr>
      </w:pPr>
    </w:p>
    <w:p w:rsidR="00B10B30" w:rsidRDefault="00217805" w:rsidP="00F4587D">
      <w:pPr>
        <w:pStyle w:val="Heading1"/>
        <w:numPr>
          <w:ilvl w:val="1"/>
          <w:numId w:val="12"/>
        </w:numPr>
        <w:tabs>
          <w:tab w:val="left" w:pos="1392"/>
          <w:tab w:val="left" w:pos="1393"/>
        </w:tabs>
        <w:spacing w:before="26"/>
      </w:pPr>
      <w:bookmarkStart w:id="8" w:name="_bookmark27"/>
      <w:bookmarkEnd w:id="8"/>
      <w:r>
        <w:rPr>
          <w:noProof/>
          <w:color w:val="538DD3"/>
          <w:lang w:bidi="ar-SA"/>
        </w:rPr>
        <w:lastRenderedPageBreak/>
        <w:drawing>
          <wp:anchor distT="0" distB="0" distL="114300" distR="114300" simplePos="0" relativeHeight="251648000" behindDoc="1" locked="0" layoutInCell="1" allowOverlap="1" wp14:anchorId="4638B3FE">
            <wp:simplePos x="0" y="0"/>
            <wp:positionH relativeFrom="column">
              <wp:posOffset>5727489</wp:posOffset>
            </wp:positionH>
            <wp:positionV relativeFrom="paragraph">
              <wp:posOffset>-407247</wp:posOffset>
            </wp:positionV>
            <wp:extent cx="789305" cy="800100"/>
            <wp:effectExtent l="0" t="0" r="0" b="0"/>
            <wp:wrapNone/>
            <wp:docPr id="14" name="Picture 1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89305"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003C6E96">
        <w:rPr>
          <w:color w:val="538DD3"/>
        </w:rPr>
        <w:t>Guidelines on Inappropriate Internet</w:t>
      </w:r>
      <w:r w:rsidR="003C6E96">
        <w:rPr>
          <w:color w:val="538DD3"/>
          <w:spacing w:val="-2"/>
        </w:rPr>
        <w:t xml:space="preserve"> </w:t>
      </w:r>
      <w:r w:rsidR="003C6E96">
        <w:rPr>
          <w:color w:val="538DD3"/>
        </w:rPr>
        <w:t>Access</w:t>
      </w:r>
    </w:p>
    <w:p w:rsidR="00B10B30" w:rsidRDefault="00B10B30">
      <w:pPr>
        <w:pStyle w:val="BodyText"/>
        <w:rPr>
          <w:b/>
          <w:sz w:val="28"/>
        </w:rPr>
      </w:pPr>
    </w:p>
    <w:p w:rsidR="00B10B30" w:rsidRDefault="003C6E96">
      <w:pPr>
        <w:pStyle w:val="BodyText"/>
        <w:spacing w:before="204" w:line="276" w:lineRule="auto"/>
        <w:ind w:left="259" w:right="438"/>
      </w:pPr>
      <w:r>
        <w:t xml:space="preserve">Whilst using the Internet during school hours, a pupil </w:t>
      </w:r>
      <w:r>
        <w:rPr>
          <w:b/>
        </w:rPr>
        <w:t xml:space="preserve">accidentally </w:t>
      </w:r>
      <w:r>
        <w:t>finds a website displaying inappropriate material. What should you do?</w:t>
      </w:r>
    </w:p>
    <w:p w:rsidR="00B10B30" w:rsidRDefault="00B10B30">
      <w:pPr>
        <w:pStyle w:val="BodyText"/>
        <w:spacing w:before="4"/>
        <w:rPr>
          <w:sz w:val="25"/>
        </w:rPr>
      </w:pPr>
    </w:p>
    <w:p w:rsidR="00B10B30" w:rsidRDefault="003C6E96">
      <w:pPr>
        <w:pStyle w:val="BodyText"/>
        <w:spacing w:line="276" w:lineRule="auto"/>
        <w:ind w:left="259"/>
      </w:pPr>
      <w:r>
        <w:t>Use this step-by-step guide to help you follow the correct procedure for reporting inappropriate materials from the Internet.</w:t>
      </w:r>
    </w:p>
    <w:p w:rsidR="00B10B30" w:rsidRDefault="00C44593">
      <w:pPr>
        <w:pStyle w:val="BodyText"/>
        <w:spacing w:before="9"/>
        <w:rPr>
          <w:sz w:val="25"/>
        </w:rPr>
      </w:pPr>
      <w:r>
        <w:rPr>
          <w:noProof/>
          <w:lang w:bidi="ar-SA"/>
        </w:rPr>
        <mc:AlternateContent>
          <mc:Choice Requires="wpg">
            <w:drawing>
              <wp:anchor distT="0" distB="0" distL="0" distR="0" simplePos="0" relativeHeight="251642880" behindDoc="1" locked="0" layoutInCell="1" allowOverlap="1">
                <wp:simplePos x="0" y="0"/>
                <wp:positionH relativeFrom="page">
                  <wp:posOffset>1062990</wp:posOffset>
                </wp:positionH>
                <wp:positionV relativeFrom="paragraph">
                  <wp:posOffset>224790</wp:posOffset>
                </wp:positionV>
                <wp:extent cx="5191125" cy="975995"/>
                <wp:effectExtent l="5715" t="1270" r="3810" b="3810"/>
                <wp:wrapTopAndBottom/>
                <wp:docPr id="44"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91125" cy="975995"/>
                          <a:chOff x="1674" y="354"/>
                          <a:chExt cx="8175" cy="1537"/>
                        </a:xfrm>
                      </wpg:grpSpPr>
                      <wps:wsp>
                        <wps:cNvPr id="45" name="Freeform 39"/>
                        <wps:cNvSpPr>
                          <a:spLocks/>
                        </wps:cNvSpPr>
                        <wps:spPr bwMode="auto">
                          <a:xfrm>
                            <a:off x="1681" y="361"/>
                            <a:ext cx="8160" cy="1522"/>
                          </a:xfrm>
                          <a:custGeom>
                            <a:avLst/>
                            <a:gdLst>
                              <a:gd name="T0" fmla="+- 0 9587 1681"/>
                              <a:gd name="T1" fmla="*/ T0 w 8160"/>
                              <a:gd name="T2" fmla="+- 0 362 362"/>
                              <a:gd name="T3" fmla="*/ 362 h 1522"/>
                              <a:gd name="T4" fmla="+- 0 1935 1681"/>
                              <a:gd name="T5" fmla="*/ T4 w 8160"/>
                              <a:gd name="T6" fmla="+- 0 362 362"/>
                              <a:gd name="T7" fmla="*/ 362 h 1522"/>
                              <a:gd name="T8" fmla="+- 0 1867 1681"/>
                              <a:gd name="T9" fmla="*/ T8 w 8160"/>
                              <a:gd name="T10" fmla="+- 0 371 362"/>
                              <a:gd name="T11" fmla="*/ 371 h 1522"/>
                              <a:gd name="T12" fmla="+- 0 1807 1681"/>
                              <a:gd name="T13" fmla="*/ T12 w 8160"/>
                              <a:gd name="T14" fmla="+- 0 397 362"/>
                              <a:gd name="T15" fmla="*/ 397 h 1522"/>
                              <a:gd name="T16" fmla="+- 0 1755 1681"/>
                              <a:gd name="T17" fmla="*/ T16 w 8160"/>
                              <a:gd name="T18" fmla="+- 0 436 362"/>
                              <a:gd name="T19" fmla="*/ 436 h 1522"/>
                              <a:gd name="T20" fmla="+- 0 1716 1681"/>
                              <a:gd name="T21" fmla="*/ T20 w 8160"/>
                              <a:gd name="T22" fmla="+- 0 488 362"/>
                              <a:gd name="T23" fmla="*/ 488 h 1522"/>
                              <a:gd name="T24" fmla="+- 0 1690 1681"/>
                              <a:gd name="T25" fmla="*/ T24 w 8160"/>
                              <a:gd name="T26" fmla="+- 0 548 362"/>
                              <a:gd name="T27" fmla="*/ 548 h 1522"/>
                              <a:gd name="T28" fmla="+- 0 1681 1681"/>
                              <a:gd name="T29" fmla="*/ T28 w 8160"/>
                              <a:gd name="T30" fmla="+- 0 615 362"/>
                              <a:gd name="T31" fmla="*/ 615 h 1522"/>
                              <a:gd name="T32" fmla="+- 0 1681 1681"/>
                              <a:gd name="T33" fmla="*/ T32 w 8160"/>
                              <a:gd name="T34" fmla="+- 0 1629 362"/>
                              <a:gd name="T35" fmla="*/ 1629 h 1522"/>
                              <a:gd name="T36" fmla="+- 0 1690 1681"/>
                              <a:gd name="T37" fmla="*/ T36 w 8160"/>
                              <a:gd name="T38" fmla="+- 0 1697 362"/>
                              <a:gd name="T39" fmla="*/ 1697 h 1522"/>
                              <a:gd name="T40" fmla="+- 0 1716 1681"/>
                              <a:gd name="T41" fmla="*/ T40 w 8160"/>
                              <a:gd name="T42" fmla="+- 0 1757 362"/>
                              <a:gd name="T43" fmla="*/ 1757 h 1522"/>
                              <a:gd name="T44" fmla="+- 0 1755 1681"/>
                              <a:gd name="T45" fmla="*/ T44 w 8160"/>
                              <a:gd name="T46" fmla="+- 0 1809 362"/>
                              <a:gd name="T47" fmla="*/ 1809 h 1522"/>
                              <a:gd name="T48" fmla="+- 0 1807 1681"/>
                              <a:gd name="T49" fmla="*/ T48 w 8160"/>
                              <a:gd name="T50" fmla="+- 0 1848 362"/>
                              <a:gd name="T51" fmla="*/ 1848 h 1522"/>
                              <a:gd name="T52" fmla="+- 0 1867 1681"/>
                              <a:gd name="T53" fmla="*/ T52 w 8160"/>
                              <a:gd name="T54" fmla="+- 0 1874 362"/>
                              <a:gd name="T55" fmla="*/ 1874 h 1522"/>
                              <a:gd name="T56" fmla="+- 0 1935 1681"/>
                              <a:gd name="T57" fmla="*/ T56 w 8160"/>
                              <a:gd name="T58" fmla="+- 0 1883 362"/>
                              <a:gd name="T59" fmla="*/ 1883 h 1522"/>
                              <a:gd name="T60" fmla="+- 0 9587 1681"/>
                              <a:gd name="T61" fmla="*/ T60 w 8160"/>
                              <a:gd name="T62" fmla="+- 0 1883 362"/>
                              <a:gd name="T63" fmla="*/ 1883 h 1522"/>
                              <a:gd name="T64" fmla="+- 0 9655 1681"/>
                              <a:gd name="T65" fmla="*/ T64 w 8160"/>
                              <a:gd name="T66" fmla="+- 0 1874 362"/>
                              <a:gd name="T67" fmla="*/ 1874 h 1522"/>
                              <a:gd name="T68" fmla="+- 0 9715 1681"/>
                              <a:gd name="T69" fmla="*/ T68 w 8160"/>
                              <a:gd name="T70" fmla="+- 0 1848 362"/>
                              <a:gd name="T71" fmla="*/ 1848 h 1522"/>
                              <a:gd name="T72" fmla="+- 0 9767 1681"/>
                              <a:gd name="T73" fmla="*/ T72 w 8160"/>
                              <a:gd name="T74" fmla="+- 0 1809 362"/>
                              <a:gd name="T75" fmla="*/ 1809 h 1522"/>
                              <a:gd name="T76" fmla="+- 0 9806 1681"/>
                              <a:gd name="T77" fmla="*/ T76 w 8160"/>
                              <a:gd name="T78" fmla="+- 0 1757 362"/>
                              <a:gd name="T79" fmla="*/ 1757 h 1522"/>
                              <a:gd name="T80" fmla="+- 0 9832 1681"/>
                              <a:gd name="T81" fmla="*/ T80 w 8160"/>
                              <a:gd name="T82" fmla="+- 0 1697 362"/>
                              <a:gd name="T83" fmla="*/ 1697 h 1522"/>
                              <a:gd name="T84" fmla="+- 0 9841 1681"/>
                              <a:gd name="T85" fmla="*/ T84 w 8160"/>
                              <a:gd name="T86" fmla="+- 0 1629 362"/>
                              <a:gd name="T87" fmla="*/ 1629 h 1522"/>
                              <a:gd name="T88" fmla="+- 0 9841 1681"/>
                              <a:gd name="T89" fmla="*/ T88 w 8160"/>
                              <a:gd name="T90" fmla="+- 0 615 362"/>
                              <a:gd name="T91" fmla="*/ 615 h 1522"/>
                              <a:gd name="T92" fmla="+- 0 9832 1681"/>
                              <a:gd name="T93" fmla="*/ T92 w 8160"/>
                              <a:gd name="T94" fmla="+- 0 548 362"/>
                              <a:gd name="T95" fmla="*/ 548 h 1522"/>
                              <a:gd name="T96" fmla="+- 0 9806 1681"/>
                              <a:gd name="T97" fmla="*/ T96 w 8160"/>
                              <a:gd name="T98" fmla="+- 0 488 362"/>
                              <a:gd name="T99" fmla="*/ 488 h 1522"/>
                              <a:gd name="T100" fmla="+- 0 9767 1681"/>
                              <a:gd name="T101" fmla="*/ T100 w 8160"/>
                              <a:gd name="T102" fmla="+- 0 436 362"/>
                              <a:gd name="T103" fmla="*/ 436 h 1522"/>
                              <a:gd name="T104" fmla="+- 0 9715 1681"/>
                              <a:gd name="T105" fmla="*/ T104 w 8160"/>
                              <a:gd name="T106" fmla="+- 0 397 362"/>
                              <a:gd name="T107" fmla="*/ 397 h 1522"/>
                              <a:gd name="T108" fmla="+- 0 9655 1681"/>
                              <a:gd name="T109" fmla="*/ T108 w 8160"/>
                              <a:gd name="T110" fmla="+- 0 371 362"/>
                              <a:gd name="T111" fmla="*/ 371 h 1522"/>
                              <a:gd name="T112" fmla="+- 0 9587 1681"/>
                              <a:gd name="T113" fmla="*/ T112 w 8160"/>
                              <a:gd name="T114" fmla="+- 0 362 362"/>
                              <a:gd name="T115" fmla="*/ 362 h 152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8160" h="1522">
                                <a:moveTo>
                                  <a:pt x="7906" y="0"/>
                                </a:moveTo>
                                <a:lnTo>
                                  <a:pt x="254" y="0"/>
                                </a:lnTo>
                                <a:lnTo>
                                  <a:pt x="186" y="9"/>
                                </a:lnTo>
                                <a:lnTo>
                                  <a:pt x="126" y="35"/>
                                </a:lnTo>
                                <a:lnTo>
                                  <a:pt x="74" y="74"/>
                                </a:lnTo>
                                <a:lnTo>
                                  <a:pt x="35" y="126"/>
                                </a:lnTo>
                                <a:lnTo>
                                  <a:pt x="9" y="186"/>
                                </a:lnTo>
                                <a:lnTo>
                                  <a:pt x="0" y="253"/>
                                </a:lnTo>
                                <a:lnTo>
                                  <a:pt x="0" y="1267"/>
                                </a:lnTo>
                                <a:lnTo>
                                  <a:pt x="9" y="1335"/>
                                </a:lnTo>
                                <a:lnTo>
                                  <a:pt x="35" y="1395"/>
                                </a:lnTo>
                                <a:lnTo>
                                  <a:pt x="74" y="1447"/>
                                </a:lnTo>
                                <a:lnTo>
                                  <a:pt x="126" y="1486"/>
                                </a:lnTo>
                                <a:lnTo>
                                  <a:pt x="186" y="1512"/>
                                </a:lnTo>
                                <a:lnTo>
                                  <a:pt x="254" y="1521"/>
                                </a:lnTo>
                                <a:lnTo>
                                  <a:pt x="7906" y="1521"/>
                                </a:lnTo>
                                <a:lnTo>
                                  <a:pt x="7974" y="1512"/>
                                </a:lnTo>
                                <a:lnTo>
                                  <a:pt x="8034" y="1486"/>
                                </a:lnTo>
                                <a:lnTo>
                                  <a:pt x="8086" y="1447"/>
                                </a:lnTo>
                                <a:lnTo>
                                  <a:pt x="8125" y="1395"/>
                                </a:lnTo>
                                <a:lnTo>
                                  <a:pt x="8151" y="1335"/>
                                </a:lnTo>
                                <a:lnTo>
                                  <a:pt x="8160" y="1267"/>
                                </a:lnTo>
                                <a:lnTo>
                                  <a:pt x="8160" y="253"/>
                                </a:lnTo>
                                <a:lnTo>
                                  <a:pt x="8151" y="186"/>
                                </a:lnTo>
                                <a:lnTo>
                                  <a:pt x="8125" y="126"/>
                                </a:lnTo>
                                <a:lnTo>
                                  <a:pt x="8086" y="74"/>
                                </a:lnTo>
                                <a:lnTo>
                                  <a:pt x="8034" y="35"/>
                                </a:lnTo>
                                <a:lnTo>
                                  <a:pt x="7974" y="9"/>
                                </a:lnTo>
                                <a:lnTo>
                                  <a:pt x="7906" y="0"/>
                                </a:lnTo>
                                <a:close/>
                              </a:path>
                            </a:pathLst>
                          </a:custGeom>
                          <a:solidFill>
                            <a:srgbClr val="DDDDD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 name="Freeform 38"/>
                        <wps:cNvSpPr>
                          <a:spLocks/>
                        </wps:cNvSpPr>
                        <wps:spPr bwMode="auto">
                          <a:xfrm>
                            <a:off x="1681" y="361"/>
                            <a:ext cx="8160" cy="1522"/>
                          </a:xfrm>
                          <a:custGeom>
                            <a:avLst/>
                            <a:gdLst>
                              <a:gd name="T0" fmla="+- 0 1681 1681"/>
                              <a:gd name="T1" fmla="*/ T0 w 8160"/>
                              <a:gd name="T2" fmla="+- 0 615 362"/>
                              <a:gd name="T3" fmla="*/ 615 h 1522"/>
                              <a:gd name="T4" fmla="+- 0 1690 1681"/>
                              <a:gd name="T5" fmla="*/ T4 w 8160"/>
                              <a:gd name="T6" fmla="+- 0 548 362"/>
                              <a:gd name="T7" fmla="*/ 548 h 1522"/>
                              <a:gd name="T8" fmla="+- 0 1716 1681"/>
                              <a:gd name="T9" fmla="*/ T8 w 8160"/>
                              <a:gd name="T10" fmla="+- 0 488 362"/>
                              <a:gd name="T11" fmla="*/ 488 h 1522"/>
                              <a:gd name="T12" fmla="+- 0 1755 1681"/>
                              <a:gd name="T13" fmla="*/ T12 w 8160"/>
                              <a:gd name="T14" fmla="+- 0 436 362"/>
                              <a:gd name="T15" fmla="*/ 436 h 1522"/>
                              <a:gd name="T16" fmla="+- 0 1807 1681"/>
                              <a:gd name="T17" fmla="*/ T16 w 8160"/>
                              <a:gd name="T18" fmla="+- 0 397 362"/>
                              <a:gd name="T19" fmla="*/ 397 h 1522"/>
                              <a:gd name="T20" fmla="+- 0 1867 1681"/>
                              <a:gd name="T21" fmla="*/ T20 w 8160"/>
                              <a:gd name="T22" fmla="+- 0 371 362"/>
                              <a:gd name="T23" fmla="*/ 371 h 1522"/>
                              <a:gd name="T24" fmla="+- 0 1935 1681"/>
                              <a:gd name="T25" fmla="*/ T24 w 8160"/>
                              <a:gd name="T26" fmla="+- 0 362 362"/>
                              <a:gd name="T27" fmla="*/ 362 h 1522"/>
                              <a:gd name="T28" fmla="+- 0 9587 1681"/>
                              <a:gd name="T29" fmla="*/ T28 w 8160"/>
                              <a:gd name="T30" fmla="+- 0 362 362"/>
                              <a:gd name="T31" fmla="*/ 362 h 1522"/>
                              <a:gd name="T32" fmla="+- 0 9655 1681"/>
                              <a:gd name="T33" fmla="*/ T32 w 8160"/>
                              <a:gd name="T34" fmla="+- 0 371 362"/>
                              <a:gd name="T35" fmla="*/ 371 h 1522"/>
                              <a:gd name="T36" fmla="+- 0 9715 1681"/>
                              <a:gd name="T37" fmla="*/ T36 w 8160"/>
                              <a:gd name="T38" fmla="+- 0 397 362"/>
                              <a:gd name="T39" fmla="*/ 397 h 1522"/>
                              <a:gd name="T40" fmla="+- 0 9767 1681"/>
                              <a:gd name="T41" fmla="*/ T40 w 8160"/>
                              <a:gd name="T42" fmla="+- 0 436 362"/>
                              <a:gd name="T43" fmla="*/ 436 h 1522"/>
                              <a:gd name="T44" fmla="+- 0 9806 1681"/>
                              <a:gd name="T45" fmla="*/ T44 w 8160"/>
                              <a:gd name="T46" fmla="+- 0 488 362"/>
                              <a:gd name="T47" fmla="*/ 488 h 1522"/>
                              <a:gd name="T48" fmla="+- 0 9832 1681"/>
                              <a:gd name="T49" fmla="*/ T48 w 8160"/>
                              <a:gd name="T50" fmla="+- 0 548 362"/>
                              <a:gd name="T51" fmla="*/ 548 h 1522"/>
                              <a:gd name="T52" fmla="+- 0 9841 1681"/>
                              <a:gd name="T53" fmla="*/ T52 w 8160"/>
                              <a:gd name="T54" fmla="+- 0 615 362"/>
                              <a:gd name="T55" fmla="*/ 615 h 1522"/>
                              <a:gd name="T56" fmla="+- 0 9841 1681"/>
                              <a:gd name="T57" fmla="*/ T56 w 8160"/>
                              <a:gd name="T58" fmla="+- 0 1629 362"/>
                              <a:gd name="T59" fmla="*/ 1629 h 1522"/>
                              <a:gd name="T60" fmla="+- 0 9832 1681"/>
                              <a:gd name="T61" fmla="*/ T60 w 8160"/>
                              <a:gd name="T62" fmla="+- 0 1697 362"/>
                              <a:gd name="T63" fmla="*/ 1697 h 1522"/>
                              <a:gd name="T64" fmla="+- 0 9806 1681"/>
                              <a:gd name="T65" fmla="*/ T64 w 8160"/>
                              <a:gd name="T66" fmla="+- 0 1757 362"/>
                              <a:gd name="T67" fmla="*/ 1757 h 1522"/>
                              <a:gd name="T68" fmla="+- 0 9767 1681"/>
                              <a:gd name="T69" fmla="*/ T68 w 8160"/>
                              <a:gd name="T70" fmla="+- 0 1809 362"/>
                              <a:gd name="T71" fmla="*/ 1809 h 1522"/>
                              <a:gd name="T72" fmla="+- 0 9715 1681"/>
                              <a:gd name="T73" fmla="*/ T72 w 8160"/>
                              <a:gd name="T74" fmla="+- 0 1848 362"/>
                              <a:gd name="T75" fmla="*/ 1848 h 1522"/>
                              <a:gd name="T76" fmla="+- 0 9655 1681"/>
                              <a:gd name="T77" fmla="*/ T76 w 8160"/>
                              <a:gd name="T78" fmla="+- 0 1874 362"/>
                              <a:gd name="T79" fmla="*/ 1874 h 1522"/>
                              <a:gd name="T80" fmla="+- 0 9587 1681"/>
                              <a:gd name="T81" fmla="*/ T80 w 8160"/>
                              <a:gd name="T82" fmla="+- 0 1883 362"/>
                              <a:gd name="T83" fmla="*/ 1883 h 1522"/>
                              <a:gd name="T84" fmla="+- 0 1935 1681"/>
                              <a:gd name="T85" fmla="*/ T84 w 8160"/>
                              <a:gd name="T86" fmla="+- 0 1883 362"/>
                              <a:gd name="T87" fmla="*/ 1883 h 1522"/>
                              <a:gd name="T88" fmla="+- 0 1867 1681"/>
                              <a:gd name="T89" fmla="*/ T88 w 8160"/>
                              <a:gd name="T90" fmla="+- 0 1874 362"/>
                              <a:gd name="T91" fmla="*/ 1874 h 1522"/>
                              <a:gd name="T92" fmla="+- 0 1807 1681"/>
                              <a:gd name="T93" fmla="*/ T92 w 8160"/>
                              <a:gd name="T94" fmla="+- 0 1848 362"/>
                              <a:gd name="T95" fmla="*/ 1848 h 1522"/>
                              <a:gd name="T96" fmla="+- 0 1755 1681"/>
                              <a:gd name="T97" fmla="*/ T96 w 8160"/>
                              <a:gd name="T98" fmla="+- 0 1809 362"/>
                              <a:gd name="T99" fmla="*/ 1809 h 1522"/>
                              <a:gd name="T100" fmla="+- 0 1716 1681"/>
                              <a:gd name="T101" fmla="*/ T100 w 8160"/>
                              <a:gd name="T102" fmla="+- 0 1757 362"/>
                              <a:gd name="T103" fmla="*/ 1757 h 1522"/>
                              <a:gd name="T104" fmla="+- 0 1690 1681"/>
                              <a:gd name="T105" fmla="*/ T104 w 8160"/>
                              <a:gd name="T106" fmla="+- 0 1697 362"/>
                              <a:gd name="T107" fmla="*/ 1697 h 1522"/>
                              <a:gd name="T108" fmla="+- 0 1681 1681"/>
                              <a:gd name="T109" fmla="*/ T108 w 8160"/>
                              <a:gd name="T110" fmla="+- 0 1629 362"/>
                              <a:gd name="T111" fmla="*/ 1629 h 1522"/>
                              <a:gd name="T112" fmla="+- 0 1681 1681"/>
                              <a:gd name="T113" fmla="*/ T112 w 8160"/>
                              <a:gd name="T114" fmla="+- 0 615 362"/>
                              <a:gd name="T115" fmla="*/ 615 h 152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8160" h="1522">
                                <a:moveTo>
                                  <a:pt x="0" y="253"/>
                                </a:moveTo>
                                <a:lnTo>
                                  <a:pt x="9" y="186"/>
                                </a:lnTo>
                                <a:lnTo>
                                  <a:pt x="35" y="126"/>
                                </a:lnTo>
                                <a:lnTo>
                                  <a:pt x="74" y="74"/>
                                </a:lnTo>
                                <a:lnTo>
                                  <a:pt x="126" y="35"/>
                                </a:lnTo>
                                <a:lnTo>
                                  <a:pt x="186" y="9"/>
                                </a:lnTo>
                                <a:lnTo>
                                  <a:pt x="254" y="0"/>
                                </a:lnTo>
                                <a:lnTo>
                                  <a:pt x="7906" y="0"/>
                                </a:lnTo>
                                <a:lnTo>
                                  <a:pt x="7974" y="9"/>
                                </a:lnTo>
                                <a:lnTo>
                                  <a:pt x="8034" y="35"/>
                                </a:lnTo>
                                <a:lnTo>
                                  <a:pt x="8086" y="74"/>
                                </a:lnTo>
                                <a:lnTo>
                                  <a:pt x="8125" y="126"/>
                                </a:lnTo>
                                <a:lnTo>
                                  <a:pt x="8151" y="186"/>
                                </a:lnTo>
                                <a:lnTo>
                                  <a:pt x="8160" y="253"/>
                                </a:lnTo>
                                <a:lnTo>
                                  <a:pt x="8160" y="1267"/>
                                </a:lnTo>
                                <a:lnTo>
                                  <a:pt x="8151" y="1335"/>
                                </a:lnTo>
                                <a:lnTo>
                                  <a:pt x="8125" y="1395"/>
                                </a:lnTo>
                                <a:lnTo>
                                  <a:pt x="8086" y="1447"/>
                                </a:lnTo>
                                <a:lnTo>
                                  <a:pt x="8034" y="1486"/>
                                </a:lnTo>
                                <a:lnTo>
                                  <a:pt x="7974" y="1512"/>
                                </a:lnTo>
                                <a:lnTo>
                                  <a:pt x="7906" y="1521"/>
                                </a:lnTo>
                                <a:lnTo>
                                  <a:pt x="254" y="1521"/>
                                </a:lnTo>
                                <a:lnTo>
                                  <a:pt x="186" y="1512"/>
                                </a:lnTo>
                                <a:lnTo>
                                  <a:pt x="126" y="1486"/>
                                </a:lnTo>
                                <a:lnTo>
                                  <a:pt x="74" y="1447"/>
                                </a:lnTo>
                                <a:lnTo>
                                  <a:pt x="35" y="1395"/>
                                </a:lnTo>
                                <a:lnTo>
                                  <a:pt x="9" y="1335"/>
                                </a:lnTo>
                                <a:lnTo>
                                  <a:pt x="0" y="1267"/>
                                </a:lnTo>
                                <a:lnTo>
                                  <a:pt x="0" y="25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7" name="Picture 3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910" y="493"/>
                            <a:ext cx="7767" cy="1248"/>
                          </a:xfrm>
                          <a:prstGeom prst="rect">
                            <a:avLst/>
                          </a:prstGeom>
                          <a:noFill/>
                          <a:extLst>
                            <a:ext uri="{909E8E84-426E-40DD-AFC4-6F175D3DCCD1}">
                              <a14:hiddenFill xmlns:a14="http://schemas.microsoft.com/office/drawing/2010/main">
                                <a:solidFill>
                                  <a:srgbClr val="FFFFFF"/>
                                </a:solidFill>
                              </a14:hiddenFill>
                            </a:ext>
                          </a:extLst>
                        </pic:spPr>
                      </pic:pic>
                      <wps:wsp>
                        <wps:cNvPr id="48" name="Text Box 36"/>
                        <wps:cNvSpPr txBox="1">
                          <a:spLocks noChangeArrowheads="1"/>
                        </wps:cNvSpPr>
                        <wps:spPr bwMode="auto">
                          <a:xfrm>
                            <a:off x="1673" y="354"/>
                            <a:ext cx="8175" cy="15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D0F97" w:rsidRDefault="000D0F97">
                              <w:pPr>
                                <w:spacing w:before="8"/>
                                <w:rPr>
                                  <w:sz w:val="24"/>
                                </w:rPr>
                              </w:pPr>
                            </w:p>
                            <w:p w:rsidR="000D0F97" w:rsidRDefault="000D0F97">
                              <w:pPr>
                                <w:spacing w:line="242" w:lineRule="auto"/>
                                <w:ind w:left="515" w:right="454"/>
                                <w:jc w:val="center"/>
                                <w:rPr>
                                  <w:rFonts w:ascii="Arial" w:hAnsi="Arial"/>
                                  <w:b/>
                                  <w:sz w:val="24"/>
                                </w:rPr>
                              </w:pPr>
                              <w:r>
                                <w:rPr>
                                  <w:rFonts w:ascii="Arial" w:hAnsi="Arial"/>
                                  <w:b/>
                                  <w:sz w:val="24"/>
                                </w:rPr>
                                <w:t>Praise</w:t>
                              </w:r>
                              <w:r>
                                <w:rPr>
                                  <w:rFonts w:ascii="Arial" w:hAnsi="Arial"/>
                                  <w:b/>
                                  <w:spacing w:val="-14"/>
                                  <w:sz w:val="24"/>
                                </w:rPr>
                                <w:t xml:space="preserve"> </w:t>
                              </w:r>
                              <w:r>
                                <w:rPr>
                                  <w:rFonts w:ascii="Arial" w:hAnsi="Arial"/>
                                  <w:b/>
                                  <w:sz w:val="24"/>
                                </w:rPr>
                                <w:t>the</w:t>
                              </w:r>
                              <w:r>
                                <w:rPr>
                                  <w:rFonts w:ascii="Arial" w:hAnsi="Arial"/>
                                  <w:b/>
                                  <w:spacing w:val="-14"/>
                                  <w:sz w:val="24"/>
                                </w:rPr>
                                <w:t xml:space="preserve"> </w:t>
                              </w:r>
                              <w:r>
                                <w:rPr>
                                  <w:rFonts w:ascii="Arial" w:hAnsi="Arial"/>
                                  <w:b/>
                                  <w:sz w:val="24"/>
                                </w:rPr>
                                <w:t>pupil</w:t>
                              </w:r>
                              <w:r>
                                <w:rPr>
                                  <w:rFonts w:ascii="Arial" w:hAnsi="Arial"/>
                                  <w:b/>
                                  <w:spacing w:val="-13"/>
                                  <w:sz w:val="24"/>
                                </w:rPr>
                                <w:t xml:space="preserve"> </w:t>
                              </w:r>
                              <w:r>
                                <w:rPr>
                                  <w:rFonts w:ascii="Arial" w:hAnsi="Arial"/>
                                  <w:b/>
                                  <w:sz w:val="24"/>
                                </w:rPr>
                                <w:t>for</w:t>
                              </w:r>
                              <w:r>
                                <w:rPr>
                                  <w:rFonts w:ascii="Arial" w:hAnsi="Arial"/>
                                  <w:b/>
                                  <w:spacing w:val="-14"/>
                                  <w:sz w:val="24"/>
                                </w:rPr>
                                <w:t xml:space="preserve"> </w:t>
                              </w:r>
                              <w:r>
                                <w:rPr>
                                  <w:rFonts w:ascii="Arial" w:hAnsi="Arial"/>
                                  <w:b/>
                                  <w:sz w:val="24"/>
                                </w:rPr>
                                <w:t>reporting</w:t>
                              </w:r>
                              <w:r>
                                <w:rPr>
                                  <w:rFonts w:ascii="Arial" w:hAnsi="Arial"/>
                                  <w:b/>
                                  <w:spacing w:val="-13"/>
                                  <w:sz w:val="24"/>
                                </w:rPr>
                                <w:t xml:space="preserve"> </w:t>
                              </w:r>
                              <w:r>
                                <w:rPr>
                                  <w:rFonts w:ascii="Arial" w:hAnsi="Arial"/>
                                  <w:b/>
                                  <w:sz w:val="24"/>
                                </w:rPr>
                                <w:t>the</w:t>
                              </w:r>
                              <w:r>
                                <w:rPr>
                                  <w:rFonts w:ascii="Arial" w:hAnsi="Arial"/>
                                  <w:b/>
                                  <w:spacing w:val="-14"/>
                                  <w:sz w:val="24"/>
                                </w:rPr>
                                <w:t xml:space="preserve"> </w:t>
                              </w:r>
                              <w:r>
                                <w:rPr>
                                  <w:rFonts w:ascii="Arial" w:hAnsi="Arial"/>
                                  <w:b/>
                                  <w:sz w:val="24"/>
                                </w:rPr>
                                <w:t>incident</w:t>
                              </w:r>
                              <w:r>
                                <w:rPr>
                                  <w:rFonts w:ascii="Arial" w:hAnsi="Arial"/>
                                  <w:b/>
                                  <w:spacing w:val="-13"/>
                                  <w:sz w:val="24"/>
                                </w:rPr>
                                <w:t xml:space="preserve"> </w:t>
                              </w:r>
                              <w:r>
                                <w:rPr>
                                  <w:rFonts w:ascii="Arial" w:hAnsi="Arial"/>
                                  <w:b/>
                                  <w:sz w:val="24"/>
                                </w:rPr>
                                <w:t>or</w:t>
                              </w:r>
                              <w:r>
                                <w:rPr>
                                  <w:rFonts w:ascii="Arial" w:hAnsi="Arial"/>
                                  <w:b/>
                                  <w:spacing w:val="-15"/>
                                  <w:sz w:val="24"/>
                                </w:rPr>
                                <w:t xml:space="preserve"> </w:t>
                              </w:r>
                              <w:r>
                                <w:rPr>
                                  <w:rFonts w:ascii="Arial" w:hAnsi="Arial"/>
                                  <w:b/>
                                  <w:sz w:val="24"/>
                                </w:rPr>
                                <w:t>explain</w:t>
                              </w:r>
                              <w:r>
                                <w:rPr>
                                  <w:rFonts w:ascii="Arial" w:hAnsi="Arial"/>
                                  <w:b/>
                                  <w:spacing w:val="-14"/>
                                  <w:sz w:val="24"/>
                                </w:rPr>
                                <w:t xml:space="preserve"> </w:t>
                              </w:r>
                              <w:r>
                                <w:rPr>
                                  <w:rFonts w:ascii="Arial" w:hAnsi="Arial"/>
                                  <w:b/>
                                  <w:sz w:val="24"/>
                                </w:rPr>
                                <w:t>they</w:t>
                              </w:r>
                              <w:r>
                                <w:rPr>
                                  <w:rFonts w:ascii="Arial" w:hAnsi="Arial"/>
                                  <w:b/>
                                  <w:spacing w:val="-13"/>
                                  <w:sz w:val="24"/>
                                </w:rPr>
                                <w:t xml:space="preserve"> </w:t>
                              </w:r>
                              <w:r>
                                <w:rPr>
                                  <w:rFonts w:ascii="Arial" w:hAnsi="Arial"/>
                                  <w:b/>
                                  <w:sz w:val="24"/>
                                </w:rPr>
                                <w:t>should have reported it in line with your school’s E-Learning Code of Conduct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5" o:spid="_x0000_s1053" style="position:absolute;margin-left:83.7pt;margin-top:17.7pt;width:408.75pt;height:76.85pt;z-index:-251673600;mso-wrap-distance-left:0;mso-wrap-distance-right:0;mso-position-horizontal-relative:page" coordorigin="1674,354" coordsize="8175,15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">
                <v:shape id="Freeform 39" o:spid="_x0000_s1054" style="position:absolute;left:1681;top:361;width:8160;height:1522;visibility:visible;mso-wrap-style:square;v-text-anchor:top" coordsize="8160,15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" path="m7906,l254,,186,9,126,35,74,74,35,126,9,186,,253,,1267r9,68l35,1395r39,52l126,1486r60,26l254,1521r7652,l7974,1512r60,-26l8086,1447r39,-52l8151,1335r9,-68l8160,253r-9,-67l8125,126,8086,74,8034,35,7974,9,7906,xe" fillcolor="#ddd" stroked="f">
                  <v:path arrowok="t" o:connecttype="custom" o:connectlocs="7906,362;254,362;186,371;126,397;74,436;35,488;9,548;0,615;0,1629;9,1697;35,1757;74,1809;126,1848;186,1874;254,1883;7906,1883;7974,1874;8034,1848;8086,1809;8125,1757;8151,1697;8160,1629;8160,615;8151,548;8125,488;8086,436;8034,397;7974,371;7906,362" o:connectangles="0,0,0,0,0,0,0,0,0,0,0,0,0,0,0,0,0,0,0,0,0,0,0,0,0,0,0,0,0"/>
                </v:shape>
                <v:shape id="Freeform 38" o:spid="_x0000_s1055" style="position:absolute;left:1681;top:361;width:8160;height:1522;visibility:visible;mso-wrap-style:square;v-text-anchor:top" coordsize="8160,15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" path="m,253l9,186,35,126,74,74,126,35,186,9,254,,7906,r68,9l8034,35r52,39l8125,126r26,60l8160,253r,1014l8151,1335r-26,60l8086,1447r-52,39l7974,1512r-68,9l254,1521r-68,-9l126,1486,74,1447,35,1395,9,1335,,1267,,253xe" filled="f">
                  <v:path arrowok="t" o:connecttype="custom" o:connectlocs="0,615;9,548;35,488;74,436;126,397;186,371;254,362;7906,362;7974,371;8034,397;8086,436;8125,488;8151,548;8160,615;8160,1629;8151,1697;8125,1757;8086,1809;8034,1848;7974,1874;7906,1883;254,1883;186,1874;126,1848;74,1809;35,1757;9,1697;0,1629;0,615" o:connectangles="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7" o:spid="_x0000_s1056" type="#_x0000_t75" style="position:absolute;left:1910;top:493;width:7767;height:1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">
                  <v:imagedata r:id="rId16" o:title=""/>
                </v:shape>
                <v:shape id="Text Box 36" o:spid="_x0000_s1057" type="#_x0000_t202" style="position:absolute;left:1673;top:354;width:8175;height:15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GswAAAANsAAAAPAAAAZHJzL2Rvd25yZXYueG1sRE9Ni8Iw&#10;EL0v+B/CCN7W1E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PyBrMAAAADbAAAADwAAAAAA&#10;AAAAAAAAAAAHAgAAZHJzL2Rvd25yZXYueG1sUEsFBgAAAAADAAMAtwAAAPQCAAAAAA==&#10;" filled="f" stroked="f">
                  <v:textbox inset="0,0,0,0">
                    <w:txbxContent>
                      <w:p w:rsidR="000D0F97" w:rsidRDefault="000D0F97">
                        <w:pPr>
                          <w:spacing w:before="8"/>
                          <w:rPr>
                            <w:sz w:val="24"/>
                          </w:rPr>
                        </w:pPr>
                      </w:p>
                      <w:p w:rsidR="000D0F97" w:rsidRDefault="000D0F97">
                        <w:pPr>
                          <w:spacing w:line="242" w:lineRule="auto"/>
                          <w:ind w:left="515" w:right="454"/>
                          <w:jc w:val="center"/>
                          <w:rPr>
                            <w:rFonts w:ascii="Arial" w:hAnsi="Arial"/>
                            <w:b/>
                            <w:sz w:val="24"/>
                          </w:rPr>
                        </w:pPr>
                        <w:r>
                          <w:rPr>
                            <w:rFonts w:ascii="Arial" w:hAnsi="Arial"/>
                            <w:b/>
                            <w:sz w:val="24"/>
                          </w:rPr>
                          <w:t>Praise</w:t>
                        </w:r>
                        <w:r>
                          <w:rPr>
                            <w:rFonts w:ascii="Arial" w:hAnsi="Arial"/>
                            <w:b/>
                            <w:spacing w:val="-14"/>
                            <w:sz w:val="24"/>
                          </w:rPr>
                          <w:t xml:space="preserve"> </w:t>
                        </w:r>
                        <w:r>
                          <w:rPr>
                            <w:rFonts w:ascii="Arial" w:hAnsi="Arial"/>
                            <w:b/>
                            <w:sz w:val="24"/>
                          </w:rPr>
                          <w:t>the</w:t>
                        </w:r>
                        <w:r>
                          <w:rPr>
                            <w:rFonts w:ascii="Arial" w:hAnsi="Arial"/>
                            <w:b/>
                            <w:spacing w:val="-14"/>
                            <w:sz w:val="24"/>
                          </w:rPr>
                          <w:t xml:space="preserve"> </w:t>
                        </w:r>
                        <w:r>
                          <w:rPr>
                            <w:rFonts w:ascii="Arial" w:hAnsi="Arial"/>
                            <w:b/>
                            <w:sz w:val="24"/>
                          </w:rPr>
                          <w:t>pupil</w:t>
                        </w:r>
                        <w:r>
                          <w:rPr>
                            <w:rFonts w:ascii="Arial" w:hAnsi="Arial"/>
                            <w:b/>
                            <w:spacing w:val="-13"/>
                            <w:sz w:val="24"/>
                          </w:rPr>
                          <w:t xml:space="preserve"> </w:t>
                        </w:r>
                        <w:r>
                          <w:rPr>
                            <w:rFonts w:ascii="Arial" w:hAnsi="Arial"/>
                            <w:b/>
                            <w:sz w:val="24"/>
                          </w:rPr>
                          <w:t>for</w:t>
                        </w:r>
                        <w:r>
                          <w:rPr>
                            <w:rFonts w:ascii="Arial" w:hAnsi="Arial"/>
                            <w:b/>
                            <w:spacing w:val="-14"/>
                            <w:sz w:val="24"/>
                          </w:rPr>
                          <w:t xml:space="preserve"> </w:t>
                        </w:r>
                        <w:r>
                          <w:rPr>
                            <w:rFonts w:ascii="Arial" w:hAnsi="Arial"/>
                            <w:b/>
                            <w:sz w:val="24"/>
                          </w:rPr>
                          <w:t>reporting</w:t>
                        </w:r>
                        <w:r>
                          <w:rPr>
                            <w:rFonts w:ascii="Arial" w:hAnsi="Arial"/>
                            <w:b/>
                            <w:spacing w:val="-13"/>
                            <w:sz w:val="24"/>
                          </w:rPr>
                          <w:t xml:space="preserve"> </w:t>
                        </w:r>
                        <w:r>
                          <w:rPr>
                            <w:rFonts w:ascii="Arial" w:hAnsi="Arial"/>
                            <w:b/>
                            <w:sz w:val="24"/>
                          </w:rPr>
                          <w:t>the</w:t>
                        </w:r>
                        <w:r>
                          <w:rPr>
                            <w:rFonts w:ascii="Arial" w:hAnsi="Arial"/>
                            <w:b/>
                            <w:spacing w:val="-14"/>
                            <w:sz w:val="24"/>
                          </w:rPr>
                          <w:t xml:space="preserve"> </w:t>
                        </w:r>
                        <w:r>
                          <w:rPr>
                            <w:rFonts w:ascii="Arial" w:hAnsi="Arial"/>
                            <w:b/>
                            <w:sz w:val="24"/>
                          </w:rPr>
                          <w:t>incident</w:t>
                        </w:r>
                        <w:r>
                          <w:rPr>
                            <w:rFonts w:ascii="Arial" w:hAnsi="Arial"/>
                            <w:b/>
                            <w:spacing w:val="-13"/>
                            <w:sz w:val="24"/>
                          </w:rPr>
                          <w:t xml:space="preserve"> </w:t>
                        </w:r>
                        <w:r>
                          <w:rPr>
                            <w:rFonts w:ascii="Arial" w:hAnsi="Arial"/>
                            <w:b/>
                            <w:sz w:val="24"/>
                          </w:rPr>
                          <w:t>or</w:t>
                        </w:r>
                        <w:r>
                          <w:rPr>
                            <w:rFonts w:ascii="Arial" w:hAnsi="Arial"/>
                            <w:b/>
                            <w:spacing w:val="-15"/>
                            <w:sz w:val="24"/>
                          </w:rPr>
                          <w:t xml:space="preserve"> </w:t>
                        </w:r>
                        <w:r>
                          <w:rPr>
                            <w:rFonts w:ascii="Arial" w:hAnsi="Arial"/>
                            <w:b/>
                            <w:sz w:val="24"/>
                          </w:rPr>
                          <w:t>explain</w:t>
                        </w:r>
                        <w:r>
                          <w:rPr>
                            <w:rFonts w:ascii="Arial" w:hAnsi="Arial"/>
                            <w:b/>
                            <w:spacing w:val="-14"/>
                            <w:sz w:val="24"/>
                          </w:rPr>
                          <w:t xml:space="preserve"> </w:t>
                        </w:r>
                        <w:r>
                          <w:rPr>
                            <w:rFonts w:ascii="Arial" w:hAnsi="Arial"/>
                            <w:b/>
                            <w:sz w:val="24"/>
                          </w:rPr>
                          <w:t>they</w:t>
                        </w:r>
                        <w:r>
                          <w:rPr>
                            <w:rFonts w:ascii="Arial" w:hAnsi="Arial"/>
                            <w:b/>
                            <w:spacing w:val="-13"/>
                            <w:sz w:val="24"/>
                          </w:rPr>
                          <w:t xml:space="preserve"> </w:t>
                        </w:r>
                        <w:r>
                          <w:rPr>
                            <w:rFonts w:ascii="Arial" w:hAnsi="Arial"/>
                            <w:b/>
                            <w:sz w:val="24"/>
                          </w:rPr>
                          <w:t>should have reported it in line with your school’s E-Learning Code of Conduct</w:t>
                        </w:r>
                      </w:p>
                    </w:txbxContent>
                  </v:textbox>
                </v:shape>
                <w10:wrap type="topAndBottom" anchorx="page"/>
              </v:group>
            </w:pict>
          </mc:Fallback>
        </mc:AlternateContent>
      </w:r>
    </w:p>
    <w:p w:rsidR="00B10B30" w:rsidRDefault="00B10B30">
      <w:pPr>
        <w:pStyle w:val="BodyText"/>
        <w:spacing w:before="5"/>
        <w:rPr>
          <w:sz w:val="4"/>
        </w:rPr>
      </w:pPr>
    </w:p>
    <w:p w:rsidR="00B10B30" w:rsidRDefault="00C44593">
      <w:pPr>
        <w:pStyle w:val="BodyText"/>
        <w:ind w:left="4883"/>
        <w:rPr>
          <w:sz w:val="20"/>
        </w:rPr>
      </w:pPr>
      <w:r>
        <w:rPr>
          <w:noProof/>
          <w:sz w:val="20"/>
          <w:lang w:bidi="ar-SA"/>
        </w:rPr>
        <mc:AlternateContent>
          <mc:Choice Requires="wpg">
            <w:drawing>
              <wp:inline distT="0" distB="0" distL="0" distR="0">
                <wp:extent cx="581025" cy="360045"/>
                <wp:effectExtent l="33655" t="1905" r="33020" b="9525"/>
                <wp:docPr id="41"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1025" cy="360045"/>
                          <a:chOff x="0" y="0"/>
                          <a:chExt cx="915" cy="567"/>
                        </a:xfrm>
                      </wpg:grpSpPr>
                      <wps:wsp>
                        <wps:cNvPr id="42" name="AutoShape 34"/>
                        <wps:cNvSpPr>
                          <a:spLocks/>
                        </wps:cNvSpPr>
                        <wps:spPr bwMode="auto">
                          <a:xfrm>
                            <a:off x="7" y="7"/>
                            <a:ext cx="900" cy="552"/>
                          </a:xfrm>
                          <a:custGeom>
                            <a:avLst/>
                            <a:gdLst>
                              <a:gd name="T0" fmla="+- 0 908 8"/>
                              <a:gd name="T1" fmla="*/ T0 w 900"/>
                              <a:gd name="T2" fmla="+- 0 421 8"/>
                              <a:gd name="T3" fmla="*/ 421 h 552"/>
                              <a:gd name="T4" fmla="+- 0 8 8"/>
                              <a:gd name="T5" fmla="*/ T4 w 900"/>
                              <a:gd name="T6" fmla="+- 0 421 8"/>
                              <a:gd name="T7" fmla="*/ 421 h 552"/>
                              <a:gd name="T8" fmla="+- 0 458 8"/>
                              <a:gd name="T9" fmla="*/ T8 w 900"/>
                              <a:gd name="T10" fmla="+- 0 559 8"/>
                              <a:gd name="T11" fmla="*/ 559 h 552"/>
                              <a:gd name="T12" fmla="+- 0 908 8"/>
                              <a:gd name="T13" fmla="*/ T12 w 900"/>
                              <a:gd name="T14" fmla="+- 0 421 8"/>
                              <a:gd name="T15" fmla="*/ 421 h 552"/>
                              <a:gd name="T16" fmla="+- 0 683 8"/>
                              <a:gd name="T17" fmla="*/ T16 w 900"/>
                              <a:gd name="T18" fmla="+- 0 8 8"/>
                              <a:gd name="T19" fmla="*/ 8 h 552"/>
                              <a:gd name="T20" fmla="+- 0 233 8"/>
                              <a:gd name="T21" fmla="*/ T20 w 900"/>
                              <a:gd name="T22" fmla="+- 0 8 8"/>
                              <a:gd name="T23" fmla="*/ 8 h 552"/>
                              <a:gd name="T24" fmla="+- 0 233 8"/>
                              <a:gd name="T25" fmla="*/ T24 w 900"/>
                              <a:gd name="T26" fmla="+- 0 421 8"/>
                              <a:gd name="T27" fmla="*/ 421 h 552"/>
                              <a:gd name="T28" fmla="+- 0 683 8"/>
                              <a:gd name="T29" fmla="*/ T28 w 900"/>
                              <a:gd name="T30" fmla="+- 0 421 8"/>
                              <a:gd name="T31" fmla="*/ 421 h 552"/>
                              <a:gd name="T32" fmla="+- 0 683 8"/>
                              <a:gd name="T33" fmla="*/ T32 w 900"/>
                              <a:gd name="T34" fmla="+- 0 8 8"/>
                              <a:gd name="T35" fmla="*/ 8 h 5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00" h="552">
                                <a:moveTo>
                                  <a:pt x="900" y="413"/>
                                </a:moveTo>
                                <a:lnTo>
                                  <a:pt x="0" y="413"/>
                                </a:lnTo>
                                <a:lnTo>
                                  <a:pt x="450" y="551"/>
                                </a:lnTo>
                                <a:lnTo>
                                  <a:pt x="900" y="413"/>
                                </a:lnTo>
                                <a:close/>
                                <a:moveTo>
                                  <a:pt x="675" y="0"/>
                                </a:moveTo>
                                <a:lnTo>
                                  <a:pt x="225" y="0"/>
                                </a:lnTo>
                                <a:lnTo>
                                  <a:pt x="225" y="413"/>
                                </a:lnTo>
                                <a:lnTo>
                                  <a:pt x="675" y="413"/>
                                </a:lnTo>
                                <a:lnTo>
                                  <a:pt x="675" y="0"/>
                                </a:lnTo>
                                <a:close/>
                              </a:path>
                            </a:pathLst>
                          </a:custGeom>
                          <a:solidFill>
                            <a:srgbClr val="DDDDD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 name="Freeform 33"/>
                        <wps:cNvSpPr>
                          <a:spLocks/>
                        </wps:cNvSpPr>
                        <wps:spPr bwMode="auto">
                          <a:xfrm>
                            <a:off x="7" y="7"/>
                            <a:ext cx="900" cy="552"/>
                          </a:xfrm>
                          <a:custGeom>
                            <a:avLst/>
                            <a:gdLst>
                              <a:gd name="T0" fmla="+- 0 8 8"/>
                              <a:gd name="T1" fmla="*/ T0 w 900"/>
                              <a:gd name="T2" fmla="+- 0 421 8"/>
                              <a:gd name="T3" fmla="*/ 421 h 552"/>
                              <a:gd name="T4" fmla="+- 0 233 8"/>
                              <a:gd name="T5" fmla="*/ T4 w 900"/>
                              <a:gd name="T6" fmla="+- 0 421 8"/>
                              <a:gd name="T7" fmla="*/ 421 h 552"/>
                              <a:gd name="T8" fmla="+- 0 233 8"/>
                              <a:gd name="T9" fmla="*/ T8 w 900"/>
                              <a:gd name="T10" fmla="+- 0 8 8"/>
                              <a:gd name="T11" fmla="*/ 8 h 552"/>
                              <a:gd name="T12" fmla="+- 0 683 8"/>
                              <a:gd name="T13" fmla="*/ T12 w 900"/>
                              <a:gd name="T14" fmla="+- 0 8 8"/>
                              <a:gd name="T15" fmla="*/ 8 h 552"/>
                              <a:gd name="T16" fmla="+- 0 683 8"/>
                              <a:gd name="T17" fmla="*/ T16 w 900"/>
                              <a:gd name="T18" fmla="+- 0 421 8"/>
                              <a:gd name="T19" fmla="*/ 421 h 552"/>
                              <a:gd name="T20" fmla="+- 0 908 8"/>
                              <a:gd name="T21" fmla="*/ T20 w 900"/>
                              <a:gd name="T22" fmla="+- 0 421 8"/>
                              <a:gd name="T23" fmla="*/ 421 h 552"/>
                              <a:gd name="T24" fmla="+- 0 458 8"/>
                              <a:gd name="T25" fmla="*/ T24 w 900"/>
                              <a:gd name="T26" fmla="+- 0 559 8"/>
                              <a:gd name="T27" fmla="*/ 559 h 552"/>
                              <a:gd name="T28" fmla="+- 0 8 8"/>
                              <a:gd name="T29" fmla="*/ T28 w 900"/>
                              <a:gd name="T30" fmla="+- 0 421 8"/>
                              <a:gd name="T31" fmla="*/ 421 h 55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00" h="552">
                                <a:moveTo>
                                  <a:pt x="0" y="413"/>
                                </a:moveTo>
                                <a:lnTo>
                                  <a:pt x="225" y="413"/>
                                </a:lnTo>
                                <a:lnTo>
                                  <a:pt x="225" y="0"/>
                                </a:lnTo>
                                <a:lnTo>
                                  <a:pt x="675" y="0"/>
                                </a:lnTo>
                                <a:lnTo>
                                  <a:pt x="675" y="413"/>
                                </a:lnTo>
                                <a:lnTo>
                                  <a:pt x="900" y="413"/>
                                </a:lnTo>
                                <a:lnTo>
                                  <a:pt x="450" y="551"/>
                                </a:lnTo>
                                <a:lnTo>
                                  <a:pt x="0" y="41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FFB1A39" id="Group 32" o:spid="_x0000_s1026" style="width:45.75pt;height:28.35pt;mso-position-horizontal-relative:char;mso-position-vertical-relative:line" coordsize="915,5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">
                <v:shape id="AutoShape 34" o:spid="_x0000_s1027" style="position:absolute;left:7;top:7;width:900;height:552;visibility:visible;mso-wrap-style:square;v-text-anchor:top" coordsize="900,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" path="m900,413l,413,450,551,900,413xm675,l225,r,413l675,413,675,xe" fillcolor="#ddd" stroked="f">
                  <v:path arrowok="t" o:connecttype="custom" o:connectlocs="900,421;0,421;450,559;900,421;675,8;225,8;225,421;675,421;675,8" o:connectangles="0,0,0,0,0,0,0,0,0"/>
                </v:shape>
                <v:shape id="Freeform 33" o:spid="_x0000_s1028" style="position:absolute;left:7;top:7;width:900;height:552;visibility:visible;mso-wrap-style:square;v-text-anchor:top" coordsize="900,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" path="m,413r225,l225,,675,r,413l900,413,450,551,,413xe" filled="f">
                  <v:path arrowok="t" o:connecttype="custom" o:connectlocs="0,421;225,421;225,8;675,8;675,421;900,421;450,559;0,421" o:connectangles="0,0,0,0,0,0,0,0"/>
                </v:shape>
                <w10:anchorlock/>
              </v:group>
            </w:pict>
          </mc:Fallback>
        </mc:AlternateContent>
      </w:r>
    </w:p>
    <w:p w:rsidR="00B10B30" w:rsidRDefault="00B10B30">
      <w:pPr>
        <w:pStyle w:val="BodyText"/>
        <w:spacing w:before="8"/>
        <w:rPr>
          <w:sz w:val="4"/>
        </w:rPr>
      </w:pPr>
    </w:p>
    <w:p w:rsidR="00B10B30" w:rsidRDefault="00C44593">
      <w:pPr>
        <w:pStyle w:val="BodyText"/>
        <w:ind w:left="1223"/>
        <w:rPr>
          <w:sz w:val="20"/>
        </w:rPr>
      </w:pPr>
      <w:r>
        <w:rPr>
          <w:noProof/>
          <w:sz w:val="20"/>
          <w:lang w:bidi="ar-SA"/>
        </w:rPr>
        <mc:AlternateContent>
          <mc:Choice Requires="wpg">
            <w:drawing>
              <wp:inline distT="0" distB="0" distL="0" distR="0">
                <wp:extent cx="5210175" cy="924560"/>
                <wp:effectExtent l="5080" t="9525" r="4445" b="0"/>
                <wp:docPr id="36"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10175" cy="924560"/>
                          <a:chOff x="0" y="0"/>
                          <a:chExt cx="8205" cy="1456"/>
                        </a:xfrm>
                      </wpg:grpSpPr>
                      <wps:wsp>
                        <wps:cNvPr id="37" name="Freeform 31"/>
                        <wps:cNvSpPr>
                          <a:spLocks/>
                        </wps:cNvSpPr>
                        <wps:spPr bwMode="auto">
                          <a:xfrm>
                            <a:off x="7" y="7"/>
                            <a:ext cx="8190" cy="1441"/>
                          </a:xfrm>
                          <a:custGeom>
                            <a:avLst/>
                            <a:gdLst>
                              <a:gd name="T0" fmla="+- 0 7958 8"/>
                              <a:gd name="T1" fmla="*/ T0 w 8190"/>
                              <a:gd name="T2" fmla="+- 0 8 8"/>
                              <a:gd name="T3" fmla="*/ 8 h 1441"/>
                              <a:gd name="T4" fmla="+- 0 248 8"/>
                              <a:gd name="T5" fmla="*/ T4 w 8190"/>
                              <a:gd name="T6" fmla="+- 0 8 8"/>
                              <a:gd name="T7" fmla="*/ 8 h 1441"/>
                              <a:gd name="T8" fmla="+- 0 172 8"/>
                              <a:gd name="T9" fmla="*/ T8 w 8190"/>
                              <a:gd name="T10" fmla="+- 0 20 8"/>
                              <a:gd name="T11" fmla="*/ 20 h 1441"/>
                              <a:gd name="T12" fmla="+- 0 106 8"/>
                              <a:gd name="T13" fmla="*/ T12 w 8190"/>
                              <a:gd name="T14" fmla="+- 0 54 8"/>
                              <a:gd name="T15" fmla="*/ 54 h 1441"/>
                              <a:gd name="T16" fmla="+- 0 54 8"/>
                              <a:gd name="T17" fmla="*/ T16 w 8190"/>
                              <a:gd name="T18" fmla="+- 0 106 8"/>
                              <a:gd name="T19" fmla="*/ 106 h 1441"/>
                              <a:gd name="T20" fmla="+- 0 20 8"/>
                              <a:gd name="T21" fmla="*/ T20 w 8190"/>
                              <a:gd name="T22" fmla="+- 0 172 8"/>
                              <a:gd name="T23" fmla="*/ 172 h 1441"/>
                              <a:gd name="T24" fmla="+- 0 8 8"/>
                              <a:gd name="T25" fmla="*/ T24 w 8190"/>
                              <a:gd name="T26" fmla="+- 0 248 8"/>
                              <a:gd name="T27" fmla="*/ 248 h 1441"/>
                              <a:gd name="T28" fmla="+- 0 8 8"/>
                              <a:gd name="T29" fmla="*/ T28 w 8190"/>
                              <a:gd name="T30" fmla="+- 0 1208 8"/>
                              <a:gd name="T31" fmla="*/ 1208 h 1441"/>
                              <a:gd name="T32" fmla="+- 0 20 8"/>
                              <a:gd name="T33" fmla="*/ T32 w 8190"/>
                              <a:gd name="T34" fmla="+- 0 1284 8"/>
                              <a:gd name="T35" fmla="*/ 1284 h 1441"/>
                              <a:gd name="T36" fmla="+- 0 54 8"/>
                              <a:gd name="T37" fmla="*/ T36 w 8190"/>
                              <a:gd name="T38" fmla="+- 0 1350 8"/>
                              <a:gd name="T39" fmla="*/ 1350 h 1441"/>
                              <a:gd name="T40" fmla="+- 0 106 8"/>
                              <a:gd name="T41" fmla="*/ T40 w 8190"/>
                              <a:gd name="T42" fmla="+- 0 1402 8"/>
                              <a:gd name="T43" fmla="*/ 1402 h 1441"/>
                              <a:gd name="T44" fmla="+- 0 172 8"/>
                              <a:gd name="T45" fmla="*/ T44 w 8190"/>
                              <a:gd name="T46" fmla="+- 0 1436 8"/>
                              <a:gd name="T47" fmla="*/ 1436 h 1441"/>
                              <a:gd name="T48" fmla="+- 0 248 8"/>
                              <a:gd name="T49" fmla="*/ T48 w 8190"/>
                              <a:gd name="T50" fmla="+- 0 1448 8"/>
                              <a:gd name="T51" fmla="*/ 1448 h 1441"/>
                              <a:gd name="T52" fmla="+- 0 7958 8"/>
                              <a:gd name="T53" fmla="*/ T52 w 8190"/>
                              <a:gd name="T54" fmla="+- 0 1448 8"/>
                              <a:gd name="T55" fmla="*/ 1448 h 1441"/>
                              <a:gd name="T56" fmla="+- 0 8033 8"/>
                              <a:gd name="T57" fmla="*/ T56 w 8190"/>
                              <a:gd name="T58" fmla="+- 0 1436 8"/>
                              <a:gd name="T59" fmla="*/ 1436 h 1441"/>
                              <a:gd name="T60" fmla="+- 0 8099 8"/>
                              <a:gd name="T61" fmla="*/ T60 w 8190"/>
                              <a:gd name="T62" fmla="+- 0 1402 8"/>
                              <a:gd name="T63" fmla="*/ 1402 h 1441"/>
                              <a:gd name="T64" fmla="+- 0 8151 8"/>
                              <a:gd name="T65" fmla="*/ T64 w 8190"/>
                              <a:gd name="T66" fmla="+- 0 1350 8"/>
                              <a:gd name="T67" fmla="*/ 1350 h 1441"/>
                              <a:gd name="T68" fmla="+- 0 8185 8"/>
                              <a:gd name="T69" fmla="*/ T68 w 8190"/>
                              <a:gd name="T70" fmla="+- 0 1284 8"/>
                              <a:gd name="T71" fmla="*/ 1284 h 1441"/>
                              <a:gd name="T72" fmla="+- 0 8198 8"/>
                              <a:gd name="T73" fmla="*/ T72 w 8190"/>
                              <a:gd name="T74" fmla="+- 0 1208 8"/>
                              <a:gd name="T75" fmla="*/ 1208 h 1441"/>
                              <a:gd name="T76" fmla="+- 0 8198 8"/>
                              <a:gd name="T77" fmla="*/ T76 w 8190"/>
                              <a:gd name="T78" fmla="+- 0 248 8"/>
                              <a:gd name="T79" fmla="*/ 248 h 1441"/>
                              <a:gd name="T80" fmla="+- 0 8185 8"/>
                              <a:gd name="T81" fmla="*/ T80 w 8190"/>
                              <a:gd name="T82" fmla="+- 0 172 8"/>
                              <a:gd name="T83" fmla="*/ 172 h 1441"/>
                              <a:gd name="T84" fmla="+- 0 8151 8"/>
                              <a:gd name="T85" fmla="*/ T84 w 8190"/>
                              <a:gd name="T86" fmla="+- 0 106 8"/>
                              <a:gd name="T87" fmla="*/ 106 h 1441"/>
                              <a:gd name="T88" fmla="+- 0 8099 8"/>
                              <a:gd name="T89" fmla="*/ T88 w 8190"/>
                              <a:gd name="T90" fmla="+- 0 54 8"/>
                              <a:gd name="T91" fmla="*/ 54 h 1441"/>
                              <a:gd name="T92" fmla="+- 0 8033 8"/>
                              <a:gd name="T93" fmla="*/ T92 w 8190"/>
                              <a:gd name="T94" fmla="+- 0 20 8"/>
                              <a:gd name="T95" fmla="*/ 20 h 1441"/>
                              <a:gd name="T96" fmla="+- 0 7958 8"/>
                              <a:gd name="T97" fmla="*/ T96 w 8190"/>
                              <a:gd name="T98" fmla="+- 0 8 8"/>
                              <a:gd name="T99" fmla="*/ 8 h 144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8190" h="1441">
                                <a:moveTo>
                                  <a:pt x="7950" y="0"/>
                                </a:moveTo>
                                <a:lnTo>
                                  <a:pt x="240" y="0"/>
                                </a:lnTo>
                                <a:lnTo>
                                  <a:pt x="164" y="12"/>
                                </a:lnTo>
                                <a:lnTo>
                                  <a:pt x="98" y="46"/>
                                </a:lnTo>
                                <a:lnTo>
                                  <a:pt x="46" y="98"/>
                                </a:lnTo>
                                <a:lnTo>
                                  <a:pt x="12" y="164"/>
                                </a:lnTo>
                                <a:lnTo>
                                  <a:pt x="0" y="240"/>
                                </a:lnTo>
                                <a:lnTo>
                                  <a:pt x="0" y="1200"/>
                                </a:lnTo>
                                <a:lnTo>
                                  <a:pt x="12" y="1276"/>
                                </a:lnTo>
                                <a:lnTo>
                                  <a:pt x="46" y="1342"/>
                                </a:lnTo>
                                <a:lnTo>
                                  <a:pt x="98" y="1394"/>
                                </a:lnTo>
                                <a:lnTo>
                                  <a:pt x="164" y="1428"/>
                                </a:lnTo>
                                <a:lnTo>
                                  <a:pt x="240" y="1440"/>
                                </a:lnTo>
                                <a:lnTo>
                                  <a:pt x="7950" y="1440"/>
                                </a:lnTo>
                                <a:lnTo>
                                  <a:pt x="8025" y="1428"/>
                                </a:lnTo>
                                <a:lnTo>
                                  <a:pt x="8091" y="1394"/>
                                </a:lnTo>
                                <a:lnTo>
                                  <a:pt x="8143" y="1342"/>
                                </a:lnTo>
                                <a:lnTo>
                                  <a:pt x="8177" y="1276"/>
                                </a:lnTo>
                                <a:lnTo>
                                  <a:pt x="8190" y="1200"/>
                                </a:lnTo>
                                <a:lnTo>
                                  <a:pt x="8190" y="240"/>
                                </a:lnTo>
                                <a:lnTo>
                                  <a:pt x="8177" y="164"/>
                                </a:lnTo>
                                <a:lnTo>
                                  <a:pt x="8143" y="98"/>
                                </a:lnTo>
                                <a:lnTo>
                                  <a:pt x="8091" y="46"/>
                                </a:lnTo>
                                <a:lnTo>
                                  <a:pt x="8025" y="12"/>
                                </a:lnTo>
                                <a:lnTo>
                                  <a:pt x="7950" y="0"/>
                                </a:lnTo>
                                <a:close/>
                              </a:path>
                            </a:pathLst>
                          </a:custGeom>
                          <a:solidFill>
                            <a:srgbClr val="DDDDD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 name="Freeform 30"/>
                        <wps:cNvSpPr>
                          <a:spLocks/>
                        </wps:cNvSpPr>
                        <wps:spPr bwMode="auto">
                          <a:xfrm>
                            <a:off x="7" y="7"/>
                            <a:ext cx="8190" cy="1441"/>
                          </a:xfrm>
                          <a:custGeom>
                            <a:avLst/>
                            <a:gdLst>
                              <a:gd name="T0" fmla="+- 0 8 8"/>
                              <a:gd name="T1" fmla="*/ T0 w 8190"/>
                              <a:gd name="T2" fmla="+- 0 248 8"/>
                              <a:gd name="T3" fmla="*/ 248 h 1441"/>
                              <a:gd name="T4" fmla="+- 0 20 8"/>
                              <a:gd name="T5" fmla="*/ T4 w 8190"/>
                              <a:gd name="T6" fmla="+- 0 172 8"/>
                              <a:gd name="T7" fmla="*/ 172 h 1441"/>
                              <a:gd name="T8" fmla="+- 0 54 8"/>
                              <a:gd name="T9" fmla="*/ T8 w 8190"/>
                              <a:gd name="T10" fmla="+- 0 106 8"/>
                              <a:gd name="T11" fmla="*/ 106 h 1441"/>
                              <a:gd name="T12" fmla="+- 0 106 8"/>
                              <a:gd name="T13" fmla="*/ T12 w 8190"/>
                              <a:gd name="T14" fmla="+- 0 54 8"/>
                              <a:gd name="T15" fmla="*/ 54 h 1441"/>
                              <a:gd name="T16" fmla="+- 0 172 8"/>
                              <a:gd name="T17" fmla="*/ T16 w 8190"/>
                              <a:gd name="T18" fmla="+- 0 20 8"/>
                              <a:gd name="T19" fmla="*/ 20 h 1441"/>
                              <a:gd name="T20" fmla="+- 0 248 8"/>
                              <a:gd name="T21" fmla="*/ T20 w 8190"/>
                              <a:gd name="T22" fmla="+- 0 8 8"/>
                              <a:gd name="T23" fmla="*/ 8 h 1441"/>
                              <a:gd name="T24" fmla="+- 0 7958 8"/>
                              <a:gd name="T25" fmla="*/ T24 w 8190"/>
                              <a:gd name="T26" fmla="+- 0 8 8"/>
                              <a:gd name="T27" fmla="*/ 8 h 1441"/>
                              <a:gd name="T28" fmla="+- 0 8033 8"/>
                              <a:gd name="T29" fmla="*/ T28 w 8190"/>
                              <a:gd name="T30" fmla="+- 0 20 8"/>
                              <a:gd name="T31" fmla="*/ 20 h 1441"/>
                              <a:gd name="T32" fmla="+- 0 8099 8"/>
                              <a:gd name="T33" fmla="*/ T32 w 8190"/>
                              <a:gd name="T34" fmla="+- 0 54 8"/>
                              <a:gd name="T35" fmla="*/ 54 h 1441"/>
                              <a:gd name="T36" fmla="+- 0 8151 8"/>
                              <a:gd name="T37" fmla="*/ T36 w 8190"/>
                              <a:gd name="T38" fmla="+- 0 106 8"/>
                              <a:gd name="T39" fmla="*/ 106 h 1441"/>
                              <a:gd name="T40" fmla="+- 0 8185 8"/>
                              <a:gd name="T41" fmla="*/ T40 w 8190"/>
                              <a:gd name="T42" fmla="+- 0 172 8"/>
                              <a:gd name="T43" fmla="*/ 172 h 1441"/>
                              <a:gd name="T44" fmla="+- 0 8198 8"/>
                              <a:gd name="T45" fmla="*/ T44 w 8190"/>
                              <a:gd name="T46" fmla="+- 0 248 8"/>
                              <a:gd name="T47" fmla="*/ 248 h 1441"/>
                              <a:gd name="T48" fmla="+- 0 8198 8"/>
                              <a:gd name="T49" fmla="*/ T48 w 8190"/>
                              <a:gd name="T50" fmla="+- 0 1208 8"/>
                              <a:gd name="T51" fmla="*/ 1208 h 1441"/>
                              <a:gd name="T52" fmla="+- 0 8185 8"/>
                              <a:gd name="T53" fmla="*/ T52 w 8190"/>
                              <a:gd name="T54" fmla="+- 0 1284 8"/>
                              <a:gd name="T55" fmla="*/ 1284 h 1441"/>
                              <a:gd name="T56" fmla="+- 0 8151 8"/>
                              <a:gd name="T57" fmla="*/ T56 w 8190"/>
                              <a:gd name="T58" fmla="+- 0 1350 8"/>
                              <a:gd name="T59" fmla="*/ 1350 h 1441"/>
                              <a:gd name="T60" fmla="+- 0 8099 8"/>
                              <a:gd name="T61" fmla="*/ T60 w 8190"/>
                              <a:gd name="T62" fmla="+- 0 1402 8"/>
                              <a:gd name="T63" fmla="*/ 1402 h 1441"/>
                              <a:gd name="T64" fmla="+- 0 8033 8"/>
                              <a:gd name="T65" fmla="*/ T64 w 8190"/>
                              <a:gd name="T66" fmla="+- 0 1436 8"/>
                              <a:gd name="T67" fmla="*/ 1436 h 1441"/>
                              <a:gd name="T68" fmla="+- 0 7958 8"/>
                              <a:gd name="T69" fmla="*/ T68 w 8190"/>
                              <a:gd name="T70" fmla="+- 0 1448 8"/>
                              <a:gd name="T71" fmla="*/ 1448 h 1441"/>
                              <a:gd name="T72" fmla="+- 0 248 8"/>
                              <a:gd name="T73" fmla="*/ T72 w 8190"/>
                              <a:gd name="T74" fmla="+- 0 1448 8"/>
                              <a:gd name="T75" fmla="*/ 1448 h 1441"/>
                              <a:gd name="T76" fmla="+- 0 172 8"/>
                              <a:gd name="T77" fmla="*/ T76 w 8190"/>
                              <a:gd name="T78" fmla="+- 0 1436 8"/>
                              <a:gd name="T79" fmla="*/ 1436 h 1441"/>
                              <a:gd name="T80" fmla="+- 0 106 8"/>
                              <a:gd name="T81" fmla="*/ T80 w 8190"/>
                              <a:gd name="T82" fmla="+- 0 1402 8"/>
                              <a:gd name="T83" fmla="*/ 1402 h 1441"/>
                              <a:gd name="T84" fmla="+- 0 54 8"/>
                              <a:gd name="T85" fmla="*/ T84 w 8190"/>
                              <a:gd name="T86" fmla="+- 0 1350 8"/>
                              <a:gd name="T87" fmla="*/ 1350 h 1441"/>
                              <a:gd name="T88" fmla="+- 0 20 8"/>
                              <a:gd name="T89" fmla="*/ T88 w 8190"/>
                              <a:gd name="T90" fmla="+- 0 1284 8"/>
                              <a:gd name="T91" fmla="*/ 1284 h 1441"/>
                              <a:gd name="T92" fmla="+- 0 8 8"/>
                              <a:gd name="T93" fmla="*/ T92 w 8190"/>
                              <a:gd name="T94" fmla="+- 0 1208 8"/>
                              <a:gd name="T95" fmla="*/ 1208 h 1441"/>
                              <a:gd name="T96" fmla="+- 0 8 8"/>
                              <a:gd name="T97" fmla="*/ T96 w 8190"/>
                              <a:gd name="T98" fmla="+- 0 248 8"/>
                              <a:gd name="T99" fmla="*/ 248 h 144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8190" h="1441">
                                <a:moveTo>
                                  <a:pt x="0" y="240"/>
                                </a:moveTo>
                                <a:lnTo>
                                  <a:pt x="12" y="164"/>
                                </a:lnTo>
                                <a:lnTo>
                                  <a:pt x="46" y="98"/>
                                </a:lnTo>
                                <a:lnTo>
                                  <a:pt x="98" y="46"/>
                                </a:lnTo>
                                <a:lnTo>
                                  <a:pt x="164" y="12"/>
                                </a:lnTo>
                                <a:lnTo>
                                  <a:pt x="240" y="0"/>
                                </a:lnTo>
                                <a:lnTo>
                                  <a:pt x="7950" y="0"/>
                                </a:lnTo>
                                <a:lnTo>
                                  <a:pt x="8025" y="12"/>
                                </a:lnTo>
                                <a:lnTo>
                                  <a:pt x="8091" y="46"/>
                                </a:lnTo>
                                <a:lnTo>
                                  <a:pt x="8143" y="98"/>
                                </a:lnTo>
                                <a:lnTo>
                                  <a:pt x="8177" y="164"/>
                                </a:lnTo>
                                <a:lnTo>
                                  <a:pt x="8190" y="240"/>
                                </a:lnTo>
                                <a:lnTo>
                                  <a:pt x="8190" y="1200"/>
                                </a:lnTo>
                                <a:lnTo>
                                  <a:pt x="8177" y="1276"/>
                                </a:lnTo>
                                <a:lnTo>
                                  <a:pt x="8143" y="1342"/>
                                </a:lnTo>
                                <a:lnTo>
                                  <a:pt x="8091" y="1394"/>
                                </a:lnTo>
                                <a:lnTo>
                                  <a:pt x="8025" y="1428"/>
                                </a:lnTo>
                                <a:lnTo>
                                  <a:pt x="7950" y="1440"/>
                                </a:lnTo>
                                <a:lnTo>
                                  <a:pt x="240" y="1440"/>
                                </a:lnTo>
                                <a:lnTo>
                                  <a:pt x="164" y="1428"/>
                                </a:lnTo>
                                <a:lnTo>
                                  <a:pt x="98" y="1394"/>
                                </a:lnTo>
                                <a:lnTo>
                                  <a:pt x="46" y="1342"/>
                                </a:lnTo>
                                <a:lnTo>
                                  <a:pt x="12" y="1276"/>
                                </a:lnTo>
                                <a:lnTo>
                                  <a:pt x="0" y="1200"/>
                                </a:lnTo>
                                <a:lnTo>
                                  <a:pt x="0" y="24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9" name="Picture 2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89" y="158"/>
                            <a:ext cx="7991" cy="1160"/>
                          </a:xfrm>
                          <a:prstGeom prst="rect">
                            <a:avLst/>
                          </a:prstGeom>
                          <a:noFill/>
                          <a:extLst>
                            <a:ext uri="{909E8E84-426E-40DD-AFC4-6F175D3DCCD1}">
                              <a14:hiddenFill xmlns:a14="http://schemas.microsoft.com/office/drawing/2010/main">
                                <a:solidFill>
                                  <a:srgbClr val="FFFFFF"/>
                                </a:solidFill>
                              </a14:hiddenFill>
                            </a:ext>
                          </a:extLst>
                        </pic:spPr>
                      </pic:pic>
                      <wps:wsp>
                        <wps:cNvPr id="40" name="Text Box 28"/>
                        <wps:cNvSpPr txBox="1">
                          <a:spLocks noChangeArrowheads="1"/>
                        </wps:cNvSpPr>
                        <wps:spPr bwMode="auto">
                          <a:xfrm>
                            <a:off x="0" y="0"/>
                            <a:ext cx="8205" cy="14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D0F97" w:rsidRDefault="000D0F97">
                              <w:pPr>
                                <w:spacing w:before="4"/>
                                <w:rPr>
                                  <w:sz w:val="21"/>
                                </w:rPr>
                              </w:pPr>
                            </w:p>
                            <w:p w:rsidR="000D0F97" w:rsidRDefault="000D0F97">
                              <w:pPr>
                                <w:spacing w:before="1" w:line="242" w:lineRule="auto"/>
                                <w:ind w:left="272" w:right="310"/>
                                <w:jc w:val="center"/>
                                <w:rPr>
                                  <w:rFonts w:ascii="Arial"/>
                                  <w:b/>
                                  <w:sz w:val="24"/>
                                </w:rPr>
                              </w:pPr>
                              <w:r>
                                <w:rPr>
                                  <w:rFonts w:ascii="Arial"/>
                                  <w:b/>
                                  <w:sz w:val="24"/>
                                </w:rPr>
                                <w:t>Explain to the pupil that, in order to prevent it occurring again, you need to ascertain how the pupil gained access to the inappropriate material</w:t>
                              </w:r>
                            </w:p>
                          </w:txbxContent>
                        </wps:txbx>
                        <wps:bodyPr rot="0" vert="horz" wrap="square" lIns="0" tIns="0" rIns="0" bIns="0" anchor="t" anchorCtr="0" upright="1">
                          <a:noAutofit/>
                        </wps:bodyPr>
                      </wps:wsp>
                    </wpg:wgp>
                  </a:graphicData>
                </a:graphic>
              </wp:inline>
            </w:drawing>
          </mc:Choice>
          <mc:Fallback>
            <w:pict>
              <v:group id="Group 27" o:spid="_x0000_s1058" style="width:410.25pt;height:72.8pt;mso-position-horizontal-relative:char;mso-position-vertical-relative:line" coordsize="8205,14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">
                <v:shape id="Freeform 31" o:spid="_x0000_s1059" style="position:absolute;left:7;top:7;width:8190;height:1441;visibility:visible;mso-wrap-style:square;v-text-anchor:top" coordsize="8190,1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" path="m7950,l240,,164,12,98,46,46,98,12,164,,240r,960l12,1276r34,66l98,1394r66,34l240,1440r7710,l8025,1428r66,-34l8143,1342r34,-66l8190,1200r,-960l8177,164,8143,98,8091,46,8025,12,7950,xe" fillcolor="#ddd" stroked="f">
                  <v:path arrowok="t" o:connecttype="custom" o:connectlocs="7950,8;240,8;164,20;98,54;46,106;12,172;0,248;0,1208;12,1284;46,1350;98,1402;164,1436;240,1448;7950,1448;8025,1436;8091,1402;8143,1350;8177,1284;8190,1208;8190,248;8177,172;8143,106;8091,54;8025,20;7950,8" o:connectangles="0,0,0,0,0,0,0,0,0,0,0,0,0,0,0,0,0,0,0,0,0,0,0,0,0"/>
                </v:shape>
                <v:shape id="Freeform 30" o:spid="_x0000_s1060" style="position:absolute;left:7;top:7;width:8190;height:1441;visibility:visible;mso-wrap-style:square;v-text-anchor:top" coordsize="8190,1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" path="m,240l12,164,46,98,98,46,164,12,240,,7950,r75,12l8091,46r52,52l8177,164r13,76l8190,1200r-13,76l8143,1342r-52,52l8025,1428r-75,12l240,1440r-76,-12l98,1394,46,1342,12,1276,,1200,,240xe" filled="f">
                  <v:path arrowok="t" o:connecttype="custom" o:connectlocs="0,248;12,172;46,106;98,54;164,20;240,8;7950,8;8025,20;8091,54;8143,106;8177,172;8190,248;8190,1208;8177,1284;8143,1350;8091,1402;8025,1436;7950,1448;240,1448;164,1436;98,1402;46,1350;12,1284;0,1208;0,248" o:connectangles="0,0,0,0,0,0,0,0,0,0,0,0,0,0,0,0,0,0,0,0,0,0,0,0,0"/>
                </v:shape>
                <v:shape id="Picture 29" o:spid="_x0000_s1061" type="#_x0000_t75" style="position:absolute;left:89;top:158;width:7991;height:11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">
                  <v:imagedata r:id="rId18" o:title=""/>
                </v:shape>
                <v:shape id="Text Box 28" o:spid="_x0000_s1062" type="#_x0000_t202" style="position:absolute;width:8205;height:14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o2qwAAAANsAAAAPAAAAZHJzL2Rvd25yZXYueG1sRE9Ni8Iw&#10;EL0v+B/CCN7W1E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BoqNqsAAAADbAAAADwAAAAAA&#10;AAAAAAAAAAAHAgAAZHJzL2Rvd25yZXYueG1sUEsFBgAAAAADAAMAtwAAAPQCAAAAAA==&#10;" filled="f" stroked="f">
                  <v:textbox inset="0,0,0,0">
                    <w:txbxContent>
                      <w:p w:rsidR="000D0F97" w:rsidRDefault="000D0F97">
                        <w:pPr>
                          <w:spacing w:before="4"/>
                          <w:rPr>
                            <w:sz w:val="21"/>
                          </w:rPr>
                        </w:pPr>
                      </w:p>
                      <w:p w:rsidR="000D0F97" w:rsidRDefault="000D0F97">
                        <w:pPr>
                          <w:spacing w:before="1" w:line="242" w:lineRule="auto"/>
                          <w:ind w:left="272" w:right="310"/>
                          <w:jc w:val="center"/>
                          <w:rPr>
                            <w:rFonts w:ascii="Arial"/>
                            <w:b/>
                            <w:sz w:val="24"/>
                          </w:rPr>
                        </w:pPr>
                        <w:r>
                          <w:rPr>
                            <w:rFonts w:ascii="Arial"/>
                            <w:b/>
                            <w:sz w:val="24"/>
                          </w:rPr>
                          <w:t>Explain to the pupil that, in order to prevent it occurring again, you need to ascertain how the pupil gained access to the inappropriate material</w:t>
                        </w:r>
                      </w:p>
                    </w:txbxContent>
                  </v:textbox>
                </v:shape>
                <w10:anchorlock/>
              </v:group>
            </w:pict>
          </mc:Fallback>
        </mc:AlternateContent>
      </w:r>
    </w:p>
    <w:p w:rsidR="00B10B30" w:rsidRDefault="00B10B30">
      <w:pPr>
        <w:pStyle w:val="BodyText"/>
        <w:spacing w:before="6"/>
        <w:rPr>
          <w:sz w:val="5"/>
        </w:rPr>
      </w:pPr>
    </w:p>
    <w:p w:rsidR="00B10B30" w:rsidRDefault="00C44593">
      <w:pPr>
        <w:pStyle w:val="BodyText"/>
        <w:ind w:left="4898"/>
        <w:rPr>
          <w:sz w:val="20"/>
        </w:rPr>
      </w:pPr>
      <w:r>
        <w:rPr>
          <w:noProof/>
          <w:sz w:val="20"/>
          <w:lang w:bidi="ar-SA"/>
        </w:rPr>
        <mc:AlternateContent>
          <mc:Choice Requires="wpg">
            <w:drawing>
              <wp:inline distT="0" distB="0" distL="0" distR="0">
                <wp:extent cx="581025" cy="360045"/>
                <wp:effectExtent l="33655" t="5080" r="33020" b="6350"/>
                <wp:docPr id="33"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1025" cy="360045"/>
                          <a:chOff x="0" y="0"/>
                          <a:chExt cx="915" cy="567"/>
                        </a:xfrm>
                      </wpg:grpSpPr>
                      <wps:wsp>
                        <wps:cNvPr id="34" name="AutoShape 26"/>
                        <wps:cNvSpPr>
                          <a:spLocks/>
                        </wps:cNvSpPr>
                        <wps:spPr bwMode="auto">
                          <a:xfrm>
                            <a:off x="7" y="7"/>
                            <a:ext cx="900" cy="552"/>
                          </a:xfrm>
                          <a:custGeom>
                            <a:avLst/>
                            <a:gdLst>
                              <a:gd name="T0" fmla="+- 0 908 8"/>
                              <a:gd name="T1" fmla="*/ T0 w 900"/>
                              <a:gd name="T2" fmla="+- 0 421 8"/>
                              <a:gd name="T3" fmla="*/ 421 h 552"/>
                              <a:gd name="T4" fmla="+- 0 8 8"/>
                              <a:gd name="T5" fmla="*/ T4 w 900"/>
                              <a:gd name="T6" fmla="+- 0 421 8"/>
                              <a:gd name="T7" fmla="*/ 421 h 552"/>
                              <a:gd name="T8" fmla="+- 0 458 8"/>
                              <a:gd name="T9" fmla="*/ T8 w 900"/>
                              <a:gd name="T10" fmla="+- 0 559 8"/>
                              <a:gd name="T11" fmla="*/ 559 h 552"/>
                              <a:gd name="T12" fmla="+- 0 908 8"/>
                              <a:gd name="T13" fmla="*/ T12 w 900"/>
                              <a:gd name="T14" fmla="+- 0 421 8"/>
                              <a:gd name="T15" fmla="*/ 421 h 552"/>
                              <a:gd name="T16" fmla="+- 0 683 8"/>
                              <a:gd name="T17" fmla="*/ T16 w 900"/>
                              <a:gd name="T18" fmla="+- 0 8 8"/>
                              <a:gd name="T19" fmla="*/ 8 h 552"/>
                              <a:gd name="T20" fmla="+- 0 233 8"/>
                              <a:gd name="T21" fmla="*/ T20 w 900"/>
                              <a:gd name="T22" fmla="+- 0 8 8"/>
                              <a:gd name="T23" fmla="*/ 8 h 552"/>
                              <a:gd name="T24" fmla="+- 0 233 8"/>
                              <a:gd name="T25" fmla="*/ T24 w 900"/>
                              <a:gd name="T26" fmla="+- 0 421 8"/>
                              <a:gd name="T27" fmla="*/ 421 h 552"/>
                              <a:gd name="T28" fmla="+- 0 683 8"/>
                              <a:gd name="T29" fmla="*/ T28 w 900"/>
                              <a:gd name="T30" fmla="+- 0 421 8"/>
                              <a:gd name="T31" fmla="*/ 421 h 552"/>
                              <a:gd name="T32" fmla="+- 0 683 8"/>
                              <a:gd name="T33" fmla="*/ T32 w 900"/>
                              <a:gd name="T34" fmla="+- 0 8 8"/>
                              <a:gd name="T35" fmla="*/ 8 h 5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00" h="552">
                                <a:moveTo>
                                  <a:pt x="900" y="413"/>
                                </a:moveTo>
                                <a:lnTo>
                                  <a:pt x="0" y="413"/>
                                </a:lnTo>
                                <a:lnTo>
                                  <a:pt x="450" y="551"/>
                                </a:lnTo>
                                <a:lnTo>
                                  <a:pt x="900" y="413"/>
                                </a:lnTo>
                                <a:close/>
                                <a:moveTo>
                                  <a:pt x="675" y="0"/>
                                </a:moveTo>
                                <a:lnTo>
                                  <a:pt x="225" y="0"/>
                                </a:lnTo>
                                <a:lnTo>
                                  <a:pt x="225" y="413"/>
                                </a:lnTo>
                                <a:lnTo>
                                  <a:pt x="675" y="413"/>
                                </a:lnTo>
                                <a:lnTo>
                                  <a:pt x="675" y="0"/>
                                </a:lnTo>
                                <a:close/>
                              </a:path>
                            </a:pathLst>
                          </a:custGeom>
                          <a:solidFill>
                            <a:srgbClr val="DDDDD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Freeform 25"/>
                        <wps:cNvSpPr>
                          <a:spLocks/>
                        </wps:cNvSpPr>
                        <wps:spPr bwMode="auto">
                          <a:xfrm>
                            <a:off x="7" y="7"/>
                            <a:ext cx="900" cy="552"/>
                          </a:xfrm>
                          <a:custGeom>
                            <a:avLst/>
                            <a:gdLst>
                              <a:gd name="T0" fmla="+- 0 8 8"/>
                              <a:gd name="T1" fmla="*/ T0 w 900"/>
                              <a:gd name="T2" fmla="+- 0 421 8"/>
                              <a:gd name="T3" fmla="*/ 421 h 552"/>
                              <a:gd name="T4" fmla="+- 0 233 8"/>
                              <a:gd name="T5" fmla="*/ T4 w 900"/>
                              <a:gd name="T6" fmla="+- 0 421 8"/>
                              <a:gd name="T7" fmla="*/ 421 h 552"/>
                              <a:gd name="T8" fmla="+- 0 233 8"/>
                              <a:gd name="T9" fmla="*/ T8 w 900"/>
                              <a:gd name="T10" fmla="+- 0 8 8"/>
                              <a:gd name="T11" fmla="*/ 8 h 552"/>
                              <a:gd name="T12" fmla="+- 0 683 8"/>
                              <a:gd name="T13" fmla="*/ T12 w 900"/>
                              <a:gd name="T14" fmla="+- 0 8 8"/>
                              <a:gd name="T15" fmla="*/ 8 h 552"/>
                              <a:gd name="T16" fmla="+- 0 683 8"/>
                              <a:gd name="T17" fmla="*/ T16 w 900"/>
                              <a:gd name="T18" fmla="+- 0 421 8"/>
                              <a:gd name="T19" fmla="*/ 421 h 552"/>
                              <a:gd name="T20" fmla="+- 0 908 8"/>
                              <a:gd name="T21" fmla="*/ T20 w 900"/>
                              <a:gd name="T22" fmla="+- 0 421 8"/>
                              <a:gd name="T23" fmla="*/ 421 h 552"/>
                              <a:gd name="T24" fmla="+- 0 458 8"/>
                              <a:gd name="T25" fmla="*/ T24 w 900"/>
                              <a:gd name="T26" fmla="+- 0 559 8"/>
                              <a:gd name="T27" fmla="*/ 559 h 552"/>
                              <a:gd name="T28" fmla="+- 0 8 8"/>
                              <a:gd name="T29" fmla="*/ T28 w 900"/>
                              <a:gd name="T30" fmla="+- 0 421 8"/>
                              <a:gd name="T31" fmla="*/ 421 h 55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00" h="552">
                                <a:moveTo>
                                  <a:pt x="0" y="413"/>
                                </a:moveTo>
                                <a:lnTo>
                                  <a:pt x="225" y="413"/>
                                </a:lnTo>
                                <a:lnTo>
                                  <a:pt x="225" y="0"/>
                                </a:lnTo>
                                <a:lnTo>
                                  <a:pt x="675" y="0"/>
                                </a:lnTo>
                                <a:lnTo>
                                  <a:pt x="675" y="413"/>
                                </a:lnTo>
                                <a:lnTo>
                                  <a:pt x="900" y="413"/>
                                </a:lnTo>
                                <a:lnTo>
                                  <a:pt x="450" y="551"/>
                                </a:lnTo>
                                <a:lnTo>
                                  <a:pt x="0" y="41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3219281" id="Group 24" o:spid="_x0000_s1026" style="width:45.75pt;height:28.35pt;mso-position-horizontal-relative:char;mso-position-vertical-relative:line" coordsize="915,5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">
                <v:shape id="AutoShape 26" o:spid="_x0000_s1027" style="position:absolute;left:7;top:7;width:900;height:552;visibility:visible;mso-wrap-style:square;v-text-anchor:top" coordsize="900,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" path="m900,413l,413,450,551,900,413xm675,l225,r,413l675,413,675,xe" fillcolor="#ddd" stroked="f">
                  <v:path arrowok="t" o:connecttype="custom" o:connectlocs="900,421;0,421;450,559;900,421;675,8;225,8;225,421;675,421;675,8" o:connectangles="0,0,0,0,0,0,0,0,0"/>
                </v:shape>
                <v:shape id="Freeform 25" o:spid="_x0000_s1028" style="position:absolute;left:7;top:7;width:900;height:552;visibility:visible;mso-wrap-style:square;v-text-anchor:top" coordsize="900,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" path="m,413r225,l225,,675,r,413l900,413,450,551,,413xe" filled="f">
                  <v:path arrowok="t" o:connecttype="custom" o:connectlocs="0,421;225,421;225,8;675,8;675,421;900,421;450,559;0,421" o:connectangles="0,0,0,0,0,0,0,0"/>
                </v:shape>
                <w10:anchorlock/>
              </v:group>
            </w:pict>
          </mc:Fallback>
        </mc:AlternateContent>
      </w:r>
    </w:p>
    <w:p w:rsidR="00B10B30" w:rsidRDefault="00B10B30">
      <w:pPr>
        <w:pStyle w:val="BodyText"/>
        <w:spacing w:before="3"/>
        <w:rPr>
          <w:sz w:val="7"/>
        </w:rPr>
      </w:pPr>
    </w:p>
    <w:p w:rsidR="00B10B30" w:rsidRDefault="00C44593">
      <w:pPr>
        <w:pStyle w:val="BodyText"/>
        <w:ind w:left="1208"/>
        <w:rPr>
          <w:sz w:val="20"/>
        </w:rPr>
      </w:pPr>
      <w:r>
        <w:rPr>
          <w:noProof/>
          <w:sz w:val="20"/>
          <w:lang w:bidi="ar-SA"/>
        </w:rPr>
        <mc:AlternateContent>
          <mc:Choice Requires="wpg">
            <w:drawing>
              <wp:inline distT="0" distB="0" distL="0" distR="0">
                <wp:extent cx="5229225" cy="895350"/>
                <wp:effectExtent l="5080" t="3810" r="4445" b="5715"/>
                <wp:docPr id="28"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29225" cy="895350"/>
                          <a:chOff x="0" y="0"/>
                          <a:chExt cx="8235" cy="1410"/>
                        </a:xfrm>
                      </wpg:grpSpPr>
                      <wps:wsp>
                        <wps:cNvPr id="29" name="Freeform 23"/>
                        <wps:cNvSpPr>
                          <a:spLocks/>
                        </wps:cNvSpPr>
                        <wps:spPr bwMode="auto">
                          <a:xfrm>
                            <a:off x="7" y="7"/>
                            <a:ext cx="8220" cy="1395"/>
                          </a:xfrm>
                          <a:custGeom>
                            <a:avLst/>
                            <a:gdLst>
                              <a:gd name="T0" fmla="+- 0 7995 8"/>
                              <a:gd name="T1" fmla="*/ T0 w 8220"/>
                              <a:gd name="T2" fmla="+- 0 8 8"/>
                              <a:gd name="T3" fmla="*/ 8 h 1395"/>
                              <a:gd name="T4" fmla="+- 0 240 8"/>
                              <a:gd name="T5" fmla="*/ T4 w 8220"/>
                              <a:gd name="T6" fmla="+- 0 8 8"/>
                              <a:gd name="T7" fmla="*/ 8 h 1395"/>
                              <a:gd name="T8" fmla="+- 0 166 8"/>
                              <a:gd name="T9" fmla="*/ T8 w 8220"/>
                              <a:gd name="T10" fmla="+- 0 19 8"/>
                              <a:gd name="T11" fmla="*/ 19 h 1395"/>
                              <a:gd name="T12" fmla="+- 0 103 8"/>
                              <a:gd name="T13" fmla="*/ T12 w 8220"/>
                              <a:gd name="T14" fmla="+- 0 52 8"/>
                              <a:gd name="T15" fmla="*/ 52 h 1395"/>
                              <a:gd name="T16" fmla="+- 0 52 8"/>
                              <a:gd name="T17" fmla="*/ T16 w 8220"/>
                              <a:gd name="T18" fmla="+- 0 103 8"/>
                              <a:gd name="T19" fmla="*/ 103 h 1395"/>
                              <a:gd name="T20" fmla="+- 0 19 8"/>
                              <a:gd name="T21" fmla="*/ T20 w 8220"/>
                              <a:gd name="T22" fmla="+- 0 166 8"/>
                              <a:gd name="T23" fmla="*/ 166 h 1395"/>
                              <a:gd name="T24" fmla="+- 0 8 8"/>
                              <a:gd name="T25" fmla="*/ T24 w 8220"/>
                              <a:gd name="T26" fmla="+- 0 240 8"/>
                              <a:gd name="T27" fmla="*/ 240 h 1395"/>
                              <a:gd name="T28" fmla="+- 0 8 8"/>
                              <a:gd name="T29" fmla="*/ T28 w 8220"/>
                              <a:gd name="T30" fmla="+- 0 1170 8"/>
                              <a:gd name="T31" fmla="*/ 1170 h 1395"/>
                              <a:gd name="T32" fmla="+- 0 19 8"/>
                              <a:gd name="T33" fmla="*/ T32 w 8220"/>
                              <a:gd name="T34" fmla="+- 0 1243 8"/>
                              <a:gd name="T35" fmla="*/ 1243 h 1395"/>
                              <a:gd name="T36" fmla="+- 0 52 8"/>
                              <a:gd name="T37" fmla="*/ T36 w 8220"/>
                              <a:gd name="T38" fmla="+- 0 1307 8"/>
                              <a:gd name="T39" fmla="*/ 1307 h 1395"/>
                              <a:gd name="T40" fmla="+- 0 103 8"/>
                              <a:gd name="T41" fmla="*/ T40 w 8220"/>
                              <a:gd name="T42" fmla="+- 0 1357 8"/>
                              <a:gd name="T43" fmla="*/ 1357 h 1395"/>
                              <a:gd name="T44" fmla="+- 0 166 8"/>
                              <a:gd name="T45" fmla="*/ T44 w 8220"/>
                              <a:gd name="T46" fmla="+- 0 1390 8"/>
                              <a:gd name="T47" fmla="*/ 1390 h 1395"/>
                              <a:gd name="T48" fmla="+- 0 240 8"/>
                              <a:gd name="T49" fmla="*/ T48 w 8220"/>
                              <a:gd name="T50" fmla="+- 0 1402 8"/>
                              <a:gd name="T51" fmla="*/ 1402 h 1395"/>
                              <a:gd name="T52" fmla="+- 0 7995 8"/>
                              <a:gd name="T53" fmla="*/ T52 w 8220"/>
                              <a:gd name="T54" fmla="+- 0 1402 8"/>
                              <a:gd name="T55" fmla="*/ 1402 h 1395"/>
                              <a:gd name="T56" fmla="+- 0 8069 8"/>
                              <a:gd name="T57" fmla="*/ T56 w 8220"/>
                              <a:gd name="T58" fmla="+- 0 1390 8"/>
                              <a:gd name="T59" fmla="*/ 1390 h 1395"/>
                              <a:gd name="T60" fmla="+- 0 8132 8"/>
                              <a:gd name="T61" fmla="*/ T60 w 8220"/>
                              <a:gd name="T62" fmla="+- 0 1357 8"/>
                              <a:gd name="T63" fmla="*/ 1357 h 1395"/>
                              <a:gd name="T64" fmla="+- 0 8183 8"/>
                              <a:gd name="T65" fmla="*/ T64 w 8220"/>
                              <a:gd name="T66" fmla="+- 0 1307 8"/>
                              <a:gd name="T67" fmla="*/ 1307 h 1395"/>
                              <a:gd name="T68" fmla="+- 0 8216 8"/>
                              <a:gd name="T69" fmla="*/ T68 w 8220"/>
                              <a:gd name="T70" fmla="+- 0 1243 8"/>
                              <a:gd name="T71" fmla="*/ 1243 h 1395"/>
                              <a:gd name="T72" fmla="+- 0 8228 8"/>
                              <a:gd name="T73" fmla="*/ T72 w 8220"/>
                              <a:gd name="T74" fmla="+- 0 1170 8"/>
                              <a:gd name="T75" fmla="*/ 1170 h 1395"/>
                              <a:gd name="T76" fmla="+- 0 8228 8"/>
                              <a:gd name="T77" fmla="*/ T76 w 8220"/>
                              <a:gd name="T78" fmla="+- 0 240 8"/>
                              <a:gd name="T79" fmla="*/ 240 h 1395"/>
                              <a:gd name="T80" fmla="+- 0 8216 8"/>
                              <a:gd name="T81" fmla="*/ T80 w 8220"/>
                              <a:gd name="T82" fmla="+- 0 166 8"/>
                              <a:gd name="T83" fmla="*/ 166 h 1395"/>
                              <a:gd name="T84" fmla="+- 0 8183 8"/>
                              <a:gd name="T85" fmla="*/ T84 w 8220"/>
                              <a:gd name="T86" fmla="+- 0 103 8"/>
                              <a:gd name="T87" fmla="*/ 103 h 1395"/>
                              <a:gd name="T88" fmla="+- 0 8132 8"/>
                              <a:gd name="T89" fmla="*/ T88 w 8220"/>
                              <a:gd name="T90" fmla="+- 0 52 8"/>
                              <a:gd name="T91" fmla="*/ 52 h 1395"/>
                              <a:gd name="T92" fmla="+- 0 8069 8"/>
                              <a:gd name="T93" fmla="*/ T92 w 8220"/>
                              <a:gd name="T94" fmla="+- 0 19 8"/>
                              <a:gd name="T95" fmla="*/ 19 h 1395"/>
                              <a:gd name="T96" fmla="+- 0 7995 8"/>
                              <a:gd name="T97" fmla="*/ T96 w 8220"/>
                              <a:gd name="T98" fmla="+- 0 8 8"/>
                              <a:gd name="T99" fmla="*/ 8 h 13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8220" h="1395">
                                <a:moveTo>
                                  <a:pt x="7987" y="0"/>
                                </a:moveTo>
                                <a:lnTo>
                                  <a:pt x="232" y="0"/>
                                </a:lnTo>
                                <a:lnTo>
                                  <a:pt x="158" y="11"/>
                                </a:lnTo>
                                <a:lnTo>
                                  <a:pt x="95" y="44"/>
                                </a:lnTo>
                                <a:lnTo>
                                  <a:pt x="44" y="95"/>
                                </a:lnTo>
                                <a:lnTo>
                                  <a:pt x="11" y="158"/>
                                </a:lnTo>
                                <a:lnTo>
                                  <a:pt x="0" y="232"/>
                                </a:lnTo>
                                <a:lnTo>
                                  <a:pt x="0" y="1162"/>
                                </a:lnTo>
                                <a:lnTo>
                                  <a:pt x="11" y="1235"/>
                                </a:lnTo>
                                <a:lnTo>
                                  <a:pt x="44" y="1299"/>
                                </a:lnTo>
                                <a:lnTo>
                                  <a:pt x="95" y="1349"/>
                                </a:lnTo>
                                <a:lnTo>
                                  <a:pt x="158" y="1382"/>
                                </a:lnTo>
                                <a:lnTo>
                                  <a:pt x="232" y="1394"/>
                                </a:lnTo>
                                <a:lnTo>
                                  <a:pt x="7987" y="1394"/>
                                </a:lnTo>
                                <a:lnTo>
                                  <a:pt x="8061" y="1382"/>
                                </a:lnTo>
                                <a:lnTo>
                                  <a:pt x="8124" y="1349"/>
                                </a:lnTo>
                                <a:lnTo>
                                  <a:pt x="8175" y="1299"/>
                                </a:lnTo>
                                <a:lnTo>
                                  <a:pt x="8208" y="1235"/>
                                </a:lnTo>
                                <a:lnTo>
                                  <a:pt x="8220" y="1162"/>
                                </a:lnTo>
                                <a:lnTo>
                                  <a:pt x="8220" y="232"/>
                                </a:lnTo>
                                <a:lnTo>
                                  <a:pt x="8208" y="158"/>
                                </a:lnTo>
                                <a:lnTo>
                                  <a:pt x="8175" y="95"/>
                                </a:lnTo>
                                <a:lnTo>
                                  <a:pt x="8124" y="44"/>
                                </a:lnTo>
                                <a:lnTo>
                                  <a:pt x="8061" y="11"/>
                                </a:lnTo>
                                <a:lnTo>
                                  <a:pt x="7987" y="0"/>
                                </a:lnTo>
                                <a:close/>
                              </a:path>
                            </a:pathLst>
                          </a:custGeom>
                          <a:solidFill>
                            <a:srgbClr val="DDDDD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22"/>
                        <wps:cNvSpPr>
                          <a:spLocks/>
                        </wps:cNvSpPr>
                        <wps:spPr bwMode="auto">
                          <a:xfrm>
                            <a:off x="7" y="7"/>
                            <a:ext cx="8220" cy="1395"/>
                          </a:xfrm>
                          <a:custGeom>
                            <a:avLst/>
                            <a:gdLst>
                              <a:gd name="T0" fmla="+- 0 8 8"/>
                              <a:gd name="T1" fmla="*/ T0 w 8220"/>
                              <a:gd name="T2" fmla="+- 0 240 8"/>
                              <a:gd name="T3" fmla="*/ 240 h 1395"/>
                              <a:gd name="T4" fmla="+- 0 19 8"/>
                              <a:gd name="T5" fmla="*/ T4 w 8220"/>
                              <a:gd name="T6" fmla="+- 0 166 8"/>
                              <a:gd name="T7" fmla="*/ 166 h 1395"/>
                              <a:gd name="T8" fmla="+- 0 52 8"/>
                              <a:gd name="T9" fmla="*/ T8 w 8220"/>
                              <a:gd name="T10" fmla="+- 0 103 8"/>
                              <a:gd name="T11" fmla="*/ 103 h 1395"/>
                              <a:gd name="T12" fmla="+- 0 103 8"/>
                              <a:gd name="T13" fmla="*/ T12 w 8220"/>
                              <a:gd name="T14" fmla="+- 0 52 8"/>
                              <a:gd name="T15" fmla="*/ 52 h 1395"/>
                              <a:gd name="T16" fmla="+- 0 166 8"/>
                              <a:gd name="T17" fmla="*/ T16 w 8220"/>
                              <a:gd name="T18" fmla="+- 0 19 8"/>
                              <a:gd name="T19" fmla="*/ 19 h 1395"/>
                              <a:gd name="T20" fmla="+- 0 240 8"/>
                              <a:gd name="T21" fmla="*/ T20 w 8220"/>
                              <a:gd name="T22" fmla="+- 0 8 8"/>
                              <a:gd name="T23" fmla="*/ 8 h 1395"/>
                              <a:gd name="T24" fmla="+- 0 7995 8"/>
                              <a:gd name="T25" fmla="*/ T24 w 8220"/>
                              <a:gd name="T26" fmla="+- 0 8 8"/>
                              <a:gd name="T27" fmla="*/ 8 h 1395"/>
                              <a:gd name="T28" fmla="+- 0 8069 8"/>
                              <a:gd name="T29" fmla="*/ T28 w 8220"/>
                              <a:gd name="T30" fmla="+- 0 19 8"/>
                              <a:gd name="T31" fmla="*/ 19 h 1395"/>
                              <a:gd name="T32" fmla="+- 0 8132 8"/>
                              <a:gd name="T33" fmla="*/ T32 w 8220"/>
                              <a:gd name="T34" fmla="+- 0 52 8"/>
                              <a:gd name="T35" fmla="*/ 52 h 1395"/>
                              <a:gd name="T36" fmla="+- 0 8183 8"/>
                              <a:gd name="T37" fmla="*/ T36 w 8220"/>
                              <a:gd name="T38" fmla="+- 0 103 8"/>
                              <a:gd name="T39" fmla="*/ 103 h 1395"/>
                              <a:gd name="T40" fmla="+- 0 8216 8"/>
                              <a:gd name="T41" fmla="*/ T40 w 8220"/>
                              <a:gd name="T42" fmla="+- 0 166 8"/>
                              <a:gd name="T43" fmla="*/ 166 h 1395"/>
                              <a:gd name="T44" fmla="+- 0 8228 8"/>
                              <a:gd name="T45" fmla="*/ T44 w 8220"/>
                              <a:gd name="T46" fmla="+- 0 240 8"/>
                              <a:gd name="T47" fmla="*/ 240 h 1395"/>
                              <a:gd name="T48" fmla="+- 0 8228 8"/>
                              <a:gd name="T49" fmla="*/ T48 w 8220"/>
                              <a:gd name="T50" fmla="+- 0 1170 8"/>
                              <a:gd name="T51" fmla="*/ 1170 h 1395"/>
                              <a:gd name="T52" fmla="+- 0 8216 8"/>
                              <a:gd name="T53" fmla="*/ T52 w 8220"/>
                              <a:gd name="T54" fmla="+- 0 1243 8"/>
                              <a:gd name="T55" fmla="*/ 1243 h 1395"/>
                              <a:gd name="T56" fmla="+- 0 8183 8"/>
                              <a:gd name="T57" fmla="*/ T56 w 8220"/>
                              <a:gd name="T58" fmla="+- 0 1307 8"/>
                              <a:gd name="T59" fmla="*/ 1307 h 1395"/>
                              <a:gd name="T60" fmla="+- 0 8132 8"/>
                              <a:gd name="T61" fmla="*/ T60 w 8220"/>
                              <a:gd name="T62" fmla="+- 0 1357 8"/>
                              <a:gd name="T63" fmla="*/ 1357 h 1395"/>
                              <a:gd name="T64" fmla="+- 0 8069 8"/>
                              <a:gd name="T65" fmla="*/ T64 w 8220"/>
                              <a:gd name="T66" fmla="+- 0 1390 8"/>
                              <a:gd name="T67" fmla="*/ 1390 h 1395"/>
                              <a:gd name="T68" fmla="+- 0 7995 8"/>
                              <a:gd name="T69" fmla="*/ T68 w 8220"/>
                              <a:gd name="T70" fmla="+- 0 1402 8"/>
                              <a:gd name="T71" fmla="*/ 1402 h 1395"/>
                              <a:gd name="T72" fmla="+- 0 240 8"/>
                              <a:gd name="T73" fmla="*/ T72 w 8220"/>
                              <a:gd name="T74" fmla="+- 0 1402 8"/>
                              <a:gd name="T75" fmla="*/ 1402 h 1395"/>
                              <a:gd name="T76" fmla="+- 0 166 8"/>
                              <a:gd name="T77" fmla="*/ T76 w 8220"/>
                              <a:gd name="T78" fmla="+- 0 1390 8"/>
                              <a:gd name="T79" fmla="*/ 1390 h 1395"/>
                              <a:gd name="T80" fmla="+- 0 103 8"/>
                              <a:gd name="T81" fmla="*/ T80 w 8220"/>
                              <a:gd name="T82" fmla="+- 0 1357 8"/>
                              <a:gd name="T83" fmla="*/ 1357 h 1395"/>
                              <a:gd name="T84" fmla="+- 0 52 8"/>
                              <a:gd name="T85" fmla="*/ T84 w 8220"/>
                              <a:gd name="T86" fmla="+- 0 1307 8"/>
                              <a:gd name="T87" fmla="*/ 1307 h 1395"/>
                              <a:gd name="T88" fmla="+- 0 19 8"/>
                              <a:gd name="T89" fmla="*/ T88 w 8220"/>
                              <a:gd name="T90" fmla="+- 0 1243 8"/>
                              <a:gd name="T91" fmla="*/ 1243 h 1395"/>
                              <a:gd name="T92" fmla="+- 0 8 8"/>
                              <a:gd name="T93" fmla="*/ T92 w 8220"/>
                              <a:gd name="T94" fmla="+- 0 1170 8"/>
                              <a:gd name="T95" fmla="*/ 1170 h 1395"/>
                              <a:gd name="T96" fmla="+- 0 8 8"/>
                              <a:gd name="T97" fmla="*/ T96 w 8220"/>
                              <a:gd name="T98" fmla="+- 0 240 8"/>
                              <a:gd name="T99" fmla="*/ 240 h 13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8220" h="1395">
                                <a:moveTo>
                                  <a:pt x="0" y="232"/>
                                </a:moveTo>
                                <a:lnTo>
                                  <a:pt x="11" y="158"/>
                                </a:lnTo>
                                <a:lnTo>
                                  <a:pt x="44" y="95"/>
                                </a:lnTo>
                                <a:lnTo>
                                  <a:pt x="95" y="44"/>
                                </a:lnTo>
                                <a:lnTo>
                                  <a:pt x="158" y="11"/>
                                </a:lnTo>
                                <a:lnTo>
                                  <a:pt x="232" y="0"/>
                                </a:lnTo>
                                <a:lnTo>
                                  <a:pt x="7987" y="0"/>
                                </a:lnTo>
                                <a:lnTo>
                                  <a:pt x="8061" y="11"/>
                                </a:lnTo>
                                <a:lnTo>
                                  <a:pt x="8124" y="44"/>
                                </a:lnTo>
                                <a:lnTo>
                                  <a:pt x="8175" y="95"/>
                                </a:lnTo>
                                <a:lnTo>
                                  <a:pt x="8208" y="158"/>
                                </a:lnTo>
                                <a:lnTo>
                                  <a:pt x="8220" y="232"/>
                                </a:lnTo>
                                <a:lnTo>
                                  <a:pt x="8220" y="1162"/>
                                </a:lnTo>
                                <a:lnTo>
                                  <a:pt x="8208" y="1235"/>
                                </a:lnTo>
                                <a:lnTo>
                                  <a:pt x="8175" y="1299"/>
                                </a:lnTo>
                                <a:lnTo>
                                  <a:pt x="8124" y="1349"/>
                                </a:lnTo>
                                <a:lnTo>
                                  <a:pt x="8061" y="1382"/>
                                </a:lnTo>
                                <a:lnTo>
                                  <a:pt x="7987" y="1394"/>
                                </a:lnTo>
                                <a:lnTo>
                                  <a:pt x="232" y="1394"/>
                                </a:lnTo>
                                <a:lnTo>
                                  <a:pt x="158" y="1382"/>
                                </a:lnTo>
                                <a:lnTo>
                                  <a:pt x="95" y="1349"/>
                                </a:lnTo>
                                <a:lnTo>
                                  <a:pt x="44" y="1299"/>
                                </a:lnTo>
                                <a:lnTo>
                                  <a:pt x="11" y="1235"/>
                                </a:lnTo>
                                <a:lnTo>
                                  <a:pt x="0" y="1162"/>
                                </a:lnTo>
                                <a:lnTo>
                                  <a:pt x="0" y="23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1" name="Picture 2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104" y="81"/>
                            <a:ext cx="8021" cy="1282"/>
                          </a:xfrm>
                          <a:prstGeom prst="rect">
                            <a:avLst/>
                          </a:prstGeom>
                          <a:noFill/>
                          <a:extLst>
                            <a:ext uri="{909E8E84-426E-40DD-AFC4-6F175D3DCCD1}">
                              <a14:hiddenFill xmlns:a14="http://schemas.microsoft.com/office/drawing/2010/main">
                                <a:solidFill>
                                  <a:srgbClr val="FFFFFF"/>
                                </a:solidFill>
                              </a14:hiddenFill>
                            </a:ext>
                          </a:extLst>
                        </pic:spPr>
                      </pic:pic>
                      <wps:wsp>
                        <wps:cNvPr id="32" name="Text Box 20"/>
                        <wps:cNvSpPr txBox="1">
                          <a:spLocks noChangeArrowheads="1"/>
                        </wps:cNvSpPr>
                        <wps:spPr bwMode="auto">
                          <a:xfrm>
                            <a:off x="0" y="0"/>
                            <a:ext cx="8235" cy="1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D0F97" w:rsidRDefault="000D0F97">
                              <w:pPr>
                                <w:spacing w:before="5"/>
                                <w:rPr>
                                  <w:sz w:val="37"/>
                                </w:rPr>
                              </w:pPr>
                            </w:p>
                            <w:p w:rsidR="000D0F97" w:rsidRDefault="000D0F97">
                              <w:pPr>
                                <w:ind w:left="1899"/>
                                <w:rPr>
                                  <w:rFonts w:ascii="Arial"/>
                                  <w:b/>
                                  <w:sz w:val="24"/>
                                </w:rPr>
                              </w:pPr>
                              <w:r>
                                <w:rPr>
                                  <w:rFonts w:ascii="Arial"/>
                                  <w:b/>
                                  <w:sz w:val="24"/>
                                </w:rPr>
                                <w:t>Ask the pupil to explain what happened</w:t>
                              </w:r>
                            </w:p>
                          </w:txbxContent>
                        </wps:txbx>
                        <wps:bodyPr rot="0" vert="horz" wrap="square" lIns="0" tIns="0" rIns="0" bIns="0" anchor="t" anchorCtr="0" upright="1">
                          <a:noAutofit/>
                        </wps:bodyPr>
                      </wps:wsp>
                    </wpg:wgp>
                  </a:graphicData>
                </a:graphic>
              </wp:inline>
            </w:drawing>
          </mc:Choice>
          <mc:Fallback>
            <w:pict>
              <v:group id="Group 19" o:spid="_x0000_s1063" style="width:411.75pt;height:70.5pt;mso-position-horizontal-relative:char;mso-position-vertical-relative:line" coordsize="8235,14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">
                <v:shape id="Freeform 23" o:spid="_x0000_s1064" style="position:absolute;left:7;top:7;width:8220;height:1395;visibility:visible;mso-wrap-style:square;v-text-anchor:top" coordsize="8220,1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" path="m7987,l232,,158,11,95,44,44,95,11,158,,232r,930l11,1235r33,64l95,1349r63,33l232,1394r7755,l8061,1382r63,-33l8175,1299r33,-64l8220,1162r,-930l8208,158,8175,95,8124,44,8061,11,7987,xe" fillcolor="#ddd" stroked="f">
                  <v:path arrowok="t" o:connecttype="custom" o:connectlocs="7987,8;232,8;158,19;95,52;44,103;11,166;0,240;0,1170;11,1243;44,1307;95,1357;158,1390;232,1402;7987,1402;8061,1390;8124,1357;8175,1307;8208,1243;8220,1170;8220,240;8208,166;8175,103;8124,52;8061,19;7987,8" o:connectangles="0,0,0,0,0,0,0,0,0,0,0,0,0,0,0,0,0,0,0,0,0,0,0,0,0"/>
                </v:shape>
                <v:shape id="Freeform 22" o:spid="_x0000_s1065" style="position:absolute;left:7;top:7;width:8220;height:1395;visibility:visible;mso-wrap-style:square;v-text-anchor:top" coordsize="8220,1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" path="m,232l11,158,44,95,95,44,158,11,232,,7987,r74,11l8124,44r51,51l8208,158r12,74l8220,1162r-12,73l8175,1299r-51,50l8061,1382r-74,12l232,1394r-74,-12l95,1349,44,1299,11,1235,,1162,,232xe" filled="f">
                  <v:path arrowok="t" o:connecttype="custom" o:connectlocs="0,240;11,166;44,103;95,52;158,19;232,8;7987,8;8061,19;8124,52;8175,103;8208,166;8220,240;8220,1170;8208,1243;8175,1307;8124,1357;8061,1390;7987,1402;232,1402;158,1390;95,1357;44,1307;11,1243;0,1170;0,240" o:connectangles="0,0,0,0,0,0,0,0,0,0,0,0,0,0,0,0,0,0,0,0,0,0,0,0,0"/>
                </v:shape>
                <v:shape id="Picture 21" o:spid="_x0000_s1066" type="#_x0000_t75" style="position:absolute;left:104;top:81;width:8021;height:12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">
                  <v:imagedata r:id="rId20" o:title=""/>
                </v:shape>
                <v:shape id="Text Box 20" o:spid="_x0000_s1067" type="#_x0000_t202" style="position:absolute;width:8235;height:1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sU7wwAAANsAAAAPAAAAZHJzL2Rvd25yZXYueG1sRI9Ba8JA&#10;FITvQv/D8gredKOC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wRLFO8MAAADbAAAADwAA&#10;AAAAAAAAAAAAAAAHAgAAZHJzL2Rvd25yZXYueG1sUEsFBgAAAAADAAMAtwAAAPcCAAAAAA==&#10;" filled="f" stroked="f">
                  <v:textbox inset="0,0,0,0">
                    <w:txbxContent>
                      <w:p w:rsidR="000D0F97" w:rsidRDefault="000D0F97">
                        <w:pPr>
                          <w:spacing w:before="5"/>
                          <w:rPr>
                            <w:sz w:val="37"/>
                          </w:rPr>
                        </w:pPr>
                      </w:p>
                      <w:p w:rsidR="000D0F97" w:rsidRDefault="000D0F97">
                        <w:pPr>
                          <w:ind w:left="1899"/>
                          <w:rPr>
                            <w:rFonts w:ascii="Arial"/>
                            <w:b/>
                            <w:sz w:val="24"/>
                          </w:rPr>
                        </w:pPr>
                        <w:r>
                          <w:rPr>
                            <w:rFonts w:ascii="Arial"/>
                            <w:b/>
                            <w:sz w:val="24"/>
                          </w:rPr>
                          <w:t>Ask the pupil to explain what happened</w:t>
                        </w:r>
                      </w:p>
                    </w:txbxContent>
                  </v:textbox>
                </v:shape>
                <w10:anchorlock/>
              </v:group>
            </w:pict>
          </mc:Fallback>
        </mc:AlternateContent>
      </w:r>
    </w:p>
    <w:p w:rsidR="00B10B30" w:rsidRDefault="00B10B30">
      <w:pPr>
        <w:pStyle w:val="BodyText"/>
        <w:spacing w:before="3"/>
        <w:rPr>
          <w:sz w:val="6"/>
        </w:rPr>
      </w:pPr>
    </w:p>
    <w:p w:rsidR="00B10B30" w:rsidRDefault="00C44593">
      <w:pPr>
        <w:pStyle w:val="BodyText"/>
        <w:ind w:left="4928"/>
        <w:rPr>
          <w:sz w:val="20"/>
        </w:rPr>
      </w:pPr>
      <w:r>
        <w:rPr>
          <w:noProof/>
          <w:sz w:val="20"/>
          <w:lang w:bidi="ar-SA"/>
        </w:rPr>
        <mc:AlternateContent>
          <mc:Choice Requires="wpg">
            <w:drawing>
              <wp:inline distT="0" distB="0" distL="0" distR="0">
                <wp:extent cx="581025" cy="360045"/>
                <wp:effectExtent l="33655" t="4445" r="33020" b="6985"/>
                <wp:docPr id="25"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1025" cy="360045"/>
                          <a:chOff x="0" y="0"/>
                          <a:chExt cx="915" cy="567"/>
                        </a:xfrm>
                      </wpg:grpSpPr>
                      <wps:wsp>
                        <wps:cNvPr id="26" name="AutoShape 18"/>
                        <wps:cNvSpPr>
                          <a:spLocks/>
                        </wps:cNvSpPr>
                        <wps:spPr bwMode="auto">
                          <a:xfrm>
                            <a:off x="7" y="7"/>
                            <a:ext cx="900" cy="552"/>
                          </a:xfrm>
                          <a:custGeom>
                            <a:avLst/>
                            <a:gdLst>
                              <a:gd name="T0" fmla="+- 0 908 8"/>
                              <a:gd name="T1" fmla="*/ T0 w 900"/>
                              <a:gd name="T2" fmla="+- 0 421 8"/>
                              <a:gd name="T3" fmla="*/ 421 h 552"/>
                              <a:gd name="T4" fmla="+- 0 8 8"/>
                              <a:gd name="T5" fmla="*/ T4 w 900"/>
                              <a:gd name="T6" fmla="+- 0 421 8"/>
                              <a:gd name="T7" fmla="*/ 421 h 552"/>
                              <a:gd name="T8" fmla="+- 0 458 8"/>
                              <a:gd name="T9" fmla="*/ T8 w 900"/>
                              <a:gd name="T10" fmla="+- 0 559 8"/>
                              <a:gd name="T11" fmla="*/ 559 h 552"/>
                              <a:gd name="T12" fmla="+- 0 908 8"/>
                              <a:gd name="T13" fmla="*/ T12 w 900"/>
                              <a:gd name="T14" fmla="+- 0 421 8"/>
                              <a:gd name="T15" fmla="*/ 421 h 552"/>
                              <a:gd name="T16" fmla="+- 0 683 8"/>
                              <a:gd name="T17" fmla="*/ T16 w 900"/>
                              <a:gd name="T18" fmla="+- 0 8 8"/>
                              <a:gd name="T19" fmla="*/ 8 h 552"/>
                              <a:gd name="T20" fmla="+- 0 233 8"/>
                              <a:gd name="T21" fmla="*/ T20 w 900"/>
                              <a:gd name="T22" fmla="+- 0 8 8"/>
                              <a:gd name="T23" fmla="*/ 8 h 552"/>
                              <a:gd name="T24" fmla="+- 0 233 8"/>
                              <a:gd name="T25" fmla="*/ T24 w 900"/>
                              <a:gd name="T26" fmla="+- 0 421 8"/>
                              <a:gd name="T27" fmla="*/ 421 h 552"/>
                              <a:gd name="T28" fmla="+- 0 683 8"/>
                              <a:gd name="T29" fmla="*/ T28 w 900"/>
                              <a:gd name="T30" fmla="+- 0 421 8"/>
                              <a:gd name="T31" fmla="*/ 421 h 552"/>
                              <a:gd name="T32" fmla="+- 0 683 8"/>
                              <a:gd name="T33" fmla="*/ T32 w 900"/>
                              <a:gd name="T34" fmla="+- 0 8 8"/>
                              <a:gd name="T35" fmla="*/ 8 h 5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00" h="552">
                                <a:moveTo>
                                  <a:pt x="900" y="413"/>
                                </a:moveTo>
                                <a:lnTo>
                                  <a:pt x="0" y="413"/>
                                </a:lnTo>
                                <a:lnTo>
                                  <a:pt x="450" y="551"/>
                                </a:lnTo>
                                <a:lnTo>
                                  <a:pt x="900" y="413"/>
                                </a:lnTo>
                                <a:close/>
                                <a:moveTo>
                                  <a:pt x="675" y="0"/>
                                </a:moveTo>
                                <a:lnTo>
                                  <a:pt x="225" y="0"/>
                                </a:lnTo>
                                <a:lnTo>
                                  <a:pt x="225" y="413"/>
                                </a:lnTo>
                                <a:lnTo>
                                  <a:pt x="675" y="413"/>
                                </a:lnTo>
                                <a:lnTo>
                                  <a:pt x="675" y="0"/>
                                </a:lnTo>
                                <a:close/>
                              </a:path>
                            </a:pathLst>
                          </a:custGeom>
                          <a:solidFill>
                            <a:srgbClr val="DDDDD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17"/>
                        <wps:cNvSpPr>
                          <a:spLocks/>
                        </wps:cNvSpPr>
                        <wps:spPr bwMode="auto">
                          <a:xfrm>
                            <a:off x="7" y="7"/>
                            <a:ext cx="900" cy="552"/>
                          </a:xfrm>
                          <a:custGeom>
                            <a:avLst/>
                            <a:gdLst>
                              <a:gd name="T0" fmla="+- 0 8 8"/>
                              <a:gd name="T1" fmla="*/ T0 w 900"/>
                              <a:gd name="T2" fmla="+- 0 421 8"/>
                              <a:gd name="T3" fmla="*/ 421 h 552"/>
                              <a:gd name="T4" fmla="+- 0 233 8"/>
                              <a:gd name="T5" fmla="*/ T4 w 900"/>
                              <a:gd name="T6" fmla="+- 0 421 8"/>
                              <a:gd name="T7" fmla="*/ 421 h 552"/>
                              <a:gd name="T8" fmla="+- 0 233 8"/>
                              <a:gd name="T9" fmla="*/ T8 w 900"/>
                              <a:gd name="T10" fmla="+- 0 8 8"/>
                              <a:gd name="T11" fmla="*/ 8 h 552"/>
                              <a:gd name="T12" fmla="+- 0 683 8"/>
                              <a:gd name="T13" fmla="*/ T12 w 900"/>
                              <a:gd name="T14" fmla="+- 0 8 8"/>
                              <a:gd name="T15" fmla="*/ 8 h 552"/>
                              <a:gd name="T16" fmla="+- 0 683 8"/>
                              <a:gd name="T17" fmla="*/ T16 w 900"/>
                              <a:gd name="T18" fmla="+- 0 421 8"/>
                              <a:gd name="T19" fmla="*/ 421 h 552"/>
                              <a:gd name="T20" fmla="+- 0 908 8"/>
                              <a:gd name="T21" fmla="*/ T20 w 900"/>
                              <a:gd name="T22" fmla="+- 0 421 8"/>
                              <a:gd name="T23" fmla="*/ 421 h 552"/>
                              <a:gd name="T24" fmla="+- 0 458 8"/>
                              <a:gd name="T25" fmla="*/ T24 w 900"/>
                              <a:gd name="T26" fmla="+- 0 559 8"/>
                              <a:gd name="T27" fmla="*/ 559 h 552"/>
                              <a:gd name="T28" fmla="+- 0 8 8"/>
                              <a:gd name="T29" fmla="*/ T28 w 900"/>
                              <a:gd name="T30" fmla="+- 0 421 8"/>
                              <a:gd name="T31" fmla="*/ 421 h 55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00" h="552">
                                <a:moveTo>
                                  <a:pt x="0" y="413"/>
                                </a:moveTo>
                                <a:lnTo>
                                  <a:pt x="225" y="413"/>
                                </a:lnTo>
                                <a:lnTo>
                                  <a:pt x="225" y="0"/>
                                </a:lnTo>
                                <a:lnTo>
                                  <a:pt x="675" y="0"/>
                                </a:lnTo>
                                <a:lnTo>
                                  <a:pt x="675" y="413"/>
                                </a:lnTo>
                                <a:lnTo>
                                  <a:pt x="900" y="413"/>
                                </a:lnTo>
                                <a:lnTo>
                                  <a:pt x="450" y="551"/>
                                </a:lnTo>
                                <a:lnTo>
                                  <a:pt x="0" y="41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57947AA" id="Group 16" o:spid="_x0000_s1026" style="width:45.75pt;height:28.35pt;mso-position-horizontal-relative:char;mso-position-vertical-relative:line" coordsize="915,5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">
                <v:shape id="AutoShape 18" o:spid="_x0000_s1027" style="position:absolute;left:7;top:7;width:900;height:552;visibility:visible;mso-wrap-style:square;v-text-anchor:top" coordsize="900,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" path="m900,413l,413,450,551,900,413xm675,l225,r,413l675,413,675,xe" fillcolor="#ddd" stroked="f">
                  <v:path arrowok="t" o:connecttype="custom" o:connectlocs="900,421;0,421;450,559;900,421;675,8;225,8;225,421;675,421;675,8" o:connectangles="0,0,0,0,0,0,0,0,0"/>
                </v:shape>
                <v:shape id="Freeform 17" o:spid="_x0000_s1028" style="position:absolute;left:7;top:7;width:900;height:552;visibility:visible;mso-wrap-style:square;v-text-anchor:top" coordsize="900,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" path="m,413r225,l225,,675,r,413l900,413,450,551,,413xe" filled="f">
                  <v:path arrowok="t" o:connecttype="custom" o:connectlocs="0,421;225,421;225,8;675,8;675,421;900,421;450,559;0,421" o:connectangles="0,0,0,0,0,0,0,0"/>
                </v:shape>
                <w10:anchorlock/>
              </v:group>
            </w:pict>
          </mc:Fallback>
        </mc:AlternateContent>
      </w:r>
    </w:p>
    <w:p w:rsidR="00B10B30" w:rsidRDefault="00B10B30">
      <w:pPr>
        <w:pStyle w:val="BodyText"/>
        <w:rPr>
          <w:sz w:val="6"/>
        </w:rPr>
      </w:pPr>
    </w:p>
    <w:p w:rsidR="00B10B30" w:rsidRDefault="00C44593">
      <w:pPr>
        <w:pStyle w:val="BodyText"/>
        <w:ind w:left="1237"/>
        <w:rPr>
          <w:sz w:val="20"/>
        </w:rPr>
      </w:pPr>
      <w:r>
        <w:rPr>
          <w:noProof/>
          <w:sz w:val="20"/>
          <w:lang w:bidi="ar-SA"/>
        </w:rPr>
        <mc:AlternateContent>
          <mc:Choice Requires="wpg">
            <w:drawing>
              <wp:inline distT="0" distB="0" distL="0" distR="0">
                <wp:extent cx="5248275" cy="793115"/>
                <wp:effectExtent l="4445" t="3810" r="5080" b="3175"/>
                <wp:docPr id="20"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48275" cy="793115"/>
                          <a:chOff x="0" y="0"/>
                          <a:chExt cx="8265" cy="1249"/>
                        </a:xfrm>
                      </wpg:grpSpPr>
                      <wps:wsp>
                        <wps:cNvPr id="21" name="Freeform 15"/>
                        <wps:cNvSpPr>
                          <a:spLocks/>
                        </wps:cNvSpPr>
                        <wps:spPr bwMode="auto">
                          <a:xfrm>
                            <a:off x="7" y="7"/>
                            <a:ext cx="8250" cy="1234"/>
                          </a:xfrm>
                          <a:custGeom>
                            <a:avLst/>
                            <a:gdLst>
                              <a:gd name="T0" fmla="+- 0 8052 8"/>
                              <a:gd name="T1" fmla="*/ T0 w 8250"/>
                              <a:gd name="T2" fmla="+- 0 8 8"/>
                              <a:gd name="T3" fmla="*/ 8 h 1234"/>
                              <a:gd name="T4" fmla="+- 0 213 8"/>
                              <a:gd name="T5" fmla="*/ T4 w 8250"/>
                              <a:gd name="T6" fmla="+- 0 8 8"/>
                              <a:gd name="T7" fmla="*/ 8 h 1234"/>
                              <a:gd name="T8" fmla="+- 0 133 8"/>
                              <a:gd name="T9" fmla="*/ T8 w 8250"/>
                              <a:gd name="T10" fmla="+- 0 24 8"/>
                              <a:gd name="T11" fmla="*/ 24 h 1234"/>
                              <a:gd name="T12" fmla="+- 0 68 8"/>
                              <a:gd name="T13" fmla="*/ T12 w 8250"/>
                              <a:gd name="T14" fmla="+- 0 68 8"/>
                              <a:gd name="T15" fmla="*/ 68 h 1234"/>
                              <a:gd name="T16" fmla="+- 0 24 8"/>
                              <a:gd name="T17" fmla="*/ T16 w 8250"/>
                              <a:gd name="T18" fmla="+- 0 133 8"/>
                              <a:gd name="T19" fmla="*/ 133 h 1234"/>
                              <a:gd name="T20" fmla="+- 0 8 8"/>
                              <a:gd name="T21" fmla="*/ T20 w 8250"/>
                              <a:gd name="T22" fmla="+- 0 213 8"/>
                              <a:gd name="T23" fmla="*/ 213 h 1234"/>
                              <a:gd name="T24" fmla="+- 0 8 8"/>
                              <a:gd name="T25" fmla="*/ T24 w 8250"/>
                              <a:gd name="T26" fmla="+- 0 1036 8"/>
                              <a:gd name="T27" fmla="*/ 1036 h 1234"/>
                              <a:gd name="T28" fmla="+- 0 24 8"/>
                              <a:gd name="T29" fmla="*/ T28 w 8250"/>
                              <a:gd name="T30" fmla="+- 0 1116 8"/>
                              <a:gd name="T31" fmla="*/ 1116 h 1234"/>
                              <a:gd name="T32" fmla="+- 0 68 8"/>
                              <a:gd name="T33" fmla="*/ T32 w 8250"/>
                              <a:gd name="T34" fmla="+- 0 1181 8"/>
                              <a:gd name="T35" fmla="*/ 1181 h 1234"/>
                              <a:gd name="T36" fmla="+- 0 133 8"/>
                              <a:gd name="T37" fmla="*/ T36 w 8250"/>
                              <a:gd name="T38" fmla="+- 0 1225 8"/>
                              <a:gd name="T39" fmla="*/ 1225 h 1234"/>
                              <a:gd name="T40" fmla="+- 0 213 8"/>
                              <a:gd name="T41" fmla="*/ T40 w 8250"/>
                              <a:gd name="T42" fmla="+- 0 1241 8"/>
                              <a:gd name="T43" fmla="*/ 1241 h 1234"/>
                              <a:gd name="T44" fmla="+- 0 8052 8"/>
                              <a:gd name="T45" fmla="*/ T44 w 8250"/>
                              <a:gd name="T46" fmla="+- 0 1241 8"/>
                              <a:gd name="T47" fmla="*/ 1241 h 1234"/>
                              <a:gd name="T48" fmla="+- 0 8132 8"/>
                              <a:gd name="T49" fmla="*/ T48 w 8250"/>
                              <a:gd name="T50" fmla="+- 0 1225 8"/>
                              <a:gd name="T51" fmla="*/ 1225 h 1234"/>
                              <a:gd name="T52" fmla="+- 0 8197 8"/>
                              <a:gd name="T53" fmla="*/ T52 w 8250"/>
                              <a:gd name="T54" fmla="+- 0 1181 8"/>
                              <a:gd name="T55" fmla="*/ 1181 h 1234"/>
                              <a:gd name="T56" fmla="+- 0 8241 8"/>
                              <a:gd name="T57" fmla="*/ T56 w 8250"/>
                              <a:gd name="T58" fmla="+- 0 1116 8"/>
                              <a:gd name="T59" fmla="*/ 1116 h 1234"/>
                              <a:gd name="T60" fmla="+- 0 8258 8"/>
                              <a:gd name="T61" fmla="*/ T60 w 8250"/>
                              <a:gd name="T62" fmla="+- 0 1036 8"/>
                              <a:gd name="T63" fmla="*/ 1036 h 1234"/>
                              <a:gd name="T64" fmla="+- 0 8258 8"/>
                              <a:gd name="T65" fmla="*/ T64 w 8250"/>
                              <a:gd name="T66" fmla="+- 0 213 8"/>
                              <a:gd name="T67" fmla="*/ 213 h 1234"/>
                              <a:gd name="T68" fmla="+- 0 8241 8"/>
                              <a:gd name="T69" fmla="*/ T68 w 8250"/>
                              <a:gd name="T70" fmla="+- 0 133 8"/>
                              <a:gd name="T71" fmla="*/ 133 h 1234"/>
                              <a:gd name="T72" fmla="+- 0 8197 8"/>
                              <a:gd name="T73" fmla="*/ T72 w 8250"/>
                              <a:gd name="T74" fmla="+- 0 68 8"/>
                              <a:gd name="T75" fmla="*/ 68 h 1234"/>
                              <a:gd name="T76" fmla="+- 0 8132 8"/>
                              <a:gd name="T77" fmla="*/ T76 w 8250"/>
                              <a:gd name="T78" fmla="+- 0 24 8"/>
                              <a:gd name="T79" fmla="*/ 24 h 1234"/>
                              <a:gd name="T80" fmla="+- 0 8052 8"/>
                              <a:gd name="T81" fmla="*/ T80 w 8250"/>
                              <a:gd name="T82" fmla="+- 0 8 8"/>
                              <a:gd name="T83" fmla="*/ 8 h 12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8250" h="1234">
                                <a:moveTo>
                                  <a:pt x="8044" y="0"/>
                                </a:moveTo>
                                <a:lnTo>
                                  <a:pt x="205" y="0"/>
                                </a:lnTo>
                                <a:lnTo>
                                  <a:pt x="125" y="16"/>
                                </a:lnTo>
                                <a:lnTo>
                                  <a:pt x="60" y="60"/>
                                </a:lnTo>
                                <a:lnTo>
                                  <a:pt x="16" y="125"/>
                                </a:lnTo>
                                <a:lnTo>
                                  <a:pt x="0" y="205"/>
                                </a:lnTo>
                                <a:lnTo>
                                  <a:pt x="0" y="1028"/>
                                </a:lnTo>
                                <a:lnTo>
                                  <a:pt x="16" y="1108"/>
                                </a:lnTo>
                                <a:lnTo>
                                  <a:pt x="60" y="1173"/>
                                </a:lnTo>
                                <a:lnTo>
                                  <a:pt x="125" y="1217"/>
                                </a:lnTo>
                                <a:lnTo>
                                  <a:pt x="205" y="1233"/>
                                </a:lnTo>
                                <a:lnTo>
                                  <a:pt x="8044" y="1233"/>
                                </a:lnTo>
                                <a:lnTo>
                                  <a:pt x="8124" y="1217"/>
                                </a:lnTo>
                                <a:lnTo>
                                  <a:pt x="8189" y="1173"/>
                                </a:lnTo>
                                <a:lnTo>
                                  <a:pt x="8233" y="1108"/>
                                </a:lnTo>
                                <a:lnTo>
                                  <a:pt x="8250" y="1028"/>
                                </a:lnTo>
                                <a:lnTo>
                                  <a:pt x="8250" y="205"/>
                                </a:lnTo>
                                <a:lnTo>
                                  <a:pt x="8233" y="125"/>
                                </a:lnTo>
                                <a:lnTo>
                                  <a:pt x="8189" y="60"/>
                                </a:lnTo>
                                <a:lnTo>
                                  <a:pt x="8124" y="16"/>
                                </a:lnTo>
                                <a:lnTo>
                                  <a:pt x="8044" y="0"/>
                                </a:lnTo>
                                <a:close/>
                              </a:path>
                            </a:pathLst>
                          </a:custGeom>
                          <a:solidFill>
                            <a:srgbClr val="DDDDD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4"/>
                        <wps:cNvSpPr>
                          <a:spLocks/>
                        </wps:cNvSpPr>
                        <wps:spPr bwMode="auto">
                          <a:xfrm>
                            <a:off x="7" y="7"/>
                            <a:ext cx="8250" cy="1234"/>
                          </a:xfrm>
                          <a:custGeom>
                            <a:avLst/>
                            <a:gdLst>
                              <a:gd name="T0" fmla="+- 0 8 8"/>
                              <a:gd name="T1" fmla="*/ T0 w 8250"/>
                              <a:gd name="T2" fmla="+- 0 213 8"/>
                              <a:gd name="T3" fmla="*/ 213 h 1234"/>
                              <a:gd name="T4" fmla="+- 0 24 8"/>
                              <a:gd name="T5" fmla="*/ T4 w 8250"/>
                              <a:gd name="T6" fmla="+- 0 133 8"/>
                              <a:gd name="T7" fmla="*/ 133 h 1234"/>
                              <a:gd name="T8" fmla="+- 0 68 8"/>
                              <a:gd name="T9" fmla="*/ T8 w 8250"/>
                              <a:gd name="T10" fmla="+- 0 68 8"/>
                              <a:gd name="T11" fmla="*/ 68 h 1234"/>
                              <a:gd name="T12" fmla="+- 0 133 8"/>
                              <a:gd name="T13" fmla="*/ T12 w 8250"/>
                              <a:gd name="T14" fmla="+- 0 24 8"/>
                              <a:gd name="T15" fmla="*/ 24 h 1234"/>
                              <a:gd name="T16" fmla="+- 0 213 8"/>
                              <a:gd name="T17" fmla="*/ T16 w 8250"/>
                              <a:gd name="T18" fmla="+- 0 8 8"/>
                              <a:gd name="T19" fmla="*/ 8 h 1234"/>
                              <a:gd name="T20" fmla="+- 0 8052 8"/>
                              <a:gd name="T21" fmla="*/ T20 w 8250"/>
                              <a:gd name="T22" fmla="+- 0 8 8"/>
                              <a:gd name="T23" fmla="*/ 8 h 1234"/>
                              <a:gd name="T24" fmla="+- 0 8132 8"/>
                              <a:gd name="T25" fmla="*/ T24 w 8250"/>
                              <a:gd name="T26" fmla="+- 0 24 8"/>
                              <a:gd name="T27" fmla="*/ 24 h 1234"/>
                              <a:gd name="T28" fmla="+- 0 8197 8"/>
                              <a:gd name="T29" fmla="*/ T28 w 8250"/>
                              <a:gd name="T30" fmla="+- 0 68 8"/>
                              <a:gd name="T31" fmla="*/ 68 h 1234"/>
                              <a:gd name="T32" fmla="+- 0 8241 8"/>
                              <a:gd name="T33" fmla="*/ T32 w 8250"/>
                              <a:gd name="T34" fmla="+- 0 133 8"/>
                              <a:gd name="T35" fmla="*/ 133 h 1234"/>
                              <a:gd name="T36" fmla="+- 0 8258 8"/>
                              <a:gd name="T37" fmla="*/ T36 w 8250"/>
                              <a:gd name="T38" fmla="+- 0 213 8"/>
                              <a:gd name="T39" fmla="*/ 213 h 1234"/>
                              <a:gd name="T40" fmla="+- 0 8258 8"/>
                              <a:gd name="T41" fmla="*/ T40 w 8250"/>
                              <a:gd name="T42" fmla="+- 0 1036 8"/>
                              <a:gd name="T43" fmla="*/ 1036 h 1234"/>
                              <a:gd name="T44" fmla="+- 0 8241 8"/>
                              <a:gd name="T45" fmla="*/ T44 w 8250"/>
                              <a:gd name="T46" fmla="+- 0 1116 8"/>
                              <a:gd name="T47" fmla="*/ 1116 h 1234"/>
                              <a:gd name="T48" fmla="+- 0 8197 8"/>
                              <a:gd name="T49" fmla="*/ T48 w 8250"/>
                              <a:gd name="T50" fmla="+- 0 1181 8"/>
                              <a:gd name="T51" fmla="*/ 1181 h 1234"/>
                              <a:gd name="T52" fmla="+- 0 8132 8"/>
                              <a:gd name="T53" fmla="*/ T52 w 8250"/>
                              <a:gd name="T54" fmla="+- 0 1225 8"/>
                              <a:gd name="T55" fmla="*/ 1225 h 1234"/>
                              <a:gd name="T56" fmla="+- 0 8052 8"/>
                              <a:gd name="T57" fmla="*/ T56 w 8250"/>
                              <a:gd name="T58" fmla="+- 0 1241 8"/>
                              <a:gd name="T59" fmla="*/ 1241 h 1234"/>
                              <a:gd name="T60" fmla="+- 0 213 8"/>
                              <a:gd name="T61" fmla="*/ T60 w 8250"/>
                              <a:gd name="T62" fmla="+- 0 1241 8"/>
                              <a:gd name="T63" fmla="*/ 1241 h 1234"/>
                              <a:gd name="T64" fmla="+- 0 133 8"/>
                              <a:gd name="T65" fmla="*/ T64 w 8250"/>
                              <a:gd name="T66" fmla="+- 0 1225 8"/>
                              <a:gd name="T67" fmla="*/ 1225 h 1234"/>
                              <a:gd name="T68" fmla="+- 0 68 8"/>
                              <a:gd name="T69" fmla="*/ T68 w 8250"/>
                              <a:gd name="T70" fmla="+- 0 1181 8"/>
                              <a:gd name="T71" fmla="*/ 1181 h 1234"/>
                              <a:gd name="T72" fmla="+- 0 24 8"/>
                              <a:gd name="T73" fmla="*/ T72 w 8250"/>
                              <a:gd name="T74" fmla="+- 0 1116 8"/>
                              <a:gd name="T75" fmla="*/ 1116 h 1234"/>
                              <a:gd name="T76" fmla="+- 0 8 8"/>
                              <a:gd name="T77" fmla="*/ T76 w 8250"/>
                              <a:gd name="T78" fmla="+- 0 1036 8"/>
                              <a:gd name="T79" fmla="*/ 1036 h 1234"/>
                              <a:gd name="T80" fmla="+- 0 8 8"/>
                              <a:gd name="T81" fmla="*/ T80 w 8250"/>
                              <a:gd name="T82" fmla="+- 0 213 8"/>
                              <a:gd name="T83" fmla="*/ 213 h 12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8250" h="1234">
                                <a:moveTo>
                                  <a:pt x="0" y="205"/>
                                </a:moveTo>
                                <a:lnTo>
                                  <a:pt x="16" y="125"/>
                                </a:lnTo>
                                <a:lnTo>
                                  <a:pt x="60" y="60"/>
                                </a:lnTo>
                                <a:lnTo>
                                  <a:pt x="125" y="16"/>
                                </a:lnTo>
                                <a:lnTo>
                                  <a:pt x="205" y="0"/>
                                </a:lnTo>
                                <a:lnTo>
                                  <a:pt x="8044" y="0"/>
                                </a:lnTo>
                                <a:lnTo>
                                  <a:pt x="8124" y="16"/>
                                </a:lnTo>
                                <a:lnTo>
                                  <a:pt x="8189" y="60"/>
                                </a:lnTo>
                                <a:lnTo>
                                  <a:pt x="8233" y="125"/>
                                </a:lnTo>
                                <a:lnTo>
                                  <a:pt x="8250" y="205"/>
                                </a:lnTo>
                                <a:lnTo>
                                  <a:pt x="8250" y="1028"/>
                                </a:lnTo>
                                <a:lnTo>
                                  <a:pt x="8233" y="1108"/>
                                </a:lnTo>
                                <a:lnTo>
                                  <a:pt x="8189" y="1173"/>
                                </a:lnTo>
                                <a:lnTo>
                                  <a:pt x="8124" y="1217"/>
                                </a:lnTo>
                                <a:lnTo>
                                  <a:pt x="8044" y="1233"/>
                                </a:lnTo>
                                <a:lnTo>
                                  <a:pt x="205" y="1233"/>
                                </a:lnTo>
                                <a:lnTo>
                                  <a:pt x="125" y="1217"/>
                                </a:lnTo>
                                <a:lnTo>
                                  <a:pt x="60" y="1173"/>
                                </a:lnTo>
                                <a:lnTo>
                                  <a:pt x="16" y="1108"/>
                                </a:lnTo>
                                <a:lnTo>
                                  <a:pt x="0" y="1028"/>
                                </a:lnTo>
                                <a:lnTo>
                                  <a:pt x="0" y="205"/>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3"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180" y="49"/>
                            <a:ext cx="7990" cy="1193"/>
                          </a:xfrm>
                          <a:prstGeom prst="rect">
                            <a:avLst/>
                          </a:prstGeom>
                          <a:noFill/>
                          <a:extLst>
                            <a:ext uri="{909E8E84-426E-40DD-AFC4-6F175D3DCCD1}">
                              <a14:hiddenFill xmlns:a14="http://schemas.microsoft.com/office/drawing/2010/main">
                                <a:solidFill>
                                  <a:srgbClr val="FFFFFF"/>
                                </a:solidFill>
                              </a14:hiddenFill>
                            </a:ext>
                          </a:extLst>
                        </pic:spPr>
                      </pic:pic>
                      <wps:wsp>
                        <wps:cNvPr id="24" name="Text Box 12"/>
                        <wps:cNvSpPr txBox="1">
                          <a:spLocks noChangeArrowheads="1"/>
                        </wps:cNvSpPr>
                        <wps:spPr bwMode="auto">
                          <a:xfrm>
                            <a:off x="0" y="0"/>
                            <a:ext cx="8265" cy="12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D0F97" w:rsidRDefault="000D0F97" w:rsidP="00217805">
                              <w:pPr>
                                <w:jc w:val="center"/>
                                <w:rPr>
                                  <w:rFonts w:ascii="Arial" w:hAnsi="Arial" w:cs="Arial"/>
                                  <w:b/>
                                  <w:bCs/>
                                  <w:sz w:val="24"/>
                                  <w:szCs w:val="24"/>
                                </w:rPr>
                              </w:pPr>
                            </w:p>
                            <w:p w:rsidR="000D0F97" w:rsidRPr="00217805" w:rsidRDefault="000D0F97" w:rsidP="00217805">
                              <w:pPr>
                                <w:jc w:val="center"/>
                                <w:rPr>
                                  <w:rFonts w:ascii="Arial" w:hAnsi="Arial" w:cs="Arial"/>
                                  <w:sz w:val="24"/>
                                  <w:szCs w:val="24"/>
                                </w:rPr>
                              </w:pPr>
                              <w:r w:rsidRPr="00217805">
                                <w:rPr>
                                  <w:rFonts w:ascii="Arial" w:hAnsi="Arial" w:cs="Arial"/>
                                  <w:b/>
                                  <w:bCs/>
                                  <w:sz w:val="24"/>
                                  <w:szCs w:val="24"/>
                                </w:rPr>
                                <w:t>Ask Mrs Scott (ICT co-ordinator)</w:t>
                              </w:r>
                              <w:r>
                                <w:rPr>
                                  <w:rFonts w:ascii="Arial" w:hAnsi="Arial" w:cs="Arial"/>
                                  <w:b/>
                                  <w:bCs/>
                                  <w:sz w:val="24"/>
                                  <w:szCs w:val="24"/>
                                </w:rPr>
                                <w:t xml:space="preserve"> or Mrs Graham (e-safety co-</w:t>
                              </w:r>
                              <w:proofErr w:type="gramStart"/>
                              <w:r>
                                <w:rPr>
                                  <w:rFonts w:ascii="Arial" w:hAnsi="Arial" w:cs="Arial"/>
                                  <w:b/>
                                  <w:bCs/>
                                  <w:sz w:val="24"/>
                                  <w:szCs w:val="24"/>
                                </w:rPr>
                                <w:t xml:space="preserve">ordinator) </w:t>
                              </w:r>
                              <w:r w:rsidRPr="00217805">
                                <w:rPr>
                                  <w:rFonts w:ascii="Arial" w:hAnsi="Arial" w:cs="Arial"/>
                                  <w:b/>
                                  <w:bCs/>
                                  <w:sz w:val="24"/>
                                  <w:szCs w:val="24"/>
                                </w:rPr>
                                <w:t xml:space="preserve"> to</w:t>
                              </w:r>
                              <w:proofErr w:type="gramEnd"/>
                              <w:r w:rsidRPr="00217805">
                                <w:rPr>
                                  <w:rFonts w:ascii="Arial" w:hAnsi="Arial" w:cs="Arial"/>
                                  <w:b/>
                                  <w:bCs/>
                                  <w:sz w:val="24"/>
                                  <w:szCs w:val="24"/>
                                </w:rPr>
                                <w:t xml:space="preserve"> phone c2k </w:t>
                              </w:r>
                              <w:r>
                                <w:rPr>
                                  <w:rFonts w:ascii="Arial" w:hAnsi="Arial" w:cs="Arial"/>
                                  <w:b/>
                                  <w:bCs/>
                                  <w:sz w:val="24"/>
                                  <w:szCs w:val="24"/>
                                </w:rPr>
                                <w:t xml:space="preserve">(08706011666) </w:t>
                              </w:r>
                              <w:r w:rsidRPr="00217805">
                                <w:rPr>
                                  <w:rFonts w:ascii="Arial" w:hAnsi="Arial" w:cs="Arial"/>
                                  <w:b/>
                                  <w:bCs/>
                                  <w:sz w:val="24"/>
                                  <w:szCs w:val="24"/>
                                </w:rPr>
                                <w:t>with the details of the incident so that the School’s Broadband filtering can be improved accordingly.</w:t>
                              </w:r>
                            </w:p>
                            <w:p w:rsidR="000D0F97" w:rsidRDefault="000D0F97">
                              <w:pPr>
                                <w:spacing w:before="58"/>
                                <w:ind w:left="422" w:right="338"/>
                                <w:jc w:val="center"/>
                                <w:rPr>
                                  <w:rFonts w:ascii="Arial"/>
                                  <w:b/>
                                  <w:sz w:val="24"/>
                                </w:rPr>
                              </w:pPr>
                            </w:p>
                          </w:txbxContent>
                        </wps:txbx>
                        <wps:bodyPr rot="0" vert="horz" wrap="square" lIns="0" tIns="0" rIns="0" bIns="0" anchor="t" anchorCtr="0" upright="1">
                          <a:noAutofit/>
                        </wps:bodyPr>
                      </wps:wsp>
                    </wpg:wgp>
                  </a:graphicData>
                </a:graphic>
              </wp:inline>
            </w:drawing>
          </mc:Choice>
          <mc:Fallback>
            <w:pict>
              <v:group id="Group 11" o:spid="_x0000_s1068" style="width:413.25pt;height:62.45pt;mso-position-horizontal-relative:char;mso-position-vertical-relative:line" coordsize="8265,12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">
                <v:shape id="Freeform 15" o:spid="_x0000_s1069" style="position:absolute;left:7;top:7;width:8250;height:1234;visibility:visible;mso-wrap-style:square;v-text-anchor:top" coordsize="8250,1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" path="m8044,l205,,125,16,60,60,16,125,,205r,823l16,1108r44,65l125,1217r80,16l8044,1233r80,-16l8189,1173r44,-65l8250,1028r,-823l8233,125,8189,60,8124,16,8044,xe" fillcolor="#ddd" stroked="f">
                  <v:path arrowok="t" o:connecttype="custom" o:connectlocs="8044,8;205,8;125,24;60,68;16,133;0,213;0,1036;16,1116;60,1181;125,1225;205,1241;8044,1241;8124,1225;8189,1181;8233,1116;8250,1036;8250,213;8233,133;8189,68;8124,24;8044,8" o:connectangles="0,0,0,0,0,0,0,0,0,0,0,0,0,0,0,0,0,0,0,0,0"/>
                </v:shape>
                <v:shape id="Freeform 14" o:spid="_x0000_s1070" style="position:absolute;left:7;top:7;width:8250;height:1234;visibility:visible;mso-wrap-style:square;v-text-anchor:top" coordsize="8250,1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" path="m,205l16,125,60,60,125,16,205,,8044,r80,16l8189,60r44,65l8250,205r,823l8233,1108r-44,65l8124,1217r-80,16l205,1233r-80,-16l60,1173,16,1108,,1028,,205xe" filled="f">
                  <v:path arrowok="t" o:connecttype="custom" o:connectlocs="0,213;16,133;60,68;125,24;205,8;8044,8;8124,24;8189,68;8233,133;8250,213;8250,1036;8233,1116;8189,1181;8124,1225;8044,1241;205,1241;125,1225;60,1181;16,1116;0,1036;0,213" o:connectangles="0,0,0,0,0,0,0,0,0,0,0,0,0,0,0,0,0,0,0,0,0"/>
                </v:shape>
                <v:shape id="Picture 13" o:spid="_x0000_s1071" type="#_x0000_t75" style="position:absolute;left:180;top:49;width:7990;height:1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">
                  <v:imagedata r:id="rId22" o:title=""/>
                </v:shape>
                <v:shape id="Text Box 12" o:spid="_x0000_s1072" type="#_x0000_t202" style="position:absolute;width:8265;height:12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filled="f" stroked="f">
                  <v:textbox inset="0,0,0,0">
                    <w:txbxContent>
                      <w:p w:rsidR="000D0F97" w:rsidRDefault="000D0F97" w:rsidP="00217805">
                        <w:pPr>
                          <w:jc w:val="center"/>
                          <w:rPr>
                            <w:rFonts w:ascii="Arial" w:hAnsi="Arial" w:cs="Arial"/>
                            <w:b/>
                            <w:bCs/>
                            <w:sz w:val="24"/>
                            <w:szCs w:val="24"/>
                          </w:rPr>
                        </w:pPr>
                      </w:p>
                      <w:p w:rsidR="000D0F97" w:rsidRPr="00217805" w:rsidRDefault="000D0F97" w:rsidP="00217805">
                        <w:pPr>
                          <w:jc w:val="center"/>
                          <w:rPr>
                            <w:rFonts w:ascii="Arial" w:hAnsi="Arial" w:cs="Arial"/>
                            <w:sz w:val="24"/>
                            <w:szCs w:val="24"/>
                          </w:rPr>
                        </w:pPr>
                        <w:r w:rsidRPr="00217805">
                          <w:rPr>
                            <w:rFonts w:ascii="Arial" w:hAnsi="Arial" w:cs="Arial"/>
                            <w:b/>
                            <w:bCs/>
                            <w:sz w:val="24"/>
                            <w:szCs w:val="24"/>
                          </w:rPr>
                          <w:t>Ask Mrs Scott (ICT co-ordinator)</w:t>
                        </w:r>
                        <w:r>
                          <w:rPr>
                            <w:rFonts w:ascii="Arial" w:hAnsi="Arial" w:cs="Arial"/>
                            <w:b/>
                            <w:bCs/>
                            <w:sz w:val="24"/>
                            <w:szCs w:val="24"/>
                          </w:rPr>
                          <w:t xml:space="preserve"> or Mrs Graham (e-safety co-</w:t>
                        </w:r>
                        <w:proofErr w:type="gramStart"/>
                        <w:r>
                          <w:rPr>
                            <w:rFonts w:ascii="Arial" w:hAnsi="Arial" w:cs="Arial"/>
                            <w:b/>
                            <w:bCs/>
                            <w:sz w:val="24"/>
                            <w:szCs w:val="24"/>
                          </w:rPr>
                          <w:t xml:space="preserve">ordinator) </w:t>
                        </w:r>
                        <w:r w:rsidRPr="00217805">
                          <w:rPr>
                            <w:rFonts w:ascii="Arial" w:hAnsi="Arial" w:cs="Arial"/>
                            <w:b/>
                            <w:bCs/>
                            <w:sz w:val="24"/>
                            <w:szCs w:val="24"/>
                          </w:rPr>
                          <w:t xml:space="preserve"> to</w:t>
                        </w:r>
                        <w:proofErr w:type="gramEnd"/>
                        <w:r w:rsidRPr="00217805">
                          <w:rPr>
                            <w:rFonts w:ascii="Arial" w:hAnsi="Arial" w:cs="Arial"/>
                            <w:b/>
                            <w:bCs/>
                            <w:sz w:val="24"/>
                            <w:szCs w:val="24"/>
                          </w:rPr>
                          <w:t xml:space="preserve"> phone c2k </w:t>
                        </w:r>
                        <w:r>
                          <w:rPr>
                            <w:rFonts w:ascii="Arial" w:hAnsi="Arial" w:cs="Arial"/>
                            <w:b/>
                            <w:bCs/>
                            <w:sz w:val="24"/>
                            <w:szCs w:val="24"/>
                          </w:rPr>
                          <w:t xml:space="preserve">(08706011666) </w:t>
                        </w:r>
                        <w:r w:rsidRPr="00217805">
                          <w:rPr>
                            <w:rFonts w:ascii="Arial" w:hAnsi="Arial" w:cs="Arial"/>
                            <w:b/>
                            <w:bCs/>
                            <w:sz w:val="24"/>
                            <w:szCs w:val="24"/>
                          </w:rPr>
                          <w:t>with the details of the incident so that the School’s Broadband filtering can be improved accordingly.</w:t>
                        </w:r>
                      </w:p>
                      <w:p w:rsidR="000D0F97" w:rsidRDefault="000D0F97">
                        <w:pPr>
                          <w:spacing w:before="58"/>
                          <w:ind w:left="422" w:right="338"/>
                          <w:jc w:val="center"/>
                          <w:rPr>
                            <w:rFonts w:ascii="Arial"/>
                            <w:b/>
                            <w:sz w:val="24"/>
                          </w:rPr>
                        </w:pPr>
                      </w:p>
                    </w:txbxContent>
                  </v:textbox>
                </v:shape>
                <w10:anchorlock/>
              </v:group>
            </w:pict>
          </mc:Fallback>
        </mc:AlternateContent>
      </w:r>
    </w:p>
    <w:p w:rsidR="00B10B30" w:rsidRDefault="00B10B30">
      <w:pPr>
        <w:pStyle w:val="BodyText"/>
        <w:spacing w:before="1"/>
        <w:rPr>
          <w:sz w:val="5"/>
        </w:rPr>
      </w:pPr>
    </w:p>
    <w:p w:rsidR="00B10B30" w:rsidRDefault="00C44593">
      <w:pPr>
        <w:pStyle w:val="BodyText"/>
        <w:ind w:left="4898"/>
        <w:rPr>
          <w:sz w:val="20"/>
        </w:rPr>
      </w:pPr>
      <w:r>
        <w:rPr>
          <w:noProof/>
          <w:sz w:val="20"/>
          <w:lang w:bidi="ar-SA"/>
        </w:rPr>
        <mc:AlternateContent>
          <mc:Choice Requires="wpg">
            <w:drawing>
              <wp:inline distT="0" distB="0" distL="0" distR="0">
                <wp:extent cx="581025" cy="360045"/>
                <wp:effectExtent l="33655" t="5080" r="33020" b="6350"/>
                <wp:docPr id="17"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1025" cy="360045"/>
                          <a:chOff x="0" y="0"/>
                          <a:chExt cx="915" cy="567"/>
                        </a:xfrm>
                      </wpg:grpSpPr>
                      <wps:wsp>
                        <wps:cNvPr id="18" name="AutoShape 10"/>
                        <wps:cNvSpPr>
                          <a:spLocks/>
                        </wps:cNvSpPr>
                        <wps:spPr bwMode="auto">
                          <a:xfrm>
                            <a:off x="7" y="7"/>
                            <a:ext cx="900" cy="552"/>
                          </a:xfrm>
                          <a:custGeom>
                            <a:avLst/>
                            <a:gdLst>
                              <a:gd name="T0" fmla="+- 0 908 8"/>
                              <a:gd name="T1" fmla="*/ T0 w 900"/>
                              <a:gd name="T2" fmla="+- 0 421 8"/>
                              <a:gd name="T3" fmla="*/ 421 h 552"/>
                              <a:gd name="T4" fmla="+- 0 8 8"/>
                              <a:gd name="T5" fmla="*/ T4 w 900"/>
                              <a:gd name="T6" fmla="+- 0 421 8"/>
                              <a:gd name="T7" fmla="*/ 421 h 552"/>
                              <a:gd name="T8" fmla="+- 0 458 8"/>
                              <a:gd name="T9" fmla="*/ T8 w 900"/>
                              <a:gd name="T10" fmla="+- 0 559 8"/>
                              <a:gd name="T11" fmla="*/ 559 h 552"/>
                              <a:gd name="T12" fmla="+- 0 908 8"/>
                              <a:gd name="T13" fmla="*/ T12 w 900"/>
                              <a:gd name="T14" fmla="+- 0 421 8"/>
                              <a:gd name="T15" fmla="*/ 421 h 552"/>
                              <a:gd name="T16" fmla="+- 0 683 8"/>
                              <a:gd name="T17" fmla="*/ T16 w 900"/>
                              <a:gd name="T18" fmla="+- 0 7 8"/>
                              <a:gd name="T19" fmla="*/ 7 h 552"/>
                              <a:gd name="T20" fmla="+- 0 233 8"/>
                              <a:gd name="T21" fmla="*/ T20 w 900"/>
                              <a:gd name="T22" fmla="+- 0 7 8"/>
                              <a:gd name="T23" fmla="*/ 7 h 552"/>
                              <a:gd name="T24" fmla="+- 0 233 8"/>
                              <a:gd name="T25" fmla="*/ T24 w 900"/>
                              <a:gd name="T26" fmla="+- 0 421 8"/>
                              <a:gd name="T27" fmla="*/ 421 h 552"/>
                              <a:gd name="T28" fmla="+- 0 683 8"/>
                              <a:gd name="T29" fmla="*/ T28 w 900"/>
                              <a:gd name="T30" fmla="+- 0 421 8"/>
                              <a:gd name="T31" fmla="*/ 421 h 552"/>
                              <a:gd name="T32" fmla="+- 0 683 8"/>
                              <a:gd name="T33" fmla="*/ T32 w 900"/>
                              <a:gd name="T34" fmla="+- 0 7 8"/>
                              <a:gd name="T35" fmla="*/ 7 h 5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00" h="552">
                                <a:moveTo>
                                  <a:pt x="900" y="413"/>
                                </a:moveTo>
                                <a:lnTo>
                                  <a:pt x="0" y="413"/>
                                </a:lnTo>
                                <a:lnTo>
                                  <a:pt x="450" y="551"/>
                                </a:lnTo>
                                <a:lnTo>
                                  <a:pt x="900" y="413"/>
                                </a:lnTo>
                                <a:close/>
                                <a:moveTo>
                                  <a:pt x="675" y="-1"/>
                                </a:moveTo>
                                <a:lnTo>
                                  <a:pt x="225" y="-1"/>
                                </a:lnTo>
                                <a:lnTo>
                                  <a:pt x="225" y="413"/>
                                </a:lnTo>
                                <a:lnTo>
                                  <a:pt x="675" y="413"/>
                                </a:lnTo>
                                <a:lnTo>
                                  <a:pt x="675" y="-1"/>
                                </a:lnTo>
                                <a:close/>
                              </a:path>
                            </a:pathLst>
                          </a:custGeom>
                          <a:solidFill>
                            <a:srgbClr val="DDDDD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9"/>
                        <wps:cNvSpPr>
                          <a:spLocks/>
                        </wps:cNvSpPr>
                        <wps:spPr bwMode="auto">
                          <a:xfrm>
                            <a:off x="7" y="7"/>
                            <a:ext cx="900" cy="552"/>
                          </a:xfrm>
                          <a:custGeom>
                            <a:avLst/>
                            <a:gdLst>
                              <a:gd name="T0" fmla="+- 0 8 8"/>
                              <a:gd name="T1" fmla="*/ T0 w 900"/>
                              <a:gd name="T2" fmla="+- 0 421 8"/>
                              <a:gd name="T3" fmla="*/ 421 h 552"/>
                              <a:gd name="T4" fmla="+- 0 233 8"/>
                              <a:gd name="T5" fmla="*/ T4 w 900"/>
                              <a:gd name="T6" fmla="+- 0 421 8"/>
                              <a:gd name="T7" fmla="*/ 421 h 552"/>
                              <a:gd name="T8" fmla="+- 0 233 8"/>
                              <a:gd name="T9" fmla="*/ T8 w 900"/>
                              <a:gd name="T10" fmla="+- 0 7 8"/>
                              <a:gd name="T11" fmla="*/ 7 h 552"/>
                              <a:gd name="T12" fmla="+- 0 683 8"/>
                              <a:gd name="T13" fmla="*/ T12 w 900"/>
                              <a:gd name="T14" fmla="+- 0 7 8"/>
                              <a:gd name="T15" fmla="*/ 7 h 552"/>
                              <a:gd name="T16" fmla="+- 0 683 8"/>
                              <a:gd name="T17" fmla="*/ T16 w 900"/>
                              <a:gd name="T18" fmla="+- 0 421 8"/>
                              <a:gd name="T19" fmla="*/ 421 h 552"/>
                              <a:gd name="T20" fmla="+- 0 908 8"/>
                              <a:gd name="T21" fmla="*/ T20 w 900"/>
                              <a:gd name="T22" fmla="+- 0 421 8"/>
                              <a:gd name="T23" fmla="*/ 421 h 552"/>
                              <a:gd name="T24" fmla="+- 0 458 8"/>
                              <a:gd name="T25" fmla="*/ T24 w 900"/>
                              <a:gd name="T26" fmla="+- 0 559 8"/>
                              <a:gd name="T27" fmla="*/ 559 h 552"/>
                              <a:gd name="T28" fmla="+- 0 8 8"/>
                              <a:gd name="T29" fmla="*/ T28 w 900"/>
                              <a:gd name="T30" fmla="+- 0 421 8"/>
                              <a:gd name="T31" fmla="*/ 421 h 55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00" h="552">
                                <a:moveTo>
                                  <a:pt x="0" y="413"/>
                                </a:moveTo>
                                <a:lnTo>
                                  <a:pt x="225" y="413"/>
                                </a:lnTo>
                                <a:lnTo>
                                  <a:pt x="225" y="-1"/>
                                </a:lnTo>
                                <a:lnTo>
                                  <a:pt x="675" y="-1"/>
                                </a:lnTo>
                                <a:lnTo>
                                  <a:pt x="675" y="413"/>
                                </a:lnTo>
                                <a:lnTo>
                                  <a:pt x="900" y="413"/>
                                </a:lnTo>
                                <a:lnTo>
                                  <a:pt x="450" y="551"/>
                                </a:lnTo>
                                <a:lnTo>
                                  <a:pt x="0" y="41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ED3CA07" id="Group 8" o:spid="_x0000_s1026" style="width:45.75pt;height:28.35pt;mso-position-horizontal-relative:char;mso-position-vertical-relative:line" coordsize="915,5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">
                <v:shape id="AutoShape 10" o:spid="_x0000_s1027" style="position:absolute;left:7;top:7;width:900;height:552;visibility:visible;mso-wrap-style:square;v-text-anchor:top" coordsize="900,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" path="m900,413l,413,450,551,900,413xm675,-1r-450,l225,413r450,l675,-1xe" fillcolor="#ddd" stroked="f">
                  <v:path arrowok="t" o:connecttype="custom" o:connectlocs="900,421;0,421;450,559;900,421;675,7;225,7;225,421;675,421;675,7" o:connectangles="0,0,0,0,0,0,0,0,0"/>
                </v:shape>
                <v:shape id="Freeform 9" o:spid="_x0000_s1028" style="position:absolute;left:7;top:7;width:900;height:552;visibility:visible;mso-wrap-style:square;v-text-anchor:top" coordsize="900,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" path="m,413r225,l225,-1r450,l675,413r225,l450,551,,413xe" filled="f">
                  <v:path arrowok="t" o:connecttype="custom" o:connectlocs="0,421;225,421;225,7;675,7;675,421;900,421;450,559;0,421" o:connectangles="0,0,0,0,0,0,0,0"/>
                </v:shape>
                <w10:anchorlock/>
              </v:group>
            </w:pict>
          </mc:Fallback>
        </mc:AlternateContent>
      </w:r>
    </w:p>
    <w:p w:rsidR="00B10B30" w:rsidRDefault="00B10B30">
      <w:pPr>
        <w:pStyle w:val="BodyText"/>
        <w:spacing w:before="7"/>
        <w:rPr>
          <w:sz w:val="5"/>
        </w:rPr>
      </w:pPr>
    </w:p>
    <w:p w:rsidR="00B10B30" w:rsidRDefault="00C44593">
      <w:pPr>
        <w:pStyle w:val="BodyText"/>
        <w:ind w:left="1207"/>
        <w:rPr>
          <w:sz w:val="20"/>
        </w:rPr>
      </w:pPr>
      <w:r>
        <w:rPr>
          <w:noProof/>
          <w:sz w:val="20"/>
          <w:lang w:bidi="ar-SA"/>
        </w:rPr>
        <mc:AlternateContent>
          <mc:Choice Requires="wpg">
            <w:drawing>
              <wp:inline distT="0" distB="0" distL="0" distR="0">
                <wp:extent cx="5248275" cy="850900"/>
                <wp:effectExtent l="4445" t="635" r="5080" b="5715"/>
                <wp:docPr id="7"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48275" cy="850900"/>
                          <a:chOff x="0" y="0"/>
                          <a:chExt cx="8265" cy="1340"/>
                        </a:xfrm>
                      </wpg:grpSpPr>
                      <wps:wsp>
                        <wps:cNvPr id="11" name="Freeform 7"/>
                        <wps:cNvSpPr>
                          <a:spLocks/>
                        </wps:cNvSpPr>
                        <wps:spPr bwMode="auto">
                          <a:xfrm>
                            <a:off x="7" y="7"/>
                            <a:ext cx="8250" cy="1325"/>
                          </a:xfrm>
                          <a:custGeom>
                            <a:avLst/>
                            <a:gdLst>
                              <a:gd name="T0" fmla="+- 0 8037 8"/>
                              <a:gd name="T1" fmla="*/ T0 w 8250"/>
                              <a:gd name="T2" fmla="+- 0 8 8"/>
                              <a:gd name="T3" fmla="*/ 8 h 1325"/>
                              <a:gd name="T4" fmla="+- 0 228 8"/>
                              <a:gd name="T5" fmla="*/ T4 w 8250"/>
                              <a:gd name="T6" fmla="+- 0 8 8"/>
                              <a:gd name="T7" fmla="*/ 8 h 1325"/>
                              <a:gd name="T8" fmla="+- 0 159 8"/>
                              <a:gd name="T9" fmla="*/ T8 w 8250"/>
                              <a:gd name="T10" fmla="+- 0 19 8"/>
                              <a:gd name="T11" fmla="*/ 19 h 1325"/>
                              <a:gd name="T12" fmla="+- 0 98 8"/>
                              <a:gd name="T13" fmla="*/ T12 w 8250"/>
                              <a:gd name="T14" fmla="+- 0 50 8"/>
                              <a:gd name="T15" fmla="*/ 50 h 1325"/>
                              <a:gd name="T16" fmla="+- 0 50 8"/>
                              <a:gd name="T17" fmla="*/ T16 w 8250"/>
                              <a:gd name="T18" fmla="+- 0 98 8"/>
                              <a:gd name="T19" fmla="*/ 98 h 1325"/>
                              <a:gd name="T20" fmla="+- 0 19 8"/>
                              <a:gd name="T21" fmla="*/ T20 w 8250"/>
                              <a:gd name="T22" fmla="+- 0 158 8"/>
                              <a:gd name="T23" fmla="*/ 158 h 1325"/>
                              <a:gd name="T24" fmla="+- 0 8 8"/>
                              <a:gd name="T25" fmla="*/ T24 w 8250"/>
                              <a:gd name="T26" fmla="+- 0 228 8"/>
                              <a:gd name="T27" fmla="*/ 228 h 1325"/>
                              <a:gd name="T28" fmla="+- 0 8 8"/>
                              <a:gd name="T29" fmla="*/ T28 w 8250"/>
                              <a:gd name="T30" fmla="+- 0 1111 8"/>
                              <a:gd name="T31" fmla="*/ 1111 h 1325"/>
                              <a:gd name="T32" fmla="+- 0 19 8"/>
                              <a:gd name="T33" fmla="*/ T32 w 8250"/>
                              <a:gd name="T34" fmla="+- 0 1181 8"/>
                              <a:gd name="T35" fmla="*/ 1181 h 1325"/>
                              <a:gd name="T36" fmla="+- 0 50 8"/>
                              <a:gd name="T37" fmla="*/ T36 w 8250"/>
                              <a:gd name="T38" fmla="+- 0 1242 8"/>
                              <a:gd name="T39" fmla="*/ 1242 h 1325"/>
                              <a:gd name="T40" fmla="+- 0 98 8"/>
                              <a:gd name="T41" fmla="*/ T40 w 8250"/>
                              <a:gd name="T42" fmla="+- 0 1290 8"/>
                              <a:gd name="T43" fmla="*/ 1290 h 1325"/>
                              <a:gd name="T44" fmla="+- 0 159 8"/>
                              <a:gd name="T45" fmla="*/ T44 w 8250"/>
                              <a:gd name="T46" fmla="+- 0 1321 8"/>
                              <a:gd name="T47" fmla="*/ 1321 h 1325"/>
                              <a:gd name="T48" fmla="+- 0 228 8"/>
                              <a:gd name="T49" fmla="*/ T48 w 8250"/>
                              <a:gd name="T50" fmla="+- 0 1332 8"/>
                              <a:gd name="T51" fmla="*/ 1332 h 1325"/>
                              <a:gd name="T52" fmla="+- 0 8037 8"/>
                              <a:gd name="T53" fmla="*/ T52 w 8250"/>
                              <a:gd name="T54" fmla="+- 0 1332 8"/>
                              <a:gd name="T55" fmla="*/ 1332 h 1325"/>
                              <a:gd name="T56" fmla="+- 0 8107 8"/>
                              <a:gd name="T57" fmla="*/ T56 w 8250"/>
                              <a:gd name="T58" fmla="+- 0 1321 8"/>
                              <a:gd name="T59" fmla="*/ 1321 h 1325"/>
                              <a:gd name="T60" fmla="+- 0 8167 8"/>
                              <a:gd name="T61" fmla="*/ T60 w 8250"/>
                              <a:gd name="T62" fmla="+- 0 1290 8"/>
                              <a:gd name="T63" fmla="*/ 1290 h 1325"/>
                              <a:gd name="T64" fmla="+- 0 8215 8"/>
                              <a:gd name="T65" fmla="*/ T64 w 8250"/>
                              <a:gd name="T66" fmla="+- 0 1242 8"/>
                              <a:gd name="T67" fmla="*/ 1242 h 1325"/>
                              <a:gd name="T68" fmla="+- 0 8246 8"/>
                              <a:gd name="T69" fmla="*/ T68 w 8250"/>
                              <a:gd name="T70" fmla="+- 0 1181 8"/>
                              <a:gd name="T71" fmla="*/ 1181 h 1325"/>
                              <a:gd name="T72" fmla="+- 0 8258 8"/>
                              <a:gd name="T73" fmla="*/ T72 w 8250"/>
                              <a:gd name="T74" fmla="+- 0 1111 8"/>
                              <a:gd name="T75" fmla="*/ 1111 h 1325"/>
                              <a:gd name="T76" fmla="+- 0 8258 8"/>
                              <a:gd name="T77" fmla="*/ T76 w 8250"/>
                              <a:gd name="T78" fmla="+- 0 228 8"/>
                              <a:gd name="T79" fmla="*/ 228 h 1325"/>
                              <a:gd name="T80" fmla="+- 0 8246 8"/>
                              <a:gd name="T81" fmla="*/ T80 w 8250"/>
                              <a:gd name="T82" fmla="+- 0 158 8"/>
                              <a:gd name="T83" fmla="*/ 158 h 1325"/>
                              <a:gd name="T84" fmla="+- 0 8215 8"/>
                              <a:gd name="T85" fmla="*/ T84 w 8250"/>
                              <a:gd name="T86" fmla="+- 0 98 8"/>
                              <a:gd name="T87" fmla="*/ 98 h 1325"/>
                              <a:gd name="T88" fmla="+- 0 8167 8"/>
                              <a:gd name="T89" fmla="*/ T88 w 8250"/>
                              <a:gd name="T90" fmla="+- 0 50 8"/>
                              <a:gd name="T91" fmla="*/ 50 h 1325"/>
                              <a:gd name="T92" fmla="+- 0 8107 8"/>
                              <a:gd name="T93" fmla="*/ T92 w 8250"/>
                              <a:gd name="T94" fmla="+- 0 19 8"/>
                              <a:gd name="T95" fmla="*/ 19 h 1325"/>
                              <a:gd name="T96" fmla="+- 0 8037 8"/>
                              <a:gd name="T97" fmla="*/ T96 w 8250"/>
                              <a:gd name="T98" fmla="+- 0 8 8"/>
                              <a:gd name="T99" fmla="*/ 8 h 13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8250" h="1325">
                                <a:moveTo>
                                  <a:pt x="8029" y="0"/>
                                </a:moveTo>
                                <a:lnTo>
                                  <a:pt x="220" y="0"/>
                                </a:lnTo>
                                <a:lnTo>
                                  <a:pt x="151" y="11"/>
                                </a:lnTo>
                                <a:lnTo>
                                  <a:pt x="90" y="42"/>
                                </a:lnTo>
                                <a:lnTo>
                                  <a:pt x="42" y="90"/>
                                </a:lnTo>
                                <a:lnTo>
                                  <a:pt x="11" y="150"/>
                                </a:lnTo>
                                <a:lnTo>
                                  <a:pt x="0" y="220"/>
                                </a:lnTo>
                                <a:lnTo>
                                  <a:pt x="0" y="1103"/>
                                </a:lnTo>
                                <a:lnTo>
                                  <a:pt x="11" y="1173"/>
                                </a:lnTo>
                                <a:lnTo>
                                  <a:pt x="42" y="1234"/>
                                </a:lnTo>
                                <a:lnTo>
                                  <a:pt x="90" y="1282"/>
                                </a:lnTo>
                                <a:lnTo>
                                  <a:pt x="151" y="1313"/>
                                </a:lnTo>
                                <a:lnTo>
                                  <a:pt x="220" y="1324"/>
                                </a:lnTo>
                                <a:lnTo>
                                  <a:pt x="8029" y="1324"/>
                                </a:lnTo>
                                <a:lnTo>
                                  <a:pt x="8099" y="1313"/>
                                </a:lnTo>
                                <a:lnTo>
                                  <a:pt x="8159" y="1282"/>
                                </a:lnTo>
                                <a:lnTo>
                                  <a:pt x="8207" y="1234"/>
                                </a:lnTo>
                                <a:lnTo>
                                  <a:pt x="8238" y="1173"/>
                                </a:lnTo>
                                <a:lnTo>
                                  <a:pt x="8250" y="1103"/>
                                </a:lnTo>
                                <a:lnTo>
                                  <a:pt x="8250" y="220"/>
                                </a:lnTo>
                                <a:lnTo>
                                  <a:pt x="8238" y="150"/>
                                </a:lnTo>
                                <a:lnTo>
                                  <a:pt x="8207" y="90"/>
                                </a:lnTo>
                                <a:lnTo>
                                  <a:pt x="8159" y="42"/>
                                </a:lnTo>
                                <a:lnTo>
                                  <a:pt x="8099" y="11"/>
                                </a:lnTo>
                                <a:lnTo>
                                  <a:pt x="8029" y="0"/>
                                </a:lnTo>
                                <a:close/>
                              </a:path>
                            </a:pathLst>
                          </a:custGeom>
                          <a:solidFill>
                            <a:srgbClr val="DDDDD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6"/>
                        <wps:cNvSpPr>
                          <a:spLocks/>
                        </wps:cNvSpPr>
                        <wps:spPr bwMode="auto">
                          <a:xfrm>
                            <a:off x="7" y="7"/>
                            <a:ext cx="8250" cy="1325"/>
                          </a:xfrm>
                          <a:custGeom>
                            <a:avLst/>
                            <a:gdLst>
                              <a:gd name="T0" fmla="+- 0 8 8"/>
                              <a:gd name="T1" fmla="*/ T0 w 8250"/>
                              <a:gd name="T2" fmla="+- 0 228 8"/>
                              <a:gd name="T3" fmla="*/ 228 h 1325"/>
                              <a:gd name="T4" fmla="+- 0 19 8"/>
                              <a:gd name="T5" fmla="*/ T4 w 8250"/>
                              <a:gd name="T6" fmla="+- 0 158 8"/>
                              <a:gd name="T7" fmla="*/ 158 h 1325"/>
                              <a:gd name="T8" fmla="+- 0 50 8"/>
                              <a:gd name="T9" fmla="*/ T8 w 8250"/>
                              <a:gd name="T10" fmla="+- 0 98 8"/>
                              <a:gd name="T11" fmla="*/ 98 h 1325"/>
                              <a:gd name="T12" fmla="+- 0 98 8"/>
                              <a:gd name="T13" fmla="*/ T12 w 8250"/>
                              <a:gd name="T14" fmla="+- 0 50 8"/>
                              <a:gd name="T15" fmla="*/ 50 h 1325"/>
                              <a:gd name="T16" fmla="+- 0 159 8"/>
                              <a:gd name="T17" fmla="*/ T16 w 8250"/>
                              <a:gd name="T18" fmla="+- 0 19 8"/>
                              <a:gd name="T19" fmla="*/ 19 h 1325"/>
                              <a:gd name="T20" fmla="+- 0 228 8"/>
                              <a:gd name="T21" fmla="*/ T20 w 8250"/>
                              <a:gd name="T22" fmla="+- 0 8 8"/>
                              <a:gd name="T23" fmla="*/ 8 h 1325"/>
                              <a:gd name="T24" fmla="+- 0 8037 8"/>
                              <a:gd name="T25" fmla="*/ T24 w 8250"/>
                              <a:gd name="T26" fmla="+- 0 8 8"/>
                              <a:gd name="T27" fmla="*/ 8 h 1325"/>
                              <a:gd name="T28" fmla="+- 0 8107 8"/>
                              <a:gd name="T29" fmla="*/ T28 w 8250"/>
                              <a:gd name="T30" fmla="+- 0 19 8"/>
                              <a:gd name="T31" fmla="*/ 19 h 1325"/>
                              <a:gd name="T32" fmla="+- 0 8167 8"/>
                              <a:gd name="T33" fmla="*/ T32 w 8250"/>
                              <a:gd name="T34" fmla="+- 0 50 8"/>
                              <a:gd name="T35" fmla="*/ 50 h 1325"/>
                              <a:gd name="T36" fmla="+- 0 8215 8"/>
                              <a:gd name="T37" fmla="*/ T36 w 8250"/>
                              <a:gd name="T38" fmla="+- 0 98 8"/>
                              <a:gd name="T39" fmla="*/ 98 h 1325"/>
                              <a:gd name="T40" fmla="+- 0 8246 8"/>
                              <a:gd name="T41" fmla="*/ T40 w 8250"/>
                              <a:gd name="T42" fmla="+- 0 158 8"/>
                              <a:gd name="T43" fmla="*/ 158 h 1325"/>
                              <a:gd name="T44" fmla="+- 0 8258 8"/>
                              <a:gd name="T45" fmla="*/ T44 w 8250"/>
                              <a:gd name="T46" fmla="+- 0 228 8"/>
                              <a:gd name="T47" fmla="*/ 228 h 1325"/>
                              <a:gd name="T48" fmla="+- 0 8258 8"/>
                              <a:gd name="T49" fmla="*/ T48 w 8250"/>
                              <a:gd name="T50" fmla="+- 0 1111 8"/>
                              <a:gd name="T51" fmla="*/ 1111 h 1325"/>
                              <a:gd name="T52" fmla="+- 0 8246 8"/>
                              <a:gd name="T53" fmla="*/ T52 w 8250"/>
                              <a:gd name="T54" fmla="+- 0 1181 8"/>
                              <a:gd name="T55" fmla="*/ 1181 h 1325"/>
                              <a:gd name="T56" fmla="+- 0 8215 8"/>
                              <a:gd name="T57" fmla="*/ T56 w 8250"/>
                              <a:gd name="T58" fmla="+- 0 1242 8"/>
                              <a:gd name="T59" fmla="*/ 1242 h 1325"/>
                              <a:gd name="T60" fmla="+- 0 8167 8"/>
                              <a:gd name="T61" fmla="*/ T60 w 8250"/>
                              <a:gd name="T62" fmla="+- 0 1290 8"/>
                              <a:gd name="T63" fmla="*/ 1290 h 1325"/>
                              <a:gd name="T64" fmla="+- 0 8107 8"/>
                              <a:gd name="T65" fmla="*/ T64 w 8250"/>
                              <a:gd name="T66" fmla="+- 0 1321 8"/>
                              <a:gd name="T67" fmla="*/ 1321 h 1325"/>
                              <a:gd name="T68" fmla="+- 0 8037 8"/>
                              <a:gd name="T69" fmla="*/ T68 w 8250"/>
                              <a:gd name="T70" fmla="+- 0 1332 8"/>
                              <a:gd name="T71" fmla="*/ 1332 h 1325"/>
                              <a:gd name="T72" fmla="+- 0 228 8"/>
                              <a:gd name="T73" fmla="*/ T72 w 8250"/>
                              <a:gd name="T74" fmla="+- 0 1332 8"/>
                              <a:gd name="T75" fmla="*/ 1332 h 1325"/>
                              <a:gd name="T76" fmla="+- 0 159 8"/>
                              <a:gd name="T77" fmla="*/ T76 w 8250"/>
                              <a:gd name="T78" fmla="+- 0 1321 8"/>
                              <a:gd name="T79" fmla="*/ 1321 h 1325"/>
                              <a:gd name="T80" fmla="+- 0 98 8"/>
                              <a:gd name="T81" fmla="*/ T80 w 8250"/>
                              <a:gd name="T82" fmla="+- 0 1290 8"/>
                              <a:gd name="T83" fmla="*/ 1290 h 1325"/>
                              <a:gd name="T84" fmla="+- 0 50 8"/>
                              <a:gd name="T85" fmla="*/ T84 w 8250"/>
                              <a:gd name="T86" fmla="+- 0 1242 8"/>
                              <a:gd name="T87" fmla="*/ 1242 h 1325"/>
                              <a:gd name="T88" fmla="+- 0 19 8"/>
                              <a:gd name="T89" fmla="*/ T88 w 8250"/>
                              <a:gd name="T90" fmla="+- 0 1181 8"/>
                              <a:gd name="T91" fmla="*/ 1181 h 1325"/>
                              <a:gd name="T92" fmla="+- 0 8 8"/>
                              <a:gd name="T93" fmla="*/ T92 w 8250"/>
                              <a:gd name="T94" fmla="+- 0 1111 8"/>
                              <a:gd name="T95" fmla="*/ 1111 h 1325"/>
                              <a:gd name="T96" fmla="+- 0 8 8"/>
                              <a:gd name="T97" fmla="*/ T96 w 8250"/>
                              <a:gd name="T98" fmla="+- 0 228 8"/>
                              <a:gd name="T99" fmla="*/ 228 h 13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8250" h="1325">
                                <a:moveTo>
                                  <a:pt x="0" y="220"/>
                                </a:moveTo>
                                <a:lnTo>
                                  <a:pt x="11" y="150"/>
                                </a:lnTo>
                                <a:lnTo>
                                  <a:pt x="42" y="90"/>
                                </a:lnTo>
                                <a:lnTo>
                                  <a:pt x="90" y="42"/>
                                </a:lnTo>
                                <a:lnTo>
                                  <a:pt x="151" y="11"/>
                                </a:lnTo>
                                <a:lnTo>
                                  <a:pt x="220" y="0"/>
                                </a:lnTo>
                                <a:lnTo>
                                  <a:pt x="8029" y="0"/>
                                </a:lnTo>
                                <a:lnTo>
                                  <a:pt x="8099" y="11"/>
                                </a:lnTo>
                                <a:lnTo>
                                  <a:pt x="8159" y="42"/>
                                </a:lnTo>
                                <a:lnTo>
                                  <a:pt x="8207" y="90"/>
                                </a:lnTo>
                                <a:lnTo>
                                  <a:pt x="8238" y="150"/>
                                </a:lnTo>
                                <a:lnTo>
                                  <a:pt x="8250" y="220"/>
                                </a:lnTo>
                                <a:lnTo>
                                  <a:pt x="8250" y="1103"/>
                                </a:lnTo>
                                <a:lnTo>
                                  <a:pt x="8238" y="1173"/>
                                </a:lnTo>
                                <a:lnTo>
                                  <a:pt x="8207" y="1234"/>
                                </a:lnTo>
                                <a:lnTo>
                                  <a:pt x="8159" y="1282"/>
                                </a:lnTo>
                                <a:lnTo>
                                  <a:pt x="8099" y="1313"/>
                                </a:lnTo>
                                <a:lnTo>
                                  <a:pt x="8029" y="1324"/>
                                </a:lnTo>
                                <a:lnTo>
                                  <a:pt x="220" y="1324"/>
                                </a:lnTo>
                                <a:lnTo>
                                  <a:pt x="151" y="1313"/>
                                </a:lnTo>
                                <a:lnTo>
                                  <a:pt x="90" y="1282"/>
                                </a:lnTo>
                                <a:lnTo>
                                  <a:pt x="42" y="1234"/>
                                </a:lnTo>
                                <a:lnTo>
                                  <a:pt x="11" y="1173"/>
                                </a:lnTo>
                                <a:lnTo>
                                  <a:pt x="0" y="1103"/>
                                </a:lnTo>
                                <a:lnTo>
                                  <a:pt x="0" y="22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5"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210" y="82"/>
                            <a:ext cx="7961" cy="1250"/>
                          </a:xfrm>
                          <a:prstGeom prst="rect">
                            <a:avLst/>
                          </a:prstGeom>
                          <a:noFill/>
                          <a:extLst>
                            <a:ext uri="{909E8E84-426E-40DD-AFC4-6F175D3DCCD1}">
                              <a14:hiddenFill xmlns:a14="http://schemas.microsoft.com/office/drawing/2010/main">
                                <a:solidFill>
                                  <a:srgbClr val="FFFFFF"/>
                                </a:solidFill>
                              </a14:hiddenFill>
                            </a:ext>
                          </a:extLst>
                        </pic:spPr>
                      </pic:pic>
                      <wps:wsp>
                        <wps:cNvPr id="16" name="Text Box 4"/>
                        <wps:cNvSpPr txBox="1">
                          <a:spLocks noChangeArrowheads="1"/>
                        </wps:cNvSpPr>
                        <wps:spPr bwMode="auto">
                          <a:xfrm>
                            <a:off x="0" y="0"/>
                            <a:ext cx="8265" cy="1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D0F97" w:rsidRDefault="000D0F97">
                              <w:pPr>
                                <w:spacing w:before="126"/>
                                <w:ind w:left="422" w:right="307"/>
                                <w:jc w:val="center"/>
                                <w:rPr>
                                  <w:rFonts w:ascii="Arial"/>
                                  <w:b/>
                                  <w:w w:val="105"/>
                                  <w:sz w:val="24"/>
                                </w:rPr>
                              </w:pPr>
                              <w:r>
                                <w:rPr>
                                  <w:rFonts w:ascii="Arial"/>
                                  <w:b/>
                                  <w:w w:val="105"/>
                                  <w:sz w:val="24"/>
                                </w:rPr>
                                <w:t xml:space="preserve">Report the incident to the Mrs Bradford and / or Mrs </w:t>
                              </w:r>
                              <w:proofErr w:type="spellStart"/>
                              <w:r>
                                <w:rPr>
                                  <w:rFonts w:ascii="Arial"/>
                                  <w:b/>
                                  <w:w w:val="105"/>
                                  <w:sz w:val="24"/>
                                </w:rPr>
                                <w:t>Douds</w:t>
                              </w:r>
                              <w:proofErr w:type="spellEnd"/>
                              <w:r>
                                <w:rPr>
                                  <w:rFonts w:ascii="Arial"/>
                                  <w:b/>
                                  <w:w w:val="105"/>
                                  <w:sz w:val="24"/>
                                </w:rPr>
                                <w:t xml:space="preserve">. </w:t>
                              </w:r>
                            </w:p>
                            <w:p w:rsidR="000D0F97" w:rsidRDefault="000D0F97" w:rsidP="00676134">
                              <w:pPr>
                                <w:spacing w:before="126"/>
                                <w:ind w:left="422" w:right="307"/>
                                <w:jc w:val="center"/>
                                <w:rPr>
                                  <w:rFonts w:ascii="Arial"/>
                                  <w:b/>
                                  <w:sz w:val="24"/>
                                </w:rPr>
                              </w:pPr>
                              <w:r>
                                <w:rPr>
                                  <w:rFonts w:ascii="Arial"/>
                                  <w:b/>
                                  <w:w w:val="105"/>
                                  <w:sz w:val="24"/>
                                </w:rPr>
                                <w:t xml:space="preserve">If appropriate, </w:t>
                              </w:r>
                              <w:r>
                                <w:rPr>
                                  <w:rFonts w:ascii="Arial" w:hAnsi="Arial"/>
                                  <w:b/>
                                  <w:sz w:val="24"/>
                                </w:rPr>
                                <w:t xml:space="preserve">inform the pupil’s parents to explain the preventative action </w:t>
                              </w:r>
                              <w:r>
                                <w:rPr>
                                  <w:rFonts w:ascii="Arial"/>
                                  <w:b/>
                                  <w:sz w:val="24"/>
                                </w:rPr>
                                <w:t>that will be taken by the school.</w:t>
                              </w:r>
                            </w:p>
                          </w:txbxContent>
                        </wps:txbx>
                        <wps:bodyPr rot="0" vert="horz" wrap="square" lIns="0" tIns="0" rIns="0" bIns="0" anchor="t" anchorCtr="0" upright="1">
                          <a:noAutofit/>
                        </wps:bodyPr>
                      </wps:wsp>
                    </wpg:wgp>
                  </a:graphicData>
                </a:graphic>
              </wp:inline>
            </w:drawing>
          </mc:Choice>
          <mc:Fallback>
            <w:pict>
              <v:group id="Group 3" o:spid="_x0000_s1073" style="width:413.25pt;height:67pt;mso-position-horizontal-relative:char;mso-position-vertical-relative:line" coordsize="8265,13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">
                <v:shape id="Freeform 7" o:spid="_x0000_s1074" style="position:absolute;left:7;top:7;width:8250;height:1325;visibility:visible;mso-wrap-style:square;v-text-anchor:top" coordsize="8250,1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" path="m8029,l220,,151,11,90,42,42,90,11,150,,220r,883l11,1173r31,61l90,1282r61,31l220,1324r7809,l8099,1313r60,-31l8207,1234r31,-61l8250,1103r,-883l8238,150,8207,90,8159,42,8099,11,8029,xe" fillcolor="#ddd" stroked="f">
                  <v:path arrowok="t" o:connecttype="custom" o:connectlocs="8029,8;220,8;151,19;90,50;42,98;11,158;0,228;0,1111;11,1181;42,1242;90,1290;151,1321;220,1332;8029,1332;8099,1321;8159,1290;8207,1242;8238,1181;8250,1111;8250,228;8238,158;8207,98;8159,50;8099,19;8029,8" o:connectangles="0,0,0,0,0,0,0,0,0,0,0,0,0,0,0,0,0,0,0,0,0,0,0,0,0"/>
                </v:shape>
                <v:shape id="Freeform 6" o:spid="_x0000_s1075" style="position:absolute;left:7;top:7;width:8250;height:1325;visibility:visible;mso-wrap-style:square;v-text-anchor:top" coordsize="8250,1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" path="m,220l11,150,42,90,90,42,151,11,220,,8029,r70,11l8159,42r48,48l8238,150r12,70l8250,1103r-12,70l8207,1234r-48,48l8099,1313r-70,11l220,1324r-69,-11l90,1282,42,1234,11,1173,,1103,,220xe" filled="f">
                  <v:path arrowok="t" o:connecttype="custom" o:connectlocs="0,228;11,158;42,98;90,50;151,19;220,8;8029,8;8099,19;8159,50;8207,98;8238,158;8250,228;8250,1111;8238,1181;8207,1242;8159,1290;8099,1321;8029,1332;220,1332;151,1321;90,1290;42,1242;11,1181;0,1111;0,228" o:connectangles="0,0,0,0,0,0,0,0,0,0,0,0,0,0,0,0,0,0,0,0,0,0,0,0,0"/>
                </v:shape>
                <v:shape id="Picture 5" o:spid="_x0000_s1076" type="#_x0000_t75" style="position:absolute;left:210;top:82;width:7961;height:12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">
                  <v:imagedata r:id="rId24" o:title=""/>
                </v:shape>
                <v:shape id="Text Box 4" o:spid="_x0000_s1077" type="#_x0000_t202" style="position:absolute;width:8265;height:1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rsidR="000D0F97" w:rsidRDefault="000D0F97">
                        <w:pPr>
                          <w:spacing w:before="126"/>
                          <w:ind w:left="422" w:right="307"/>
                          <w:jc w:val="center"/>
                          <w:rPr>
                            <w:rFonts w:ascii="Arial"/>
                            <w:b/>
                            <w:w w:val="105"/>
                            <w:sz w:val="24"/>
                          </w:rPr>
                        </w:pPr>
                        <w:r>
                          <w:rPr>
                            <w:rFonts w:ascii="Arial"/>
                            <w:b/>
                            <w:w w:val="105"/>
                            <w:sz w:val="24"/>
                          </w:rPr>
                          <w:t xml:space="preserve">Report the incident to the Mrs Bradford and / or Mrs </w:t>
                        </w:r>
                        <w:proofErr w:type="spellStart"/>
                        <w:r>
                          <w:rPr>
                            <w:rFonts w:ascii="Arial"/>
                            <w:b/>
                            <w:w w:val="105"/>
                            <w:sz w:val="24"/>
                          </w:rPr>
                          <w:t>Douds</w:t>
                        </w:r>
                        <w:proofErr w:type="spellEnd"/>
                        <w:r>
                          <w:rPr>
                            <w:rFonts w:ascii="Arial"/>
                            <w:b/>
                            <w:w w:val="105"/>
                            <w:sz w:val="24"/>
                          </w:rPr>
                          <w:t xml:space="preserve">. </w:t>
                        </w:r>
                      </w:p>
                      <w:p w:rsidR="000D0F97" w:rsidRDefault="000D0F97" w:rsidP="00676134">
                        <w:pPr>
                          <w:spacing w:before="126"/>
                          <w:ind w:left="422" w:right="307"/>
                          <w:jc w:val="center"/>
                          <w:rPr>
                            <w:rFonts w:ascii="Arial"/>
                            <w:b/>
                            <w:sz w:val="24"/>
                          </w:rPr>
                        </w:pPr>
                        <w:r>
                          <w:rPr>
                            <w:rFonts w:ascii="Arial"/>
                            <w:b/>
                            <w:w w:val="105"/>
                            <w:sz w:val="24"/>
                          </w:rPr>
                          <w:t xml:space="preserve">If appropriate, </w:t>
                        </w:r>
                        <w:r>
                          <w:rPr>
                            <w:rFonts w:ascii="Arial" w:hAnsi="Arial"/>
                            <w:b/>
                            <w:sz w:val="24"/>
                          </w:rPr>
                          <w:t xml:space="preserve">inform the pupil’s parents to explain the preventative action </w:t>
                        </w:r>
                        <w:r>
                          <w:rPr>
                            <w:rFonts w:ascii="Arial"/>
                            <w:b/>
                            <w:sz w:val="24"/>
                          </w:rPr>
                          <w:t>that will be taken by the school.</w:t>
                        </w:r>
                      </w:p>
                    </w:txbxContent>
                  </v:textbox>
                </v:shape>
                <w10:anchorlock/>
              </v:group>
            </w:pict>
          </mc:Fallback>
        </mc:AlternateContent>
      </w:r>
    </w:p>
    <w:p w:rsidR="00676134" w:rsidRDefault="00676134" w:rsidP="003C6E96">
      <w:pPr>
        <w:pStyle w:val="BodyText"/>
        <w:rPr>
          <w:sz w:val="29"/>
        </w:rPr>
      </w:pPr>
    </w:p>
    <w:p w:rsidR="00676134" w:rsidRDefault="00676134" w:rsidP="003C6E96">
      <w:pPr>
        <w:pStyle w:val="BodyText"/>
        <w:rPr>
          <w:sz w:val="29"/>
        </w:rPr>
      </w:pPr>
    </w:p>
    <w:p w:rsidR="00676134" w:rsidRDefault="00676134" w:rsidP="003C6E96">
      <w:pPr>
        <w:pStyle w:val="BodyText"/>
        <w:rPr>
          <w:sz w:val="29"/>
        </w:rPr>
      </w:pPr>
    </w:p>
    <w:p w:rsidR="00B10B30" w:rsidRDefault="00C44593" w:rsidP="003C6E96">
      <w:pPr>
        <w:pStyle w:val="BodyText"/>
        <w:rPr>
          <w:sz w:val="29"/>
        </w:rPr>
      </w:pPr>
      <w:r>
        <w:rPr>
          <w:noProof/>
          <w:lang w:bidi="ar-SA"/>
        </w:rPr>
        <mc:AlternateContent>
          <mc:Choice Requires="wps">
            <w:drawing>
              <wp:anchor distT="0" distB="0" distL="114300" distR="114300" simplePos="0" relativeHeight="251641856" behindDoc="1" locked="0" layoutInCell="1" allowOverlap="1">
                <wp:simplePos x="0" y="0"/>
                <wp:positionH relativeFrom="page">
                  <wp:posOffset>6976745</wp:posOffset>
                </wp:positionH>
                <wp:positionV relativeFrom="page">
                  <wp:posOffset>9871075</wp:posOffset>
                </wp:positionV>
                <wp:extent cx="152400" cy="177165"/>
                <wp:effectExtent l="4445" t="3175" r="0" b="63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77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D0F97" w:rsidRDefault="000D0F97">
                            <w:pPr>
                              <w:spacing w:line="275" w:lineRule="exact"/>
                              <w:rPr>
                                <w:rFonts w:ascii="Times New Roman"/>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78" type="#_x0000_t202" style="position:absolute;margin-left:549.35pt;margin-top:777.25pt;width:12pt;height:13.95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" filled="f" stroked="f">
                <v:textbox inset="0,0,0,0">
                  <w:txbxContent>
                    <w:p w:rsidR="000D0F97" w:rsidRDefault="000D0F97">
                      <w:pPr>
                        <w:spacing w:line="275" w:lineRule="exact"/>
                        <w:rPr>
                          <w:rFonts w:ascii="Times New Roman"/>
                          <w:sz w:val="24"/>
                        </w:rPr>
                      </w:pPr>
                    </w:p>
                  </w:txbxContent>
                </v:textbox>
                <w10:wrap anchorx="page" anchory="page"/>
              </v:shape>
            </w:pict>
          </mc:Fallback>
        </mc:AlternateContent>
      </w:r>
    </w:p>
    <w:p w:rsidR="00B10B30" w:rsidRDefault="00B10B30">
      <w:pPr>
        <w:jc w:val="both"/>
        <w:sectPr w:rsidR="00B10B30">
          <w:footerReference w:type="default" r:id="rId25"/>
          <w:pgSz w:w="11910" w:h="16840"/>
          <w:pgMar w:top="1420" w:right="400" w:bottom="1200" w:left="420" w:header="0" w:footer="1014" w:gutter="0"/>
          <w:pgNumType w:start="26"/>
          <w:cols w:space="720"/>
        </w:sectPr>
      </w:pPr>
      <w:bookmarkStart w:id="9" w:name="_bookmark29"/>
      <w:bookmarkEnd w:id="9"/>
    </w:p>
    <w:p w:rsidR="00B10B30" w:rsidRDefault="003C6E96">
      <w:pPr>
        <w:pStyle w:val="BodyText"/>
        <w:spacing w:before="8"/>
        <w:rPr>
          <w:sz w:val="29"/>
        </w:rPr>
      </w:pPr>
      <w:r>
        <w:rPr>
          <w:noProof/>
          <w:sz w:val="29"/>
          <w:lang w:bidi="ar-SA"/>
        </w:rPr>
        <w:lastRenderedPageBreak/>
        <w:drawing>
          <wp:anchor distT="0" distB="0" distL="114300" distR="114300" simplePos="0" relativeHeight="251643904" behindDoc="1" locked="0" layoutInCell="1" allowOverlap="1" wp14:anchorId="4638B3FE">
            <wp:simplePos x="0" y="0"/>
            <wp:positionH relativeFrom="column">
              <wp:posOffset>5888355</wp:posOffset>
            </wp:positionH>
            <wp:positionV relativeFrom="paragraph">
              <wp:posOffset>-208280</wp:posOffset>
            </wp:positionV>
            <wp:extent cx="789305" cy="800100"/>
            <wp:effectExtent l="0" t="0" r="0" b="0"/>
            <wp:wrapNone/>
            <wp:docPr id="2"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89305" cy="800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10B30" w:rsidRDefault="003C6E96" w:rsidP="00F4587D">
      <w:pPr>
        <w:pStyle w:val="Heading1"/>
        <w:numPr>
          <w:ilvl w:val="1"/>
          <w:numId w:val="12"/>
        </w:numPr>
        <w:tabs>
          <w:tab w:val="left" w:pos="1699"/>
        </w:tabs>
        <w:spacing w:before="44"/>
      </w:pPr>
      <w:r>
        <w:rPr>
          <w:color w:val="538DD3"/>
        </w:rPr>
        <w:t>E-Safety Incident Recording</w:t>
      </w:r>
      <w:r>
        <w:rPr>
          <w:color w:val="538DD3"/>
          <w:spacing w:val="-6"/>
        </w:rPr>
        <w:t xml:space="preserve"> </w:t>
      </w:r>
      <w:r>
        <w:rPr>
          <w:color w:val="538DD3"/>
        </w:rPr>
        <w:t>Form</w:t>
      </w:r>
    </w:p>
    <w:p w:rsidR="00B10B30" w:rsidRDefault="00B10B30">
      <w:pPr>
        <w:pStyle w:val="BodyText"/>
        <w:spacing w:before="3"/>
        <w:rPr>
          <w:b/>
          <w:sz w:val="36"/>
        </w:rPr>
      </w:pPr>
    </w:p>
    <w:p w:rsidR="00B10B30" w:rsidRDefault="003C6E96">
      <w:pPr>
        <w:pStyle w:val="BodyText"/>
        <w:ind w:left="259"/>
      </w:pPr>
      <w:r>
        <w:t>Please record sufficient detail to enable the monitoring of incidents.</w:t>
      </w:r>
    </w:p>
    <w:p w:rsidR="00B10B30" w:rsidRDefault="00B10B30">
      <w:pPr>
        <w:pStyle w:val="BodyText"/>
        <w:spacing w:before="3"/>
        <w:rPr>
          <w:sz w:val="13"/>
        </w:rPr>
      </w:pPr>
    </w:p>
    <w:tbl>
      <w:tblPr>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16"/>
        <w:gridCol w:w="468"/>
        <w:gridCol w:w="130"/>
        <w:gridCol w:w="4653"/>
        <w:gridCol w:w="598"/>
      </w:tblGrid>
      <w:tr w:rsidR="00B10B30">
        <w:trPr>
          <w:trHeight w:val="364"/>
        </w:trPr>
        <w:tc>
          <w:tcPr>
            <w:tcW w:w="4916" w:type="dxa"/>
            <w:shd w:val="clear" w:color="auto" w:fill="B8CCE3"/>
          </w:tcPr>
          <w:p w:rsidR="00B10B30" w:rsidRDefault="003C6E96">
            <w:pPr>
              <w:pStyle w:val="TableParagraph"/>
              <w:spacing w:line="243" w:lineRule="exact"/>
              <w:ind w:left="107"/>
              <w:rPr>
                <w:b/>
                <w:sz w:val="20"/>
              </w:rPr>
            </w:pPr>
            <w:r>
              <w:rPr>
                <w:b/>
                <w:sz w:val="20"/>
              </w:rPr>
              <w:t>Type of Incident:</w:t>
            </w:r>
          </w:p>
        </w:tc>
        <w:tc>
          <w:tcPr>
            <w:tcW w:w="598" w:type="dxa"/>
            <w:gridSpan w:val="2"/>
            <w:shd w:val="clear" w:color="auto" w:fill="B8CCE3"/>
          </w:tcPr>
          <w:p w:rsidR="00B10B30" w:rsidRDefault="003C6E96">
            <w:pPr>
              <w:pStyle w:val="TableParagraph"/>
              <w:spacing w:before="7"/>
              <w:ind w:left="108"/>
              <w:rPr>
                <w:rFonts w:ascii="Wingdings" w:hAnsi="Wingdings"/>
                <w:sz w:val="20"/>
              </w:rPr>
            </w:pPr>
            <w:r>
              <w:rPr>
                <w:rFonts w:ascii="Wingdings" w:hAnsi="Wingdings"/>
                <w:w w:val="99"/>
                <w:sz w:val="20"/>
              </w:rPr>
              <w:t></w:t>
            </w:r>
          </w:p>
        </w:tc>
        <w:tc>
          <w:tcPr>
            <w:tcW w:w="4653" w:type="dxa"/>
            <w:shd w:val="clear" w:color="auto" w:fill="B8CCE3"/>
          </w:tcPr>
          <w:p w:rsidR="00B10B30" w:rsidRDefault="003C6E96">
            <w:pPr>
              <w:pStyle w:val="TableParagraph"/>
              <w:spacing w:line="243" w:lineRule="exact"/>
              <w:ind w:left="110"/>
              <w:rPr>
                <w:b/>
                <w:sz w:val="20"/>
              </w:rPr>
            </w:pPr>
            <w:r>
              <w:rPr>
                <w:b/>
                <w:sz w:val="20"/>
              </w:rPr>
              <w:t>System Location:</w:t>
            </w:r>
          </w:p>
        </w:tc>
        <w:tc>
          <w:tcPr>
            <w:tcW w:w="598" w:type="dxa"/>
            <w:shd w:val="clear" w:color="auto" w:fill="B8CCE3"/>
          </w:tcPr>
          <w:p w:rsidR="00B10B30" w:rsidRDefault="003C6E96">
            <w:pPr>
              <w:pStyle w:val="TableParagraph"/>
              <w:spacing w:before="7"/>
              <w:ind w:right="85"/>
              <w:jc w:val="right"/>
              <w:rPr>
                <w:rFonts w:ascii="Wingdings" w:hAnsi="Wingdings"/>
                <w:sz w:val="20"/>
              </w:rPr>
            </w:pPr>
            <w:r>
              <w:rPr>
                <w:rFonts w:ascii="Wingdings" w:hAnsi="Wingdings"/>
                <w:w w:val="99"/>
                <w:sz w:val="20"/>
              </w:rPr>
              <w:t></w:t>
            </w:r>
          </w:p>
        </w:tc>
      </w:tr>
      <w:tr w:rsidR="00B10B30">
        <w:trPr>
          <w:trHeight w:val="364"/>
        </w:trPr>
        <w:tc>
          <w:tcPr>
            <w:tcW w:w="4916" w:type="dxa"/>
          </w:tcPr>
          <w:p w:rsidR="00B10B30" w:rsidRDefault="003C6E96">
            <w:pPr>
              <w:pStyle w:val="TableParagraph"/>
              <w:spacing w:before="1"/>
              <w:ind w:left="107"/>
              <w:rPr>
                <w:sz w:val="20"/>
              </w:rPr>
            </w:pPr>
            <w:r>
              <w:rPr>
                <w:sz w:val="20"/>
              </w:rPr>
              <w:t>Bullying (cyber bullying)</w:t>
            </w:r>
          </w:p>
        </w:tc>
        <w:tc>
          <w:tcPr>
            <w:tcW w:w="598" w:type="dxa"/>
            <w:gridSpan w:val="2"/>
          </w:tcPr>
          <w:p w:rsidR="00B10B30" w:rsidRDefault="00B10B30">
            <w:pPr>
              <w:pStyle w:val="TableParagraph"/>
              <w:rPr>
                <w:rFonts w:ascii="Times New Roman"/>
                <w:sz w:val="20"/>
              </w:rPr>
            </w:pPr>
          </w:p>
        </w:tc>
        <w:tc>
          <w:tcPr>
            <w:tcW w:w="4653" w:type="dxa"/>
          </w:tcPr>
          <w:p w:rsidR="00B10B30" w:rsidRDefault="007B6C8A">
            <w:pPr>
              <w:pStyle w:val="TableParagraph"/>
              <w:spacing w:before="1"/>
              <w:ind w:left="110"/>
              <w:rPr>
                <w:sz w:val="20"/>
              </w:rPr>
            </w:pPr>
            <w:r>
              <w:rPr>
                <w:sz w:val="20"/>
              </w:rPr>
              <w:t>Computer Suite</w:t>
            </w:r>
          </w:p>
        </w:tc>
        <w:tc>
          <w:tcPr>
            <w:tcW w:w="598" w:type="dxa"/>
          </w:tcPr>
          <w:p w:rsidR="00B10B30" w:rsidRDefault="00B10B30">
            <w:pPr>
              <w:pStyle w:val="TableParagraph"/>
              <w:rPr>
                <w:rFonts w:ascii="Times New Roman"/>
                <w:sz w:val="20"/>
              </w:rPr>
            </w:pPr>
          </w:p>
        </w:tc>
      </w:tr>
      <w:tr w:rsidR="00B10B30">
        <w:trPr>
          <w:trHeight w:val="364"/>
        </w:trPr>
        <w:tc>
          <w:tcPr>
            <w:tcW w:w="4916" w:type="dxa"/>
          </w:tcPr>
          <w:p w:rsidR="00B10B30" w:rsidRDefault="003C6E96">
            <w:pPr>
              <w:pStyle w:val="TableParagraph"/>
              <w:spacing w:before="1"/>
              <w:ind w:left="107"/>
              <w:rPr>
                <w:sz w:val="20"/>
              </w:rPr>
            </w:pPr>
            <w:r>
              <w:rPr>
                <w:sz w:val="20"/>
              </w:rPr>
              <w:t>Grooming</w:t>
            </w:r>
          </w:p>
        </w:tc>
        <w:tc>
          <w:tcPr>
            <w:tcW w:w="598" w:type="dxa"/>
            <w:gridSpan w:val="2"/>
          </w:tcPr>
          <w:p w:rsidR="00B10B30" w:rsidRDefault="00B10B30">
            <w:pPr>
              <w:pStyle w:val="TableParagraph"/>
              <w:rPr>
                <w:rFonts w:ascii="Times New Roman"/>
                <w:sz w:val="20"/>
              </w:rPr>
            </w:pPr>
          </w:p>
        </w:tc>
        <w:tc>
          <w:tcPr>
            <w:tcW w:w="4653" w:type="dxa"/>
          </w:tcPr>
          <w:p w:rsidR="00B10B30" w:rsidRDefault="003C6E96">
            <w:pPr>
              <w:pStyle w:val="TableParagraph"/>
              <w:spacing w:before="1"/>
              <w:ind w:left="110"/>
              <w:rPr>
                <w:sz w:val="20"/>
              </w:rPr>
            </w:pPr>
            <w:r>
              <w:rPr>
                <w:sz w:val="20"/>
              </w:rPr>
              <w:t>Classroom</w:t>
            </w:r>
          </w:p>
        </w:tc>
        <w:tc>
          <w:tcPr>
            <w:tcW w:w="598" w:type="dxa"/>
          </w:tcPr>
          <w:p w:rsidR="00B10B30" w:rsidRDefault="00B10B30">
            <w:pPr>
              <w:pStyle w:val="TableParagraph"/>
              <w:rPr>
                <w:rFonts w:ascii="Times New Roman"/>
                <w:sz w:val="20"/>
              </w:rPr>
            </w:pPr>
          </w:p>
        </w:tc>
      </w:tr>
      <w:tr w:rsidR="00B10B30">
        <w:trPr>
          <w:trHeight w:val="364"/>
        </w:trPr>
        <w:tc>
          <w:tcPr>
            <w:tcW w:w="4916" w:type="dxa"/>
          </w:tcPr>
          <w:p w:rsidR="00B10B30" w:rsidRDefault="003C6E96">
            <w:pPr>
              <w:pStyle w:val="TableParagraph"/>
              <w:spacing w:line="243" w:lineRule="exact"/>
              <w:ind w:left="107"/>
              <w:rPr>
                <w:sz w:val="20"/>
              </w:rPr>
            </w:pPr>
            <w:r>
              <w:rPr>
                <w:sz w:val="20"/>
              </w:rPr>
              <w:t>Sharing inappropriate messages</w:t>
            </w:r>
          </w:p>
        </w:tc>
        <w:tc>
          <w:tcPr>
            <w:tcW w:w="598" w:type="dxa"/>
            <w:gridSpan w:val="2"/>
          </w:tcPr>
          <w:p w:rsidR="00B10B30" w:rsidRDefault="00B10B30">
            <w:pPr>
              <w:pStyle w:val="TableParagraph"/>
              <w:rPr>
                <w:rFonts w:ascii="Times New Roman"/>
                <w:sz w:val="20"/>
              </w:rPr>
            </w:pPr>
          </w:p>
        </w:tc>
        <w:tc>
          <w:tcPr>
            <w:tcW w:w="4653" w:type="dxa"/>
          </w:tcPr>
          <w:p w:rsidR="00B10B30" w:rsidRDefault="003C6E96">
            <w:pPr>
              <w:pStyle w:val="TableParagraph"/>
              <w:spacing w:line="243" w:lineRule="exact"/>
              <w:ind w:left="110"/>
              <w:rPr>
                <w:sz w:val="20"/>
              </w:rPr>
            </w:pPr>
            <w:r>
              <w:rPr>
                <w:sz w:val="20"/>
              </w:rPr>
              <w:t>Corridor</w:t>
            </w:r>
          </w:p>
        </w:tc>
        <w:tc>
          <w:tcPr>
            <w:tcW w:w="598" w:type="dxa"/>
          </w:tcPr>
          <w:p w:rsidR="00B10B30" w:rsidRDefault="00B10B30">
            <w:pPr>
              <w:pStyle w:val="TableParagraph"/>
              <w:rPr>
                <w:rFonts w:ascii="Times New Roman"/>
                <w:sz w:val="20"/>
              </w:rPr>
            </w:pPr>
          </w:p>
        </w:tc>
      </w:tr>
      <w:tr w:rsidR="00B10B30">
        <w:trPr>
          <w:trHeight w:val="364"/>
        </w:trPr>
        <w:tc>
          <w:tcPr>
            <w:tcW w:w="4916" w:type="dxa"/>
          </w:tcPr>
          <w:p w:rsidR="00B10B30" w:rsidRDefault="003C6E96">
            <w:pPr>
              <w:pStyle w:val="TableParagraph"/>
              <w:spacing w:line="243" w:lineRule="exact"/>
              <w:ind w:left="107"/>
              <w:rPr>
                <w:sz w:val="20"/>
              </w:rPr>
            </w:pPr>
            <w:r>
              <w:rPr>
                <w:sz w:val="20"/>
              </w:rPr>
              <w:t>Sending inappropriate images</w:t>
            </w:r>
          </w:p>
        </w:tc>
        <w:tc>
          <w:tcPr>
            <w:tcW w:w="598" w:type="dxa"/>
            <w:gridSpan w:val="2"/>
          </w:tcPr>
          <w:p w:rsidR="00B10B30" w:rsidRDefault="00B10B30">
            <w:pPr>
              <w:pStyle w:val="TableParagraph"/>
              <w:rPr>
                <w:rFonts w:ascii="Times New Roman"/>
                <w:sz w:val="20"/>
              </w:rPr>
            </w:pPr>
          </w:p>
        </w:tc>
        <w:tc>
          <w:tcPr>
            <w:tcW w:w="4653" w:type="dxa"/>
          </w:tcPr>
          <w:p w:rsidR="00B10B30" w:rsidRDefault="003C6E96">
            <w:pPr>
              <w:pStyle w:val="TableParagraph"/>
              <w:spacing w:line="243" w:lineRule="exact"/>
              <w:ind w:left="110"/>
              <w:rPr>
                <w:sz w:val="20"/>
              </w:rPr>
            </w:pPr>
            <w:r>
              <w:rPr>
                <w:sz w:val="20"/>
              </w:rPr>
              <w:t>Outside school premises</w:t>
            </w:r>
          </w:p>
        </w:tc>
        <w:tc>
          <w:tcPr>
            <w:tcW w:w="598" w:type="dxa"/>
          </w:tcPr>
          <w:p w:rsidR="00B10B30" w:rsidRDefault="00B10B30">
            <w:pPr>
              <w:pStyle w:val="TableParagraph"/>
              <w:rPr>
                <w:rFonts w:ascii="Times New Roman"/>
                <w:sz w:val="20"/>
              </w:rPr>
            </w:pPr>
          </w:p>
        </w:tc>
      </w:tr>
      <w:tr w:rsidR="00B10B30">
        <w:trPr>
          <w:trHeight w:val="364"/>
        </w:trPr>
        <w:tc>
          <w:tcPr>
            <w:tcW w:w="4916" w:type="dxa"/>
          </w:tcPr>
          <w:p w:rsidR="00B10B30" w:rsidRDefault="003C6E96">
            <w:pPr>
              <w:pStyle w:val="TableParagraph"/>
              <w:spacing w:line="243" w:lineRule="exact"/>
              <w:ind w:left="107"/>
              <w:rPr>
                <w:sz w:val="20"/>
              </w:rPr>
            </w:pPr>
            <w:r>
              <w:rPr>
                <w:sz w:val="20"/>
              </w:rPr>
              <w:t>Hacking or virus spreading</w:t>
            </w:r>
          </w:p>
        </w:tc>
        <w:tc>
          <w:tcPr>
            <w:tcW w:w="598" w:type="dxa"/>
            <w:gridSpan w:val="2"/>
          </w:tcPr>
          <w:p w:rsidR="00B10B30" w:rsidRDefault="00B10B30">
            <w:pPr>
              <w:pStyle w:val="TableParagraph"/>
              <w:rPr>
                <w:rFonts w:ascii="Times New Roman"/>
                <w:sz w:val="20"/>
              </w:rPr>
            </w:pPr>
          </w:p>
        </w:tc>
        <w:tc>
          <w:tcPr>
            <w:tcW w:w="4653" w:type="dxa"/>
            <w:vMerge w:val="restart"/>
          </w:tcPr>
          <w:p w:rsidR="00B10B30" w:rsidRDefault="003C6E96">
            <w:pPr>
              <w:pStyle w:val="TableParagraph"/>
              <w:spacing w:line="243" w:lineRule="exact"/>
              <w:ind w:left="110"/>
              <w:rPr>
                <w:sz w:val="20"/>
              </w:rPr>
            </w:pPr>
            <w:r>
              <w:rPr>
                <w:sz w:val="20"/>
              </w:rPr>
              <w:t xml:space="preserve">Other (record in </w:t>
            </w:r>
            <w:r>
              <w:rPr>
                <w:b/>
                <w:sz w:val="20"/>
              </w:rPr>
              <w:t xml:space="preserve">description </w:t>
            </w:r>
            <w:r>
              <w:rPr>
                <w:sz w:val="20"/>
              </w:rPr>
              <w:t>below)</w:t>
            </w:r>
          </w:p>
        </w:tc>
        <w:tc>
          <w:tcPr>
            <w:tcW w:w="598" w:type="dxa"/>
            <w:vMerge w:val="restart"/>
          </w:tcPr>
          <w:p w:rsidR="00B10B30" w:rsidRDefault="00B10B30">
            <w:pPr>
              <w:pStyle w:val="TableParagraph"/>
              <w:rPr>
                <w:rFonts w:ascii="Times New Roman"/>
                <w:sz w:val="20"/>
              </w:rPr>
            </w:pPr>
          </w:p>
        </w:tc>
      </w:tr>
      <w:tr w:rsidR="00B10B30">
        <w:trPr>
          <w:trHeight w:val="364"/>
        </w:trPr>
        <w:tc>
          <w:tcPr>
            <w:tcW w:w="4916" w:type="dxa"/>
          </w:tcPr>
          <w:p w:rsidR="00B10B30" w:rsidRDefault="003C6E96">
            <w:pPr>
              <w:pStyle w:val="TableParagraph"/>
              <w:spacing w:line="243" w:lineRule="exact"/>
              <w:ind w:left="107"/>
              <w:rPr>
                <w:sz w:val="20"/>
              </w:rPr>
            </w:pPr>
            <w:r>
              <w:rPr>
                <w:sz w:val="20"/>
              </w:rPr>
              <w:t>Accessing racist, sexual or homophobic material</w:t>
            </w:r>
          </w:p>
        </w:tc>
        <w:tc>
          <w:tcPr>
            <w:tcW w:w="598" w:type="dxa"/>
            <w:gridSpan w:val="2"/>
          </w:tcPr>
          <w:p w:rsidR="00B10B30" w:rsidRDefault="00B10B30">
            <w:pPr>
              <w:pStyle w:val="TableParagraph"/>
              <w:rPr>
                <w:rFonts w:ascii="Times New Roman"/>
                <w:sz w:val="20"/>
              </w:rPr>
            </w:pPr>
          </w:p>
        </w:tc>
        <w:tc>
          <w:tcPr>
            <w:tcW w:w="4653" w:type="dxa"/>
            <w:vMerge/>
            <w:tcBorders>
              <w:top w:val="nil"/>
            </w:tcBorders>
          </w:tcPr>
          <w:p w:rsidR="00B10B30" w:rsidRDefault="00B10B30">
            <w:pPr>
              <w:rPr>
                <w:sz w:val="2"/>
                <w:szCs w:val="2"/>
              </w:rPr>
            </w:pPr>
          </w:p>
        </w:tc>
        <w:tc>
          <w:tcPr>
            <w:tcW w:w="598" w:type="dxa"/>
            <w:vMerge/>
            <w:tcBorders>
              <w:top w:val="nil"/>
            </w:tcBorders>
          </w:tcPr>
          <w:p w:rsidR="00B10B30" w:rsidRDefault="00B10B30">
            <w:pPr>
              <w:rPr>
                <w:sz w:val="2"/>
                <w:szCs w:val="2"/>
              </w:rPr>
            </w:pPr>
          </w:p>
        </w:tc>
      </w:tr>
      <w:tr w:rsidR="00B10B30">
        <w:trPr>
          <w:trHeight w:val="364"/>
        </w:trPr>
        <w:tc>
          <w:tcPr>
            <w:tcW w:w="4916" w:type="dxa"/>
          </w:tcPr>
          <w:p w:rsidR="00B10B30" w:rsidRDefault="003C6E96">
            <w:pPr>
              <w:pStyle w:val="TableParagraph"/>
              <w:spacing w:line="243" w:lineRule="exact"/>
              <w:ind w:left="107"/>
              <w:rPr>
                <w:sz w:val="20"/>
              </w:rPr>
            </w:pPr>
            <w:r>
              <w:rPr>
                <w:sz w:val="20"/>
              </w:rPr>
              <w:t>Sharing racist, sexual or homophobic material</w:t>
            </w:r>
          </w:p>
        </w:tc>
        <w:tc>
          <w:tcPr>
            <w:tcW w:w="598" w:type="dxa"/>
            <w:gridSpan w:val="2"/>
          </w:tcPr>
          <w:p w:rsidR="00B10B30" w:rsidRDefault="00B10B30">
            <w:pPr>
              <w:pStyle w:val="TableParagraph"/>
              <w:rPr>
                <w:rFonts w:ascii="Times New Roman"/>
                <w:sz w:val="20"/>
              </w:rPr>
            </w:pPr>
          </w:p>
        </w:tc>
        <w:tc>
          <w:tcPr>
            <w:tcW w:w="4653" w:type="dxa"/>
            <w:shd w:val="clear" w:color="auto" w:fill="B8CCE3"/>
          </w:tcPr>
          <w:p w:rsidR="00B10B30" w:rsidRDefault="003C6E96">
            <w:pPr>
              <w:pStyle w:val="TableParagraph"/>
              <w:spacing w:line="243" w:lineRule="exact"/>
              <w:ind w:left="110"/>
              <w:rPr>
                <w:b/>
                <w:sz w:val="20"/>
              </w:rPr>
            </w:pPr>
            <w:r>
              <w:rPr>
                <w:b/>
                <w:sz w:val="20"/>
              </w:rPr>
              <w:t>Device accessed on:</w:t>
            </w:r>
          </w:p>
        </w:tc>
        <w:tc>
          <w:tcPr>
            <w:tcW w:w="598" w:type="dxa"/>
            <w:shd w:val="clear" w:color="auto" w:fill="B8CCE3"/>
          </w:tcPr>
          <w:p w:rsidR="00B10B30" w:rsidRDefault="003C6E96">
            <w:pPr>
              <w:pStyle w:val="TableParagraph"/>
              <w:spacing w:before="9"/>
              <w:ind w:right="85"/>
              <w:jc w:val="right"/>
              <w:rPr>
                <w:rFonts w:ascii="Wingdings" w:hAnsi="Wingdings"/>
                <w:sz w:val="20"/>
              </w:rPr>
            </w:pPr>
            <w:r>
              <w:rPr>
                <w:rFonts w:ascii="Wingdings" w:hAnsi="Wingdings"/>
                <w:w w:val="99"/>
                <w:sz w:val="20"/>
              </w:rPr>
              <w:t></w:t>
            </w:r>
          </w:p>
        </w:tc>
      </w:tr>
      <w:tr w:rsidR="00B10B30">
        <w:trPr>
          <w:trHeight w:val="365"/>
        </w:trPr>
        <w:tc>
          <w:tcPr>
            <w:tcW w:w="4916" w:type="dxa"/>
          </w:tcPr>
          <w:p w:rsidR="00B10B30" w:rsidRDefault="003C6E96">
            <w:pPr>
              <w:pStyle w:val="TableParagraph"/>
              <w:spacing w:line="244" w:lineRule="exact"/>
              <w:ind w:left="107"/>
              <w:rPr>
                <w:sz w:val="20"/>
              </w:rPr>
            </w:pPr>
            <w:r>
              <w:rPr>
                <w:sz w:val="20"/>
              </w:rPr>
              <w:t>Accessing religious hate material</w:t>
            </w:r>
          </w:p>
        </w:tc>
        <w:tc>
          <w:tcPr>
            <w:tcW w:w="598" w:type="dxa"/>
            <w:gridSpan w:val="2"/>
          </w:tcPr>
          <w:p w:rsidR="00B10B30" w:rsidRDefault="00B10B30">
            <w:pPr>
              <w:pStyle w:val="TableParagraph"/>
              <w:rPr>
                <w:rFonts w:ascii="Times New Roman"/>
                <w:sz w:val="20"/>
              </w:rPr>
            </w:pPr>
          </w:p>
        </w:tc>
        <w:tc>
          <w:tcPr>
            <w:tcW w:w="4653" w:type="dxa"/>
          </w:tcPr>
          <w:p w:rsidR="00B10B30" w:rsidRDefault="003C6E96">
            <w:pPr>
              <w:pStyle w:val="TableParagraph"/>
              <w:spacing w:line="244" w:lineRule="exact"/>
              <w:ind w:left="110"/>
              <w:rPr>
                <w:sz w:val="20"/>
              </w:rPr>
            </w:pPr>
            <w:r>
              <w:rPr>
                <w:sz w:val="20"/>
              </w:rPr>
              <w:t>Laptop</w:t>
            </w:r>
          </w:p>
        </w:tc>
        <w:tc>
          <w:tcPr>
            <w:tcW w:w="598" w:type="dxa"/>
          </w:tcPr>
          <w:p w:rsidR="00B10B30" w:rsidRDefault="00B10B30">
            <w:pPr>
              <w:pStyle w:val="TableParagraph"/>
              <w:rPr>
                <w:rFonts w:ascii="Times New Roman"/>
                <w:sz w:val="20"/>
              </w:rPr>
            </w:pPr>
          </w:p>
        </w:tc>
      </w:tr>
      <w:tr w:rsidR="00B10B30">
        <w:trPr>
          <w:trHeight w:val="364"/>
        </w:trPr>
        <w:tc>
          <w:tcPr>
            <w:tcW w:w="4916" w:type="dxa"/>
          </w:tcPr>
          <w:p w:rsidR="00B10B30" w:rsidRDefault="003C6E96">
            <w:pPr>
              <w:pStyle w:val="TableParagraph"/>
              <w:spacing w:line="243" w:lineRule="exact"/>
              <w:ind w:left="107"/>
              <w:rPr>
                <w:sz w:val="20"/>
              </w:rPr>
            </w:pPr>
            <w:r>
              <w:rPr>
                <w:sz w:val="20"/>
              </w:rPr>
              <w:t>Sharing religious hate material</w:t>
            </w:r>
          </w:p>
        </w:tc>
        <w:tc>
          <w:tcPr>
            <w:tcW w:w="598" w:type="dxa"/>
            <w:gridSpan w:val="2"/>
          </w:tcPr>
          <w:p w:rsidR="00B10B30" w:rsidRDefault="00B10B30">
            <w:pPr>
              <w:pStyle w:val="TableParagraph"/>
              <w:rPr>
                <w:rFonts w:ascii="Times New Roman"/>
                <w:sz w:val="20"/>
              </w:rPr>
            </w:pPr>
          </w:p>
        </w:tc>
        <w:tc>
          <w:tcPr>
            <w:tcW w:w="4653" w:type="dxa"/>
          </w:tcPr>
          <w:p w:rsidR="00B10B30" w:rsidRDefault="003C6E96">
            <w:pPr>
              <w:pStyle w:val="TableParagraph"/>
              <w:spacing w:line="243" w:lineRule="exact"/>
              <w:ind w:left="110"/>
              <w:rPr>
                <w:sz w:val="20"/>
              </w:rPr>
            </w:pPr>
            <w:r>
              <w:rPr>
                <w:sz w:val="20"/>
              </w:rPr>
              <w:t>Desktop computer</w:t>
            </w:r>
          </w:p>
        </w:tc>
        <w:tc>
          <w:tcPr>
            <w:tcW w:w="598" w:type="dxa"/>
          </w:tcPr>
          <w:p w:rsidR="00B10B30" w:rsidRDefault="00B10B30">
            <w:pPr>
              <w:pStyle w:val="TableParagraph"/>
              <w:rPr>
                <w:rFonts w:ascii="Times New Roman"/>
                <w:sz w:val="20"/>
              </w:rPr>
            </w:pPr>
          </w:p>
        </w:tc>
      </w:tr>
      <w:tr w:rsidR="00B10B30">
        <w:trPr>
          <w:trHeight w:val="362"/>
        </w:trPr>
        <w:tc>
          <w:tcPr>
            <w:tcW w:w="4916" w:type="dxa"/>
          </w:tcPr>
          <w:p w:rsidR="00B10B30" w:rsidRDefault="003C6E96">
            <w:pPr>
              <w:pStyle w:val="TableParagraph"/>
              <w:spacing w:line="243" w:lineRule="exact"/>
              <w:ind w:left="107"/>
              <w:rPr>
                <w:sz w:val="20"/>
              </w:rPr>
            </w:pPr>
            <w:r>
              <w:rPr>
                <w:sz w:val="20"/>
              </w:rPr>
              <w:t>Accessing pornographic material</w:t>
            </w:r>
          </w:p>
        </w:tc>
        <w:tc>
          <w:tcPr>
            <w:tcW w:w="598" w:type="dxa"/>
            <w:gridSpan w:val="2"/>
          </w:tcPr>
          <w:p w:rsidR="00B10B30" w:rsidRDefault="00B10B30">
            <w:pPr>
              <w:pStyle w:val="TableParagraph"/>
              <w:rPr>
                <w:rFonts w:ascii="Times New Roman"/>
                <w:sz w:val="20"/>
              </w:rPr>
            </w:pPr>
          </w:p>
        </w:tc>
        <w:tc>
          <w:tcPr>
            <w:tcW w:w="4653" w:type="dxa"/>
          </w:tcPr>
          <w:p w:rsidR="00B10B30" w:rsidRDefault="003C6E96">
            <w:pPr>
              <w:pStyle w:val="TableParagraph"/>
              <w:spacing w:line="243" w:lineRule="exact"/>
              <w:ind w:left="110"/>
              <w:rPr>
                <w:sz w:val="20"/>
              </w:rPr>
            </w:pPr>
            <w:r>
              <w:rPr>
                <w:sz w:val="20"/>
              </w:rPr>
              <w:t>iPad/Tablet</w:t>
            </w:r>
          </w:p>
        </w:tc>
        <w:tc>
          <w:tcPr>
            <w:tcW w:w="598" w:type="dxa"/>
          </w:tcPr>
          <w:p w:rsidR="00B10B30" w:rsidRDefault="00B10B30">
            <w:pPr>
              <w:pStyle w:val="TableParagraph"/>
              <w:rPr>
                <w:rFonts w:ascii="Times New Roman"/>
                <w:sz w:val="20"/>
              </w:rPr>
            </w:pPr>
          </w:p>
        </w:tc>
      </w:tr>
      <w:tr w:rsidR="00B10B30">
        <w:trPr>
          <w:trHeight w:val="364"/>
        </w:trPr>
        <w:tc>
          <w:tcPr>
            <w:tcW w:w="4916" w:type="dxa"/>
          </w:tcPr>
          <w:p w:rsidR="00B10B30" w:rsidRDefault="003C6E96">
            <w:pPr>
              <w:pStyle w:val="TableParagraph"/>
              <w:spacing w:before="1"/>
              <w:ind w:left="107"/>
              <w:rPr>
                <w:sz w:val="20"/>
              </w:rPr>
            </w:pPr>
            <w:r>
              <w:rPr>
                <w:sz w:val="20"/>
              </w:rPr>
              <w:t>Sharing pornographic material</w:t>
            </w:r>
          </w:p>
        </w:tc>
        <w:tc>
          <w:tcPr>
            <w:tcW w:w="598" w:type="dxa"/>
            <w:gridSpan w:val="2"/>
          </w:tcPr>
          <w:p w:rsidR="00B10B30" w:rsidRDefault="00B10B30">
            <w:pPr>
              <w:pStyle w:val="TableParagraph"/>
              <w:rPr>
                <w:rFonts w:ascii="Times New Roman"/>
                <w:sz w:val="20"/>
              </w:rPr>
            </w:pPr>
          </w:p>
        </w:tc>
        <w:tc>
          <w:tcPr>
            <w:tcW w:w="4653" w:type="dxa"/>
          </w:tcPr>
          <w:p w:rsidR="00B10B30" w:rsidRDefault="003C6E96">
            <w:pPr>
              <w:pStyle w:val="TableParagraph"/>
              <w:spacing w:before="1"/>
              <w:ind w:left="110"/>
              <w:rPr>
                <w:sz w:val="20"/>
              </w:rPr>
            </w:pPr>
            <w:r>
              <w:rPr>
                <w:sz w:val="20"/>
              </w:rPr>
              <w:t>Mobile phone</w:t>
            </w:r>
          </w:p>
        </w:tc>
        <w:tc>
          <w:tcPr>
            <w:tcW w:w="598" w:type="dxa"/>
          </w:tcPr>
          <w:p w:rsidR="00B10B30" w:rsidRDefault="00B10B30">
            <w:pPr>
              <w:pStyle w:val="TableParagraph"/>
              <w:rPr>
                <w:rFonts w:ascii="Times New Roman"/>
                <w:sz w:val="20"/>
              </w:rPr>
            </w:pPr>
          </w:p>
        </w:tc>
      </w:tr>
      <w:tr w:rsidR="00B10B30">
        <w:trPr>
          <w:trHeight w:val="364"/>
        </w:trPr>
        <w:tc>
          <w:tcPr>
            <w:tcW w:w="4916" w:type="dxa"/>
          </w:tcPr>
          <w:p w:rsidR="00B10B30" w:rsidRDefault="003C6E96">
            <w:pPr>
              <w:pStyle w:val="TableParagraph"/>
              <w:spacing w:line="243" w:lineRule="exact"/>
              <w:ind w:left="107"/>
              <w:rPr>
                <w:sz w:val="20"/>
              </w:rPr>
            </w:pPr>
            <w:r>
              <w:rPr>
                <w:sz w:val="20"/>
              </w:rPr>
              <w:t xml:space="preserve">Other (record in </w:t>
            </w:r>
            <w:r>
              <w:rPr>
                <w:b/>
                <w:sz w:val="20"/>
              </w:rPr>
              <w:t xml:space="preserve">description </w:t>
            </w:r>
            <w:r>
              <w:rPr>
                <w:sz w:val="20"/>
              </w:rPr>
              <w:t>below)</w:t>
            </w:r>
          </w:p>
        </w:tc>
        <w:tc>
          <w:tcPr>
            <w:tcW w:w="598" w:type="dxa"/>
            <w:gridSpan w:val="2"/>
          </w:tcPr>
          <w:p w:rsidR="00B10B30" w:rsidRDefault="00B10B30">
            <w:pPr>
              <w:pStyle w:val="TableParagraph"/>
              <w:rPr>
                <w:rFonts w:ascii="Times New Roman"/>
                <w:sz w:val="20"/>
              </w:rPr>
            </w:pPr>
          </w:p>
        </w:tc>
        <w:tc>
          <w:tcPr>
            <w:tcW w:w="4653" w:type="dxa"/>
          </w:tcPr>
          <w:p w:rsidR="00B10B30" w:rsidRDefault="003C6E96">
            <w:pPr>
              <w:pStyle w:val="TableParagraph"/>
              <w:spacing w:line="243" w:lineRule="exact"/>
              <w:ind w:left="110"/>
              <w:rPr>
                <w:sz w:val="20"/>
              </w:rPr>
            </w:pPr>
            <w:r>
              <w:rPr>
                <w:sz w:val="20"/>
              </w:rPr>
              <w:t xml:space="preserve">Other (record in </w:t>
            </w:r>
            <w:r>
              <w:rPr>
                <w:b/>
                <w:sz w:val="20"/>
              </w:rPr>
              <w:t xml:space="preserve">description </w:t>
            </w:r>
            <w:r>
              <w:rPr>
                <w:sz w:val="20"/>
              </w:rPr>
              <w:t>below)</w:t>
            </w:r>
          </w:p>
        </w:tc>
        <w:tc>
          <w:tcPr>
            <w:tcW w:w="598" w:type="dxa"/>
          </w:tcPr>
          <w:p w:rsidR="00B10B30" w:rsidRDefault="00B10B30">
            <w:pPr>
              <w:pStyle w:val="TableParagraph"/>
              <w:rPr>
                <w:rFonts w:ascii="Times New Roman"/>
                <w:sz w:val="20"/>
              </w:rPr>
            </w:pPr>
          </w:p>
        </w:tc>
      </w:tr>
      <w:tr w:rsidR="00B10B30">
        <w:trPr>
          <w:trHeight w:val="350"/>
        </w:trPr>
        <w:tc>
          <w:tcPr>
            <w:tcW w:w="10765" w:type="dxa"/>
            <w:gridSpan w:val="5"/>
            <w:tcBorders>
              <w:left w:val="nil"/>
              <w:right w:val="nil"/>
            </w:tcBorders>
          </w:tcPr>
          <w:p w:rsidR="00B10B30" w:rsidRDefault="00B10B30">
            <w:pPr>
              <w:pStyle w:val="TableParagraph"/>
              <w:rPr>
                <w:rFonts w:ascii="Times New Roman"/>
                <w:sz w:val="20"/>
              </w:rPr>
            </w:pPr>
          </w:p>
        </w:tc>
      </w:tr>
      <w:tr w:rsidR="00B10B30">
        <w:trPr>
          <w:trHeight w:val="364"/>
        </w:trPr>
        <w:tc>
          <w:tcPr>
            <w:tcW w:w="5514" w:type="dxa"/>
            <w:gridSpan w:val="3"/>
            <w:shd w:val="clear" w:color="auto" w:fill="C5D9F0"/>
          </w:tcPr>
          <w:p w:rsidR="00B10B30" w:rsidRDefault="003C6E96">
            <w:pPr>
              <w:pStyle w:val="TableParagraph"/>
              <w:spacing w:line="243" w:lineRule="exact"/>
              <w:ind w:left="107"/>
              <w:rPr>
                <w:b/>
                <w:sz w:val="20"/>
              </w:rPr>
            </w:pPr>
            <w:r>
              <w:rPr>
                <w:b/>
                <w:sz w:val="20"/>
              </w:rPr>
              <w:t>Date:</w:t>
            </w:r>
          </w:p>
        </w:tc>
        <w:tc>
          <w:tcPr>
            <w:tcW w:w="5251" w:type="dxa"/>
            <w:gridSpan w:val="2"/>
            <w:shd w:val="clear" w:color="auto" w:fill="C5D9F0"/>
          </w:tcPr>
          <w:p w:rsidR="00B10B30" w:rsidRDefault="003C6E96">
            <w:pPr>
              <w:pStyle w:val="TableParagraph"/>
              <w:spacing w:line="243" w:lineRule="exact"/>
              <w:ind w:left="110"/>
              <w:rPr>
                <w:b/>
                <w:sz w:val="20"/>
              </w:rPr>
            </w:pPr>
            <w:r>
              <w:rPr>
                <w:b/>
                <w:sz w:val="20"/>
              </w:rPr>
              <w:t>Time:</w:t>
            </w:r>
          </w:p>
        </w:tc>
      </w:tr>
      <w:tr w:rsidR="00B10B30">
        <w:trPr>
          <w:trHeight w:val="2380"/>
        </w:trPr>
        <w:tc>
          <w:tcPr>
            <w:tcW w:w="10765" w:type="dxa"/>
            <w:gridSpan w:val="5"/>
          </w:tcPr>
          <w:p w:rsidR="00B10B30" w:rsidRDefault="003C6E96">
            <w:pPr>
              <w:pStyle w:val="TableParagraph"/>
              <w:spacing w:line="243" w:lineRule="exact"/>
              <w:ind w:left="107"/>
              <w:rPr>
                <w:b/>
                <w:sz w:val="20"/>
              </w:rPr>
            </w:pPr>
            <w:r>
              <w:rPr>
                <w:b/>
                <w:sz w:val="20"/>
              </w:rPr>
              <w:t>Description of what happened:</w:t>
            </w:r>
          </w:p>
        </w:tc>
      </w:tr>
      <w:tr w:rsidR="00B10B30">
        <w:trPr>
          <w:trHeight w:val="350"/>
        </w:trPr>
        <w:tc>
          <w:tcPr>
            <w:tcW w:w="10765" w:type="dxa"/>
            <w:gridSpan w:val="5"/>
            <w:tcBorders>
              <w:left w:val="nil"/>
              <w:right w:val="nil"/>
            </w:tcBorders>
          </w:tcPr>
          <w:p w:rsidR="00B10B30" w:rsidRDefault="00B10B30">
            <w:pPr>
              <w:pStyle w:val="TableParagraph"/>
              <w:rPr>
                <w:rFonts w:ascii="Times New Roman"/>
                <w:sz w:val="20"/>
              </w:rPr>
            </w:pPr>
          </w:p>
        </w:tc>
      </w:tr>
      <w:tr w:rsidR="00B10B30">
        <w:trPr>
          <w:trHeight w:val="364"/>
        </w:trPr>
        <w:tc>
          <w:tcPr>
            <w:tcW w:w="5384" w:type="dxa"/>
            <w:gridSpan w:val="2"/>
            <w:shd w:val="clear" w:color="auto" w:fill="C5D9F0"/>
          </w:tcPr>
          <w:p w:rsidR="00B10B30" w:rsidRDefault="003C6E96">
            <w:pPr>
              <w:pStyle w:val="TableParagraph"/>
              <w:spacing w:line="243" w:lineRule="exact"/>
              <w:ind w:left="107"/>
              <w:rPr>
                <w:b/>
                <w:sz w:val="20"/>
              </w:rPr>
            </w:pPr>
            <w:r>
              <w:rPr>
                <w:b/>
                <w:sz w:val="20"/>
              </w:rPr>
              <w:t>Accidental Access:</w:t>
            </w:r>
          </w:p>
        </w:tc>
        <w:tc>
          <w:tcPr>
            <w:tcW w:w="5381" w:type="dxa"/>
            <w:gridSpan w:val="3"/>
            <w:shd w:val="clear" w:color="auto" w:fill="C5D9F0"/>
          </w:tcPr>
          <w:p w:rsidR="00B10B30" w:rsidRDefault="003C6E96">
            <w:pPr>
              <w:pStyle w:val="TableParagraph"/>
              <w:spacing w:line="243" w:lineRule="exact"/>
              <w:ind w:left="108"/>
              <w:rPr>
                <w:b/>
                <w:sz w:val="20"/>
              </w:rPr>
            </w:pPr>
            <w:r>
              <w:rPr>
                <w:b/>
                <w:sz w:val="20"/>
              </w:rPr>
              <w:t>Deliberate Access:</w:t>
            </w:r>
          </w:p>
        </w:tc>
      </w:tr>
      <w:tr w:rsidR="00B10B30">
        <w:trPr>
          <w:trHeight w:val="2270"/>
        </w:trPr>
        <w:tc>
          <w:tcPr>
            <w:tcW w:w="10765" w:type="dxa"/>
            <w:gridSpan w:val="5"/>
          </w:tcPr>
          <w:p w:rsidR="00B10B30" w:rsidRDefault="00B10B30">
            <w:pPr>
              <w:pStyle w:val="TableParagraph"/>
              <w:rPr>
                <w:rFonts w:ascii="Times New Roman"/>
                <w:sz w:val="20"/>
              </w:rPr>
            </w:pPr>
          </w:p>
        </w:tc>
      </w:tr>
    </w:tbl>
    <w:p w:rsidR="00B10B30" w:rsidRDefault="00B10B30">
      <w:pPr>
        <w:rPr>
          <w:rFonts w:ascii="Times New Roman"/>
          <w:sz w:val="20"/>
        </w:rPr>
        <w:sectPr w:rsidR="00B10B30">
          <w:pgSz w:w="11910" w:h="16840"/>
          <w:pgMar w:top="840" w:right="400" w:bottom="1280" w:left="420" w:header="0" w:footer="1014" w:gutter="0"/>
          <w:cols w:space="720"/>
        </w:sectPr>
      </w:pPr>
    </w:p>
    <w:tbl>
      <w:tblPr>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87"/>
        <w:gridCol w:w="747"/>
        <w:gridCol w:w="752"/>
        <w:gridCol w:w="1044"/>
        <w:gridCol w:w="1046"/>
        <w:gridCol w:w="1063"/>
        <w:gridCol w:w="810"/>
        <w:gridCol w:w="812"/>
      </w:tblGrid>
      <w:tr w:rsidR="00B10B30">
        <w:trPr>
          <w:trHeight w:val="609"/>
        </w:trPr>
        <w:tc>
          <w:tcPr>
            <w:tcW w:w="4487" w:type="dxa"/>
            <w:tcBorders>
              <w:bottom w:val="single" w:sz="6" w:space="0" w:color="000000"/>
            </w:tcBorders>
            <w:shd w:val="clear" w:color="auto" w:fill="B8CCE3"/>
          </w:tcPr>
          <w:p w:rsidR="00B10B30" w:rsidRDefault="00B10B30">
            <w:pPr>
              <w:pStyle w:val="TableParagraph"/>
              <w:rPr>
                <w:sz w:val="15"/>
              </w:rPr>
            </w:pPr>
          </w:p>
          <w:p w:rsidR="00B10B30" w:rsidRDefault="003C6E96">
            <w:pPr>
              <w:pStyle w:val="TableParagraph"/>
              <w:ind w:left="107"/>
              <w:rPr>
                <w:b/>
                <w:sz w:val="20"/>
              </w:rPr>
            </w:pPr>
            <w:r>
              <w:rPr>
                <w:b/>
                <w:sz w:val="20"/>
              </w:rPr>
              <w:t>Child/ren Involved:</w:t>
            </w:r>
          </w:p>
        </w:tc>
        <w:tc>
          <w:tcPr>
            <w:tcW w:w="747" w:type="dxa"/>
            <w:tcBorders>
              <w:bottom w:val="single" w:sz="6" w:space="0" w:color="000000"/>
            </w:tcBorders>
            <w:shd w:val="clear" w:color="auto" w:fill="B8CCE3"/>
          </w:tcPr>
          <w:p w:rsidR="00B10B30" w:rsidRDefault="00B10B30">
            <w:pPr>
              <w:pStyle w:val="TableParagraph"/>
              <w:rPr>
                <w:sz w:val="15"/>
              </w:rPr>
            </w:pPr>
          </w:p>
          <w:p w:rsidR="00B10B30" w:rsidRDefault="003C6E96">
            <w:pPr>
              <w:pStyle w:val="TableParagraph"/>
              <w:ind w:left="184"/>
              <w:rPr>
                <w:b/>
                <w:sz w:val="20"/>
              </w:rPr>
            </w:pPr>
            <w:r>
              <w:rPr>
                <w:b/>
                <w:sz w:val="20"/>
              </w:rPr>
              <w:t>Year</w:t>
            </w:r>
          </w:p>
        </w:tc>
        <w:tc>
          <w:tcPr>
            <w:tcW w:w="752" w:type="dxa"/>
            <w:tcBorders>
              <w:bottom w:val="single" w:sz="6" w:space="0" w:color="000000"/>
            </w:tcBorders>
            <w:shd w:val="clear" w:color="auto" w:fill="B8CCE3"/>
          </w:tcPr>
          <w:p w:rsidR="00B10B30" w:rsidRDefault="00B10B30">
            <w:pPr>
              <w:pStyle w:val="TableParagraph"/>
              <w:rPr>
                <w:sz w:val="15"/>
              </w:rPr>
            </w:pPr>
          </w:p>
          <w:p w:rsidR="00B10B30" w:rsidRDefault="003C6E96">
            <w:pPr>
              <w:pStyle w:val="TableParagraph"/>
              <w:ind w:left="212"/>
              <w:rPr>
                <w:b/>
                <w:sz w:val="20"/>
              </w:rPr>
            </w:pPr>
            <w:r>
              <w:rPr>
                <w:b/>
                <w:sz w:val="20"/>
              </w:rPr>
              <w:t>SEN</w:t>
            </w:r>
          </w:p>
        </w:tc>
        <w:tc>
          <w:tcPr>
            <w:tcW w:w="1044" w:type="dxa"/>
            <w:tcBorders>
              <w:bottom w:val="single" w:sz="6" w:space="0" w:color="000000"/>
            </w:tcBorders>
            <w:shd w:val="clear" w:color="auto" w:fill="B8CCE3"/>
          </w:tcPr>
          <w:p w:rsidR="00B10B30" w:rsidRDefault="00B10B30">
            <w:pPr>
              <w:pStyle w:val="TableParagraph"/>
              <w:rPr>
                <w:sz w:val="15"/>
              </w:rPr>
            </w:pPr>
          </w:p>
          <w:p w:rsidR="00B10B30" w:rsidRDefault="003C6E96">
            <w:pPr>
              <w:pStyle w:val="TableParagraph"/>
              <w:ind w:left="135"/>
              <w:rPr>
                <w:b/>
                <w:sz w:val="20"/>
              </w:rPr>
            </w:pPr>
            <w:r>
              <w:rPr>
                <w:b/>
                <w:sz w:val="20"/>
              </w:rPr>
              <w:t>Disability</w:t>
            </w:r>
          </w:p>
        </w:tc>
        <w:tc>
          <w:tcPr>
            <w:tcW w:w="1046" w:type="dxa"/>
            <w:tcBorders>
              <w:bottom w:val="single" w:sz="6" w:space="0" w:color="000000"/>
            </w:tcBorders>
            <w:shd w:val="clear" w:color="auto" w:fill="B8CCE3"/>
          </w:tcPr>
          <w:p w:rsidR="00B10B30" w:rsidRDefault="003C6E96">
            <w:pPr>
              <w:pStyle w:val="TableParagraph"/>
              <w:spacing w:before="61"/>
              <w:ind w:left="262" w:right="233" w:firstLine="4"/>
              <w:rPr>
                <w:b/>
                <w:sz w:val="20"/>
              </w:rPr>
            </w:pPr>
            <w:r>
              <w:rPr>
                <w:b/>
                <w:sz w:val="20"/>
              </w:rPr>
              <w:t>Ethnic Group</w:t>
            </w:r>
          </w:p>
        </w:tc>
        <w:tc>
          <w:tcPr>
            <w:tcW w:w="2685" w:type="dxa"/>
            <w:gridSpan w:val="3"/>
            <w:tcBorders>
              <w:bottom w:val="single" w:sz="6" w:space="0" w:color="000000"/>
            </w:tcBorders>
            <w:shd w:val="clear" w:color="auto" w:fill="B8CCE3"/>
          </w:tcPr>
          <w:p w:rsidR="00B10B30" w:rsidRDefault="00B10B30">
            <w:pPr>
              <w:pStyle w:val="TableParagraph"/>
              <w:rPr>
                <w:sz w:val="15"/>
              </w:rPr>
            </w:pPr>
          </w:p>
          <w:p w:rsidR="00B10B30" w:rsidRDefault="003C6E96">
            <w:pPr>
              <w:pStyle w:val="TableParagraph"/>
              <w:ind w:left="106"/>
              <w:rPr>
                <w:b/>
                <w:sz w:val="20"/>
              </w:rPr>
            </w:pPr>
            <w:r>
              <w:rPr>
                <w:b/>
                <w:sz w:val="20"/>
              </w:rPr>
              <w:t>Involvement in Incident</w:t>
            </w:r>
          </w:p>
        </w:tc>
      </w:tr>
      <w:tr w:rsidR="00B10B30">
        <w:trPr>
          <w:trHeight w:val="508"/>
        </w:trPr>
        <w:tc>
          <w:tcPr>
            <w:tcW w:w="4487" w:type="dxa"/>
            <w:tcBorders>
              <w:top w:val="single" w:sz="6" w:space="0" w:color="000000"/>
            </w:tcBorders>
          </w:tcPr>
          <w:p w:rsidR="00B10B30" w:rsidRDefault="00B10B30">
            <w:pPr>
              <w:pStyle w:val="TableParagraph"/>
              <w:rPr>
                <w:rFonts w:ascii="Times New Roman"/>
                <w:sz w:val="20"/>
              </w:rPr>
            </w:pPr>
          </w:p>
        </w:tc>
        <w:tc>
          <w:tcPr>
            <w:tcW w:w="747" w:type="dxa"/>
            <w:tcBorders>
              <w:top w:val="single" w:sz="6" w:space="0" w:color="000000"/>
            </w:tcBorders>
          </w:tcPr>
          <w:p w:rsidR="00B10B30" w:rsidRDefault="00B10B30">
            <w:pPr>
              <w:pStyle w:val="TableParagraph"/>
              <w:rPr>
                <w:rFonts w:ascii="Times New Roman"/>
                <w:sz w:val="20"/>
              </w:rPr>
            </w:pPr>
          </w:p>
        </w:tc>
        <w:tc>
          <w:tcPr>
            <w:tcW w:w="752" w:type="dxa"/>
            <w:tcBorders>
              <w:top w:val="single" w:sz="6" w:space="0" w:color="000000"/>
            </w:tcBorders>
          </w:tcPr>
          <w:p w:rsidR="00B10B30" w:rsidRDefault="00B10B30">
            <w:pPr>
              <w:pStyle w:val="TableParagraph"/>
              <w:rPr>
                <w:rFonts w:ascii="Times New Roman"/>
                <w:sz w:val="20"/>
              </w:rPr>
            </w:pPr>
          </w:p>
        </w:tc>
        <w:tc>
          <w:tcPr>
            <w:tcW w:w="1044" w:type="dxa"/>
            <w:tcBorders>
              <w:top w:val="single" w:sz="6" w:space="0" w:color="000000"/>
            </w:tcBorders>
          </w:tcPr>
          <w:p w:rsidR="00B10B30" w:rsidRDefault="00B10B30">
            <w:pPr>
              <w:pStyle w:val="TableParagraph"/>
              <w:rPr>
                <w:rFonts w:ascii="Times New Roman"/>
                <w:sz w:val="20"/>
              </w:rPr>
            </w:pPr>
          </w:p>
        </w:tc>
        <w:tc>
          <w:tcPr>
            <w:tcW w:w="1046" w:type="dxa"/>
            <w:tcBorders>
              <w:top w:val="single" w:sz="6" w:space="0" w:color="000000"/>
            </w:tcBorders>
          </w:tcPr>
          <w:p w:rsidR="00B10B30" w:rsidRDefault="00B10B30">
            <w:pPr>
              <w:pStyle w:val="TableParagraph"/>
              <w:rPr>
                <w:rFonts w:ascii="Times New Roman"/>
                <w:sz w:val="20"/>
              </w:rPr>
            </w:pPr>
          </w:p>
        </w:tc>
        <w:tc>
          <w:tcPr>
            <w:tcW w:w="2685" w:type="dxa"/>
            <w:gridSpan w:val="3"/>
            <w:tcBorders>
              <w:top w:val="single" w:sz="6" w:space="0" w:color="000000"/>
            </w:tcBorders>
          </w:tcPr>
          <w:p w:rsidR="00B10B30" w:rsidRDefault="00B10B30">
            <w:pPr>
              <w:pStyle w:val="TableParagraph"/>
              <w:rPr>
                <w:rFonts w:ascii="Times New Roman"/>
                <w:sz w:val="20"/>
              </w:rPr>
            </w:pPr>
          </w:p>
        </w:tc>
      </w:tr>
      <w:tr w:rsidR="00B10B30">
        <w:trPr>
          <w:trHeight w:val="510"/>
        </w:trPr>
        <w:tc>
          <w:tcPr>
            <w:tcW w:w="4487" w:type="dxa"/>
          </w:tcPr>
          <w:p w:rsidR="00B10B30" w:rsidRDefault="00B10B30">
            <w:pPr>
              <w:pStyle w:val="TableParagraph"/>
              <w:rPr>
                <w:rFonts w:ascii="Times New Roman"/>
                <w:sz w:val="20"/>
              </w:rPr>
            </w:pPr>
          </w:p>
        </w:tc>
        <w:tc>
          <w:tcPr>
            <w:tcW w:w="747" w:type="dxa"/>
          </w:tcPr>
          <w:p w:rsidR="00B10B30" w:rsidRDefault="00B10B30">
            <w:pPr>
              <w:pStyle w:val="TableParagraph"/>
              <w:rPr>
                <w:rFonts w:ascii="Times New Roman"/>
                <w:sz w:val="20"/>
              </w:rPr>
            </w:pPr>
          </w:p>
        </w:tc>
        <w:tc>
          <w:tcPr>
            <w:tcW w:w="752" w:type="dxa"/>
          </w:tcPr>
          <w:p w:rsidR="00B10B30" w:rsidRDefault="00B10B30">
            <w:pPr>
              <w:pStyle w:val="TableParagraph"/>
              <w:rPr>
                <w:rFonts w:ascii="Times New Roman"/>
                <w:sz w:val="20"/>
              </w:rPr>
            </w:pPr>
          </w:p>
        </w:tc>
        <w:tc>
          <w:tcPr>
            <w:tcW w:w="1044" w:type="dxa"/>
          </w:tcPr>
          <w:p w:rsidR="00B10B30" w:rsidRDefault="00B10B30">
            <w:pPr>
              <w:pStyle w:val="TableParagraph"/>
              <w:rPr>
                <w:rFonts w:ascii="Times New Roman"/>
                <w:sz w:val="20"/>
              </w:rPr>
            </w:pPr>
          </w:p>
        </w:tc>
        <w:tc>
          <w:tcPr>
            <w:tcW w:w="1046" w:type="dxa"/>
          </w:tcPr>
          <w:p w:rsidR="00B10B30" w:rsidRDefault="00B10B30">
            <w:pPr>
              <w:pStyle w:val="TableParagraph"/>
              <w:rPr>
                <w:rFonts w:ascii="Times New Roman"/>
                <w:sz w:val="20"/>
              </w:rPr>
            </w:pPr>
          </w:p>
        </w:tc>
        <w:tc>
          <w:tcPr>
            <w:tcW w:w="2685" w:type="dxa"/>
            <w:gridSpan w:val="3"/>
          </w:tcPr>
          <w:p w:rsidR="00B10B30" w:rsidRDefault="00B10B30">
            <w:pPr>
              <w:pStyle w:val="TableParagraph"/>
              <w:rPr>
                <w:rFonts w:ascii="Times New Roman"/>
                <w:sz w:val="20"/>
              </w:rPr>
            </w:pPr>
          </w:p>
        </w:tc>
      </w:tr>
      <w:tr w:rsidR="00B10B30">
        <w:trPr>
          <w:trHeight w:val="508"/>
        </w:trPr>
        <w:tc>
          <w:tcPr>
            <w:tcW w:w="4487" w:type="dxa"/>
          </w:tcPr>
          <w:p w:rsidR="00B10B30" w:rsidRDefault="00B10B30">
            <w:pPr>
              <w:pStyle w:val="TableParagraph"/>
              <w:rPr>
                <w:rFonts w:ascii="Times New Roman"/>
                <w:sz w:val="20"/>
              </w:rPr>
            </w:pPr>
          </w:p>
        </w:tc>
        <w:tc>
          <w:tcPr>
            <w:tcW w:w="747" w:type="dxa"/>
          </w:tcPr>
          <w:p w:rsidR="00B10B30" w:rsidRDefault="00B10B30">
            <w:pPr>
              <w:pStyle w:val="TableParagraph"/>
              <w:rPr>
                <w:rFonts w:ascii="Times New Roman"/>
                <w:sz w:val="20"/>
              </w:rPr>
            </w:pPr>
          </w:p>
        </w:tc>
        <w:tc>
          <w:tcPr>
            <w:tcW w:w="752" w:type="dxa"/>
          </w:tcPr>
          <w:p w:rsidR="00B10B30" w:rsidRDefault="00B10B30">
            <w:pPr>
              <w:pStyle w:val="TableParagraph"/>
              <w:rPr>
                <w:rFonts w:ascii="Times New Roman"/>
                <w:sz w:val="20"/>
              </w:rPr>
            </w:pPr>
          </w:p>
        </w:tc>
        <w:tc>
          <w:tcPr>
            <w:tcW w:w="1044" w:type="dxa"/>
          </w:tcPr>
          <w:p w:rsidR="00B10B30" w:rsidRDefault="00B10B30">
            <w:pPr>
              <w:pStyle w:val="TableParagraph"/>
              <w:rPr>
                <w:rFonts w:ascii="Times New Roman"/>
                <w:sz w:val="20"/>
              </w:rPr>
            </w:pPr>
          </w:p>
        </w:tc>
        <w:tc>
          <w:tcPr>
            <w:tcW w:w="1046" w:type="dxa"/>
          </w:tcPr>
          <w:p w:rsidR="00B10B30" w:rsidRDefault="00B10B30">
            <w:pPr>
              <w:pStyle w:val="TableParagraph"/>
              <w:rPr>
                <w:rFonts w:ascii="Times New Roman"/>
                <w:sz w:val="20"/>
              </w:rPr>
            </w:pPr>
          </w:p>
        </w:tc>
        <w:tc>
          <w:tcPr>
            <w:tcW w:w="2685" w:type="dxa"/>
            <w:gridSpan w:val="3"/>
          </w:tcPr>
          <w:p w:rsidR="00B10B30" w:rsidRDefault="00B10B30">
            <w:pPr>
              <w:pStyle w:val="TableParagraph"/>
              <w:rPr>
                <w:rFonts w:ascii="Times New Roman"/>
                <w:sz w:val="20"/>
              </w:rPr>
            </w:pPr>
          </w:p>
        </w:tc>
      </w:tr>
      <w:tr w:rsidR="00B10B30">
        <w:trPr>
          <w:trHeight w:val="510"/>
        </w:trPr>
        <w:tc>
          <w:tcPr>
            <w:tcW w:w="4487" w:type="dxa"/>
          </w:tcPr>
          <w:p w:rsidR="00B10B30" w:rsidRDefault="00B10B30">
            <w:pPr>
              <w:pStyle w:val="TableParagraph"/>
              <w:rPr>
                <w:rFonts w:ascii="Times New Roman"/>
                <w:sz w:val="20"/>
              </w:rPr>
            </w:pPr>
          </w:p>
        </w:tc>
        <w:tc>
          <w:tcPr>
            <w:tcW w:w="747" w:type="dxa"/>
          </w:tcPr>
          <w:p w:rsidR="00B10B30" w:rsidRDefault="00B10B30">
            <w:pPr>
              <w:pStyle w:val="TableParagraph"/>
              <w:rPr>
                <w:rFonts w:ascii="Times New Roman"/>
                <w:sz w:val="20"/>
              </w:rPr>
            </w:pPr>
          </w:p>
        </w:tc>
        <w:tc>
          <w:tcPr>
            <w:tcW w:w="752" w:type="dxa"/>
          </w:tcPr>
          <w:p w:rsidR="00B10B30" w:rsidRDefault="00B10B30">
            <w:pPr>
              <w:pStyle w:val="TableParagraph"/>
              <w:rPr>
                <w:rFonts w:ascii="Times New Roman"/>
                <w:sz w:val="20"/>
              </w:rPr>
            </w:pPr>
          </w:p>
        </w:tc>
        <w:tc>
          <w:tcPr>
            <w:tcW w:w="1044" w:type="dxa"/>
          </w:tcPr>
          <w:p w:rsidR="00B10B30" w:rsidRDefault="00B10B30">
            <w:pPr>
              <w:pStyle w:val="TableParagraph"/>
              <w:rPr>
                <w:rFonts w:ascii="Times New Roman"/>
                <w:sz w:val="20"/>
              </w:rPr>
            </w:pPr>
          </w:p>
        </w:tc>
        <w:tc>
          <w:tcPr>
            <w:tcW w:w="1046" w:type="dxa"/>
          </w:tcPr>
          <w:p w:rsidR="00B10B30" w:rsidRDefault="00B10B30">
            <w:pPr>
              <w:pStyle w:val="TableParagraph"/>
              <w:rPr>
                <w:rFonts w:ascii="Times New Roman"/>
                <w:sz w:val="20"/>
              </w:rPr>
            </w:pPr>
          </w:p>
        </w:tc>
        <w:tc>
          <w:tcPr>
            <w:tcW w:w="2685" w:type="dxa"/>
            <w:gridSpan w:val="3"/>
          </w:tcPr>
          <w:p w:rsidR="00B10B30" w:rsidRDefault="00B10B30">
            <w:pPr>
              <w:pStyle w:val="TableParagraph"/>
              <w:rPr>
                <w:rFonts w:ascii="Times New Roman"/>
                <w:sz w:val="20"/>
              </w:rPr>
            </w:pPr>
          </w:p>
        </w:tc>
      </w:tr>
      <w:tr w:rsidR="00B10B30">
        <w:trPr>
          <w:trHeight w:val="510"/>
        </w:trPr>
        <w:tc>
          <w:tcPr>
            <w:tcW w:w="4487" w:type="dxa"/>
          </w:tcPr>
          <w:p w:rsidR="00B10B30" w:rsidRDefault="00B10B30">
            <w:pPr>
              <w:pStyle w:val="TableParagraph"/>
              <w:rPr>
                <w:rFonts w:ascii="Times New Roman"/>
                <w:sz w:val="20"/>
              </w:rPr>
            </w:pPr>
          </w:p>
        </w:tc>
        <w:tc>
          <w:tcPr>
            <w:tcW w:w="747" w:type="dxa"/>
          </w:tcPr>
          <w:p w:rsidR="00B10B30" w:rsidRDefault="00B10B30">
            <w:pPr>
              <w:pStyle w:val="TableParagraph"/>
              <w:rPr>
                <w:rFonts w:ascii="Times New Roman"/>
                <w:sz w:val="20"/>
              </w:rPr>
            </w:pPr>
          </w:p>
        </w:tc>
        <w:tc>
          <w:tcPr>
            <w:tcW w:w="752" w:type="dxa"/>
          </w:tcPr>
          <w:p w:rsidR="00B10B30" w:rsidRDefault="00B10B30">
            <w:pPr>
              <w:pStyle w:val="TableParagraph"/>
              <w:rPr>
                <w:rFonts w:ascii="Times New Roman"/>
                <w:sz w:val="20"/>
              </w:rPr>
            </w:pPr>
          </w:p>
        </w:tc>
        <w:tc>
          <w:tcPr>
            <w:tcW w:w="1044" w:type="dxa"/>
          </w:tcPr>
          <w:p w:rsidR="00B10B30" w:rsidRDefault="00B10B30">
            <w:pPr>
              <w:pStyle w:val="TableParagraph"/>
              <w:rPr>
                <w:rFonts w:ascii="Times New Roman"/>
                <w:sz w:val="20"/>
              </w:rPr>
            </w:pPr>
          </w:p>
        </w:tc>
        <w:tc>
          <w:tcPr>
            <w:tcW w:w="1046" w:type="dxa"/>
          </w:tcPr>
          <w:p w:rsidR="00B10B30" w:rsidRDefault="00B10B30">
            <w:pPr>
              <w:pStyle w:val="TableParagraph"/>
              <w:rPr>
                <w:rFonts w:ascii="Times New Roman"/>
                <w:sz w:val="20"/>
              </w:rPr>
            </w:pPr>
          </w:p>
        </w:tc>
        <w:tc>
          <w:tcPr>
            <w:tcW w:w="2685" w:type="dxa"/>
            <w:gridSpan w:val="3"/>
          </w:tcPr>
          <w:p w:rsidR="00B10B30" w:rsidRDefault="00B10B30">
            <w:pPr>
              <w:pStyle w:val="TableParagraph"/>
              <w:rPr>
                <w:rFonts w:ascii="Times New Roman"/>
                <w:sz w:val="20"/>
              </w:rPr>
            </w:pPr>
          </w:p>
        </w:tc>
      </w:tr>
      <w:tr w:rsidR="00B10B30">
        <w:trPr>
          <w:trHeight w:val="230"/>
        </w:trPr>
        <w:tc>
          <w:tcPr>
            <w:tcW w:w="10761" w:type="dxa"/>
            <w:gridSpan w:val="8"/>
            <w:tcBorders>
              <w:left w:val="nil"/>
              <w:right w:val="nil"/>
            </w:tcBorders>
          </w:tcPr>
          <w:p w:rsidR="00B10B30" w:rsidRDefault="00B10B30">
            <w:pPr>
              <w:pStyle w:val="TableParagraph"/>
              <w:rPr>
                <w:rFonts w:ascii="Times New Roman"/>
                <w:sz w:val="16"/>
              </w:rPr>
            </w:pPr>
          </w:p>
        </w:tc>
      </w:tr>
      <w:tr w:rsidR="00B10B30">
        <w:trPr>
          <w:trHeight w:val="395"/>
        </w:trPr>
        <w:tc>
          <w:tcPr>
            <w:tcW w:w="10761" w:type="dxa"/>
            <w:gridSpan w:val="8"/>
            <w:shd w:val="clear" w:color="auto" w:fill="B8CCE3"/>
          </w:tcPr>
          <w:p w:rsidR="00B10B30" w:rsidRDefault="003C6E96">
            <w:pPr>
              <w:pStyle w:val="TableParagraph"/>
              <w:spacing w:before="75"/>
              <w:ind w:left="107"/>
              <w:rPr>
                <w:b/>
                <w:sz w:val="20"/>
              </w:rPr>
            </w:pPr>
            <w:r>
              <w:rPr>
                <w:b/>
                <w:sz w:val="20"/>
              </w:rPr>
              <w:t>Member of staff recording the incident:</w:t>
            </w:r>
          </w:p>
        </w:tc>
      </w:tr>
      <w:tr w:rsidR="00B10B30">
        <w:trPr>
          <w:trHeight w:val="1476"/>
        </w:trPr>
        <w:tc>
          <w:tcPr>
            <w:tcW w:w="10761" w:type="dxa"/>
            <w:gridSpan w:val="8"/>
          </w:tcPr>
          <w:p w:rsidR="00B10B30" w:rsidRDefault="003C6E96">
            <w:pPr>
              <w:pStyle w:val="TableParagraph"/>
              <w:spacing w:line="243" w:lineRule="exact"/>
              <w:ind w:left="107"/>
              <w:rPr>
                <w:b/>
                <w:sz w:val="20"/>
              </w:rPr>
            </w:pPr>
            <w:r>
              <w:rPr>
                <w:b/>
                <w:sz w:val="20"/>
              </w:rPr>
              <w:t>Role:</w:t>
            </w:r>
          </w:p>
        </w:tc>
      </w:tr>
      <w:tr w:rsidR="00B10B30">
        <w:trPr>
          <w:trHeight w:val="242"/>
        </w:trPr>
        <w:tc>
          <w:tcPr>
            <w:tcW w:w="10761" w:type="dxa"/>
            <w:gridSpan w:val="8"/>
            <w:tcBorders>
              <w:left w:val="nil"/>
              <w:right w:val="nil"/>
            </w:tcBorders>
          </w:tcPr>
          <w:p w:rsidR="00B10B30" w:rsidRDefault="00B10B30">
            <w:pPr>
              <w:pStyle w:val="TableParagraph"/>
              <w:rPr>
                <w:rFonts w:ascii="Times New Roman"/>
                <w:sz w:val="16"/>
              </w:rPr>
            </w:pPr>
          </w:p>
        </w:tc>
      </w:tr>
      <w:tr w:rsidR="00B10B30">
        <w:trPr>
          <w:trHeight w:val="455"/>
        </w:trPr>
        <w:tc>
          <w:tcPr>
            <w:tcW w:w="10761" w:type="dxa"/>
            <w:gridSpan w:val="8"/>
            <w:shd w:val="clear" w:color="auto" w:fill="B8CCE3"/>
          </w:tcPr>
          <w:p w:rsidR="00B10B30" w:rsidRDefault="003C6E96">
            <w:pPr>
              <w:pStyle w:val="TableParagraph"/>
              <w:spacing w:before="1"/>
              <w:ind w:left="107"/>
              <w:rPr>
                <w:b/>
                <w:sz w:val="20"/>
              </w:rPr>
            </w:pPr>
            <w:r>
              <w:rPr>
                <w:b/>
                <w:sz w:val="20"/>
              </w:rPr>
              <w:t>Other staff involved:</w:t>
            </w:r>
          </w:p>
        </w:tc>
      </w:tr>
      <w:tr w:rsidR="00B10B30">
        <w:trPr>
          <w:trHeight w:val="1473"/>
        </w:trPr>
        <w:tc>
          <w:tcPr>
            <w:tcW w:w="10761" w:type="dxa"/>
            <w:gridSpan w:val="8"/>
          </w:tcPr>
          <w:p w:rsidR="00B10B30" w:rsidRDefault="003C6E96">
            <w:pPr>
              <w:pStyle w:val="TableParagraph"/>
              <w:spacing w:line="243" w:lineRule="exact"/>
              <w:ind w:left="107"/>
              <w:rPr>
                <w:b/>
                <w:sz w:val="20"/>
              </w:rPr>
            </w:pPr>
            <w:r>
              <w:rPr>
                <w:b/>
                <w:sz w:val="20"/>
              </w:rPr>
              <w:t>Role:</w:t>
            </w:r>
          </w:p>
        </w:tc>
      </w:tr>
      <w:tr w:rsidR="00B10B30">
        <w:trPr>
          <w:trHeight w:val="244"/>
        </w:trPr>
        <w:tc>
          <w:tcPr>
            <w:tcW w:w="10761" w:type="dxa"/>
            <w:gridSpan w:val="8"/>
            <w:tcBorders>
              <w:left w:val="nil"/>
              <w:right w:val="nil"/>
            </w:tcBorders>
          </w:tcPr>
          <w:p w:rsidR="00B10B30" w:rsidRDefault="00B10B30">
            <w:pPr>
              <w:pStyle w:val="TableParagraph"/>
              <w:rPr>
                <w:rFonts w:ascii="Times New Roman"/>
                <w:sz w:val="16"/>
              </w:rPr>
            </w:pPr>
          </w:p>
        </w:tc>
      </w:tr>
      <w:tr w:rsidR="00B10B30">
        <w:trPr>
          <w:trHeight w:val="1701"/>
        </w:trPr>
        <w:tc>
          <w:tcPr>
            <w:tcW w:w="10761" w:type="dxa"/>
            <w:gridSpan w:val="8"/>
          </w:tcPr>
          <w:p w:rsidR="00B10B30" w:rsidRDefault="003C6E96">
            <w:pPr>
              <w:pStyle w:val="TableParagraph"/>
              <w:spacing w:line="265" w:lineRule="exact"/>
              <w:ind w:left="107"/>
              <w:rPr>
                <w:b/>
              </w:rPr>
            </w:pPr>
            <w:r>
              <w:rPr>
                <w:b/>
              </w:rPr>
              <w:t>Action Taken:</w:t>
            </w:r>
          </w:p>
        </w:tc>
      </w:tr>
      <w:tr w:rsidR="00B10B30">
        <w:trPr>
          <w:trHeight w:val="268"/>
        </w:trPr>
        <w:tc>
          <w:tcPr>
            <w:tcW w:w="9139" w:type="dxa"/>
            <w:gridSpan w:val="6"/>
            <w:shd w:val="clear" w:color="auto" w:fill="B8CCE3"/>
          </w:tcPr>
          <w:p w:rsidR="00B10B30" w:rsidRDefault="003C6E96">
            <w:pPr>
              <w:pStyle w:val="TableParagraph"/>
              <w:spacing w:line="248" w:lineRule="exact"/>
              <w:ind w:left="107"/>
              <w:rPr>
                <w:b/>
              </w:rPr>
            </w:pPr>
            <w:r>
              <w:rPr>
                <w:b/>
              </w:rPr>
              <w:t>If appropriate:</w:t>
            </w:r>
          </w:p>
        </w:tc>
        <w:tc>
          <w:tcPr>
            <w:tcW w:w="810" w:type="dxa"/>
            <w:shd w:val="clear" w:color="auto" w:fill="B8CCE3"/>
          </w:tcPr>
          <w:p w:rsidR="00B10B30" w:rsidRDefault="003C6E96">
            <w:pPr>
              <w:pStyle w:val="TableParagraph"/>
              <w:spacing w:before="11" w:line="237" w:lineRule="exact"/>
              <w:ind w:left="165"/>
              <w:rPr>
                <w:rFonts w:ascii="Wingdings" w:hAnsi="Wingdings"/>
                <w:sz w:val="20"/>
              </w:rPr>
            </w:pPr>
            <w:r>
              <w:rPr>
                <w:sz w:val="20"/>
              </w:rPr>
              <w:t xml:space="preserve">Yes </w:t>
            </w:r>
            <w:r>
              <w:rPr>
                <w:rFonts w:ascii="Wingdings" w:hAnsi="Wingdings"/>
                <w:sz w:val="20"/>
              </w:rPr>
              <w:t></w:t>
            </w:r>
          </w:p>
        </w:tc>
        <w:tc>
          <w:tcPr>
            <w:tcW w:w="812" w:type="dxa"/>
            <w:shd w:val="clear" w:color="auto" w:fill="B8CCE3"/>
          </w:tcPr>
          <w:p w:rsidR="00B10B30" w:rsidRDefault="003C6E96">
            <w:pPr>
              <w:pStyle w:val="TableParagraph"/>
              <w:spacing w:before="11" w:line="237" w:lineRule="exact"/>
              <w:ind w:left="166"/>
              <w:rPr>
                <w:rFonts w:ascii="Wingdings" w:hAnsi="Wingdings"/>
                <w:sz w:val="20"/>
              </w:rPr>
            </w:pPr>
            <w:r>
              <w:rPr>
                <w:sz w:val="20"/>
              </w:rPr>
              <w:t xml:space="preserve">No </w:t>
            </w:r>
            <w:r>
              <w:rPr>
                <w:rFonts w:ascii="Wingdings" w:hAnsi="Wingdings"/>
                <w:sz w:val="20"/>
              </w:rPr>
              <w:t></w:t>
            </w:r>
          </w:p>
        </w:tc>
      </w:tr>
      <w:tr w:rsidR="00B10B30">
        <w:trPr>
          <w:trHeight w:val="736"/>
        </w:trPr>
        <w:tc>
          <w:tcPr>
            <w:tcW w:w="9139" w:type="dxa"/>
            <w:gridSpan w:val="6"/>
          </w:tcPr>
          <w:p w:rsidR="00B10B30" w:rsidRDefault="003C6E96">
            <w:pPr>
              <w:pStyle w:val="TableParagraph"/>
              <w:spacing w:line="243" w:lineRule="exact"/>
              <w:ind w:left="107"/>
              <w:rPr>
                <w:sz w:val="20"/>
              </w:rPr>
            </w:pPr>
            <w:r>
              <w:rPr>
                <w:sz w:val="20"/>
              </w:rPr>
              <w:t xml:space="preserve">Have you copied </w:t>
            </w:r>
            <w:r w:rsidR="00676134">
              <w:rPr>
                <w:sz w:val="20"/>
              </w:rPr>
              <w:t xml:space="preserve">this </w:t>
            </w:r>
            <w:r>
              <w:rPr>
                <w:sz w:val="20"/>
              </w:rPr>
              <w:t xml:space="preserve">Incident Form for </w:t>
            </w:r>
            <w:r w:rsidR="00676134">
              <w:rPr>
                <w:sz w:val="20"/>
              </w:rPr>
              <w:t xml:space="preserve">the </w:t>
            </w:r>
            <w:r>
              <w:rPr>
                <w:sz w:val="20"/>
              </w:rPr>
              <w:t>class teacher?</w:t>
            </w:r>
          </w:p>
        </w:tc>
        <w:tc>
          <w:tcPr>
            <w:tcW w:w="810" w:type="dxa"/>
          </w:tcPr>
          <w:p w:rsidR="00B10B30" w:rsidRDefault="00B10B30">
            <w:pPr>
              <w:pStyle w:val="TableParagraph"/>
              <w:rPr>
                <w:rFonts w:ascii="Times New Roman"/>
                <w:sz w:val="20"/>
              </w:rPr>
            </w:pPr>
          </w:p>
        </w:tc>
        <w:tc>
          <w:tcPr>
            <w:tcW w:w="812" w:type="dxa"/>
          </w:tcPr>
          <w:p w:rsidR="00B10B30" w:rsidRDefault="00B10B30">
            <w:pPr>
              <w:pStyle w:val="TableParagraph"/>
              <w:rPr>
                <w:rFonts w:ascii="Times New Roman"/>
                <w:sz w:val="20"/>
              </w:rPr>
            </w:pPr>
          </w:p>
        </w:tc>
      </w:tr>
      <w:tr w:rsidR="00B10B30">
        <w:trPr>
          <w:trHeight w:val="1245"/>
        </w:trPr>
        <w:tc>
          <w:tcPr>
            <w:tcW w:w="9139" w:type="dxa"/>
            <w:gridSpan w:val="6"/>
          </w:tcPr>
          <w:p w:rsidR="00B10B30" w:rsidRDefault="003C6E96">
            <w:pPr>
              <w:pStyle w:val="TableParagraph"/>
              <w:tabs>
                <w:tab w:val="left" w:pos="3957"/>
              </w:tabs>
              <w:spacing w:before="42" w:line="490" w:lineRule="exact"/>
              <w:ind w:left="107" w:right="3318"/>
              <w:rPr>
                <w:sz w:val="20"/>
              </w:rPr>
            </w:pPr>
            <w:r>
              <w:rPr>
                <w:sz w:val="20"/>
              </w:rPr>
              <w:t>Have you had contact with the parents/carers of all children involved? If Yes, by phone</w:t>
            </w:r>
            <w:r>
              <w:rPr>
                <w:spacing w:val="-8"/>
                <w:sz w:val="20"/>
              </w:rPr>
              <w:t xml:space="preserve"> </w:t>
            </w:r>
            <w:r>
              <w:rPr>
                <w:sz w:val="20"/>
              </w:rPr>
              <w:t>/</w:t>
            </w:r>
            <w:r>
              <w:rPr>
                <w:spacing w:val="-1"/>
                <w:sz w:val="20"/>
              </w:rPr>
              <w:t xml:space="preserve"> </w:t>
            </w:r>
            <w:r>
              <w:rPr>
                <w:sz w:val="20"/>
              </w:rPr>
              <w:t>letter?</w:t>
            </w:r>
            <w:r>
              <w:rPr>
                <w:sz w:val="20"/>
              </w:rPr>
              <w:tab/>
              <w:t>Date of</w:t>
            </w:r>
            <w:r>
              <w:rPr>
                <w:spacing w:val="-4"/>
                <w:sz w:val="20"/>
              </w:rPr>
              <w:t xml:space="preserve"> </w:t>
            </w:r>
            <w:r>
              <w:rPr>
                <w:sz w:val="20"/>
              </w:rPr>
              <w:t>contact:</w:t>
            </w:r>
          </w:p>
        </w:tc>
        <w:tc>
          <w:tcPr>
            <w:tcW w:w="810" w:type="dxa"/>
          </w:tcPr>
          <w:p w:rsidR="00B10B30" w:rsidRDefault="00B10B30">
            <w:pPr>
              <w:pStyle w:val="TableParagraph"/>
              <w:rPr>
                <w:rFonts w:ascii="Times New Roman"/>
                <w:sz w:val="20"/>
              </w:rPr>
            </w:pPr>
          </w:p>
        </w:tc>
        <w:tc>
          <w:tcPr>
            <w:tcW w:w="812" w:type="dxa"/>
          </w:tcPr>
          <w:p w:rsidR="00B10B30" w:rsidRDefault="00B10B30">
            <w:pPr>
              <w:pStyle w:val="TableParagraph"/>
              <w:rPr>
                <w:rFonts w:ascii="Times New Roman"/>
                <w:sz w:val="20"/>
              </w:rPr>
            </w:pPr>
          </w:p>
        </w:tc>
      </w:tr>
      <w:tr w:rsidR="00B10B30">
        <w:trPr>
          <w:trHeight w:val="1735"/>
        </w:trPr>
        <w:tc>
          <w:tcPr>
            <w:tcW w:w="9139" w:type="dxa"/>
            <w:gridSpan w:val="6"/>
          </w:tcPr>
          <w:p w:rsidR="00B10B30" w:rsidRDefault="003C6E96">
            <w:pPr>
              <w:pStyle w:val="TableParagraph"/>
              <w:spacing w:line="482" w:lineRule="auto"/>
              <w:ind w:left="107" w:right="6314"/>
              <w:rPr>
                <w:sz w:val="20"/>
              </w:rPr>
            </w:pPr>
            <w:r>
              <w:rPr>
                <w:sz w:val="20"/>
              </w:rPr>
              <w:t>Are any other agencies involved? If Yes, which agencies?</w:t>
            </w:r>
          </w:p>
          <w:p w:rsidR="00B10B30" w:rsidRDefault="003C6E96" w:rsidP="00676134">
            <w:pPr>
              <w:pStyle w:val="TableParagraph"/>
              <w:ind w:left="107" w:right="116"/>
              <w:rPr>
                <w:sz w:val="20"/>
              </w:rPr>
            </w:pPr>
            <w:r>
              <w:rPr>
                <w:sz w:val="20"/>
              </w:rPr>
              <w:t xml:space="preserve">If Yes, and the incident was prejudice-motivated, consult </w:t>
            </w:r>
            <w:r w:rsidR="00676134">
              <w:rPr>
                <w:sz w:val="20"/>
              </w:rPr>
              <w:t>Education</w:t>
            </w:r>
            <w:r>
              <w:rPr>
                <w:sz w:val="20"/>
              </w:rPr>
              <w:t xml:space="preserve"> Authority as to whether a Hate Crime report is appropriate.</w:t>
            </w:r>
          </w:p>
        </w:tc>
        <w:tc>
          <w:tcPr>
            <w:tcW w:w="810" w:type="dxa"/>
          </w:tcPr>
          <w:p w:rsidR="00B10B30" w:rsidRDefault="00B10B30">
            <w:pPr>
              <w:pStyle w:val="TableParagraph"/>
              <w:rPr>
                <w:rFonts w:ascii="Times New Roman"/>
                <w:sz w:val="20"/>
              </w:rPr>
            </w:pPr>
          </w:p>
        </w:tc>
        <w:tc>
          <w:tcPr>
            <w:tcW w:w="812" w:type="dxa"/>
          </w:tcPr>
          <w:p w:rsidR="00B10B30" w:rsidRDefault="00B10B30">
            <w:pPr>
              <w:pStyle w:val="TableParagraph"/>
              <w:rPr>
                <w:rFonts w:ascii="Times New Roman"/>
                <w:sz w:val="20"/>
              </w:rPr>
            </w:pPr>
          </w:p>
        </w:tc>
      </w:tr>
      <w:tr w:rsidR="00B10B30">
        <w:trPr>
          <w:trHeight w:val="565"/>
        </w:trPr>
        <w:tc>
          <w:tcPr>
            <w:tcW w:w="9139" w:type="dxa"/>
            <w:gridSpan w:val="6"/>
          </w:tcPr>
          <w:p w:rsidR="00B10B30" w:rsidRDefault="003C6E96">
            <w:pPr>
              <w:pStyle w:val="TableParagraph"/>
              <w:spacing w:line="243" w:lineRule="exact"/>
              <w:ind w:left="107"/>
              <w:rPr>
                <w:sz w:val="20"/>
              </w:rPr>
            </w:pPr>
            <w:r>
              <w:rPr>
                <w:sz w:val="20"/>
              </w:rPr>
              <w:t>Does the incident require Police/CEOP involvement?</w:t>
            </w:r>
          </w:p>
        </w:tc>
        <w:tc>
          <w:tcPr>
            <w:tcW w:w="810" w:type="dxa"/>
          </w:tcPr>
          <w:p w:rsidR="00B10B30" w:rsidRDefault="00B10B30">
            <w:pPr>
              <w:pStyle w:val="TableParagraph"/>
              <w:rPr>
                <w:rFonts w:ascii="Times New Roman"/>
                <w:sz w:val="20"/>
              </w:rPr>
            </w:pPr>
          </w:p>
        </w:tc>
        <w:tc>
          <w:tcPr>
            <w:tcW w:w="812" w:type="dxa"/>
          </w:tcPr>
          <w:p w:rsidR="00B10B30" w:rsidRDefault="00B10B30">
            <w:pPr>
              <w:pStyle w:val="TableParagraph"/>
              <w:rPr>
                <w:rFonts w:ascii="Times New Roman"/>
                <w:sz w:val="20"/>
              </w:rPr>
            </w:pPr>
          </w:p>
        </w:tc>
      </w:tr>
    </w:tbl>
    <w:p w:rsidR="00B10B30" w:rsidRDefault="00B10B30">
      <w:pPr>
        <w:rPr>
          <w:rFonts w:ascii="Times New Roman"/>
          <w:sz w:val="20"/>
        </w:rPr>
        <w:sectPr w:rsidR="00B10B30">
          <w:pgSz w:w="11910" w:h="16840"/>
          <w:pgMar w:top="1240" w:right="400" w:bottom="1200" w:left="420" w:header="0" w:footer="1014" w:gutter="0"/>
          <w:cols w:space="720"/>
        </w:sectPr>
      </w:pPr>
    </w:p>
    <w:tbl>
      <w:tblPr>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01"/>
        <w:gridCol w:w="2703"/>
        <w:gridCol w:w="816"/>
        <w:gridCol w:w="1886"/>
        <w:gridCol w:w="1836"/>
        <w:gridCol w:w="866"/>
      </w:tblGrid>
      <w:tr w:rsidR="00B10B30">
        <w:trPr>
          <w:trHeight w:val="369"/>
        </w:trPr>
        <w:tc>
          <w:tcPr>
            <w:tcW w:w="2701" w:type="dxa"/>
            <w:tcBorders>
              <w:top w:val="nil"/>
              <w:left w:val="nil"/>
              <w:bottom w:val="nil"/>
              <w:right w:val="nil"/>
            </w:tcBorders>
          </w:tcPr>
          <w:p w:rsidR="00B10B30" w:rsidRDefault="003C6E96">
            <w:pPr>
              <w:pStyle w:val="TableParagraph"/>
              <w:spacing w:line="261" w:lineRule="exact"/>
              <w:ind w:left="113"/>
              <w:rPr>
                <w:b/>
              </w:rPr>
            </w:pPr>
            <w:r>
              <w:rPr>
                <w:b/>
              </w:rPr>
              <w:lastRenderedPageBreak/>
              <w:t>Signed:</w:t>
            </w:r>
          </w:p>
        </w:tc>
        <w:tc>
          <w:tcPr>
            <w:tcW w:w="2703" w:type="dxa"/>
            <w:tcBorders>
              <w:top w:val="nil"/>
              <w:left w:val="nil"/>
              <w:bottom w:val="nil"/>
              <w:right w:val="nil"/>
            </w:tcBorders>
          </w:tcPr>
          <w:p w:rsidR="00B10B30" w:rsidRDefault="00B10B30">
            <w:pPr>
              <w:pStyle w:val="TableParagraph"/>
              <w:rPr>
                <w:rFonts w:ascii="Times New Roman"/>
                <w:sz w:val="20"/>
              </w:rPr>
            </w:pPr>
          </w:p>
        </w:tc>
        <w:tc>
          <w:tcPr>
            <w:tcW w:w="816" w:type="dxa"/>
            <w:tcBorders>
              <w:top w:val="nil"/>
              <w:left w:val="nil"/>
              <w:bottom w:val="nil"/>
            </w:tcBorders>
          </w:tcPr>
          <w:p w:rsidR="00B10B30" w:rsidRDefault="00B10B30">
            <w:pPr>
              <w:pStyle w:val="TableParagraph"/>
              <w:rPr>
                <w:rFonts w:ascii="Times New Roman"/>
                <w:sz w:val="20"/>
              </w:rPr>
            </w:pPr>
          </w:p>
        </w:tc>
        <w:tc>
          <w:tcPr>
            <w:tcW w:w="3722" w:type="dxa"/>
            <w:gridSpan w:val="2"/>
            <w:shd w:val="clear" w:color="auto" w:fill="8DB3E1"/>
          </w:tcPr>
          <w:p w:rsidR="00B10B30" w:rsidRDefault="003C6E96">
            <w:pPr>
              <w:pStyle w:val="TableParagraph"/>
              <w:spacing w:before="40"/>
              <w:ind w:left="107"/>
              <w:rPr>
                <w:b/>
              </w:rPr>
            </w:pPr>
            <w:r>
              <w:rPr>
                <w:b/>
              </w:rPr>
              <w:t>Status:</w:t>
            </w:r>
          </w:p>
        </w:tc>
        <w:tc>
          <w:tcPr>
            <w:tcW w:w="866" w:type="dxa"/>
            <w:shd w:val="clear" w:color="auto" w:fill="8DB3E1"/>
          </w:tcPr>
          <w:p w:rsidR="00B10B30" w:rsidRDefault="003C6E96">
            <w:pPr>
              <w:pStyle w:val="TableParagraph"/>
              <w:spacing w:before="55"/>
              <w:ind w:left="10"/>
              <w:jc w:val="center"/>
              <w:rPr>
                <w:rFonts w:ascii="Wingdings" w:hAnsi="Wingdings"/>
              </w:rPr>
            </w:pPr>
            <w:r>
              <w:rPr>
                <w:rFonts w:ascii="Wingdings" w:hAnsi="Wingdings"/>
              </w:rPr>
              <w:t></w:t>
            </w:r>
          </w:p>
        </w:tc>
      </w:tr>
      <w:tr w:rsidR="00B10B30">
        <w:trPr>
          <w:trHeight w:val="364"/>
        </w:trPr>
        <w:tc>
          <w:tcPr>
            <w:tcW w:w="2701" w:type="dxa"/>
            <w:tcBorders>
              <w:top w:val="nil"/>
              <w:left w:val="nil"/>
              <w:bottom w:val="nil"/>
              <w:right w:val="nil"/>
            </w:tcBorders>
          </w:tcPr>
          <w:p w:rsidR="00B10B30" w:rsidRDefault="00B10B30">
            <w:pPr>
              <w:pStyle w:val="TableParagraph"/>
              <w:rPr>
                <w:rFonts w:ascii="Times New Roman"/>
                <w:sz w:val="20"/>
              </w:rPr>
            </w:pPr>
          </w:p>
        </w:tc>
        <w:tc>
          <w:tcPr>
            <w:tcW w:w="2703" w:type="dxa"/>
            <w:tcBorders>
              <w:top w:val="nil"/>
              <w:left w:val="nil"/>
              <w:bottom w:val="nil"/>
              <w:right w:val="nil"/>
            </w:tcBorders>
          </w:tcPr>
          <w:p w:rsidR="00B10B30" w:rsidRDefault="00B10B30">
            <w:pPr>
              <w:pStyle w:val="TableParagraph"/>
              <w:rPr>
                <w:rFonts w:ascii="Times New Roman"/>
                <w:sz w:val="20"/>
              </w:rPr>
            </w:pPr>
          </w:p>
        </w:tc>
        <w:tc>
          <w:tcPr>
            <w:tcW w:w="816" w:type="dxa"/>
            <w:tcBorders>
              <w:top w:val="nil"/>
              <w:left w:val="nil"/>
              <w:bottom w:val="nil"/>
            </w:tcBorders>
          </w:tcPr>
          <w:p w:rsidR="00B10B30" w:rsidRDefault="00B10B30">
            <w:pPr>
              <w:pStyle w:val="TableParagraph"/>
              <w:rPr>
                <w:rFonts w:ascii="Times New Roman"/>
                <w:sz w:val="20"/>
              </w:rPr>
            </w:pPr>
          </w:p>
        </w:tc>
        <w:tc>
          <w:tcPr>
            <w:tcW w:w="3722" w:type="dxa"/>
            <w:gridSpan w:val="2"/>
          </w:tcPr>
          <w:p w:rsidR="00B10B30" w:rsidRDefault="003C6E96">
            <w:pPr>
              <w:pStyle w:val="TableParagraph"/>
              <w:spacing w:before="52"/>
              <w:ind w:left="107"/>
              <w:rPr>
                <w:sz w:val="20"/>
              </w:rPr>
            </w:pPr>
            <w:r>
              <w:rPr>
                <w:sz w:val="20"/>
              </w:rPr>
              <w:t>Resolved</w:t>
            </w:r>
          </w:p>
        </w:tc>
        <w:tc>
          <w:tcPr>
            <w:tcW w:w="866" w:type="dxa"/>
          </w:tcPr>
          <w:p w:rsidR="00B10B30" w:rsidRDefault="00B10B30">
            <w:pPr>
              <w:pStyle w:val="TableParagraph"/>
              <w:rPr>
                <w:rFonts w:ascii="Times New Roman"/>
                <w:sz w:val="20"/>
              </w:rPr>
            </w:pPr>
          </w:p>
        </w:tc>
      </w:tr>
      <w:tr w:rsidR="00B10B30">
        <w:trPr>
          <w:trHeight w:val="364"/>
        </w:trPr>
        <w:tc>
          <w:tcPr>
            <w:tcW w:w="2701" w:type="dxa"/>
            <w:tcBorders>
              <w:top w:val="nil"/>
              <w:left w:val="nil"/>
              <w:bottom w:val="nil"/>
              <w:right w:val="nil"/>
            </w:tcBorders>
          </w:tcPr>
          <w:p w:rsidR="00B10B30" w:rsidRDefault="003C6E96">
            <w:pPr>
              <w:pStyle w:val="TableParagraph"/>
              <w:spacing w:line="259" w:lineRule="exact"/>
              <w:ind w:left="113"/>
              <w:rPr>
                <w:b/>
              </w:rPr>
            </w:pPr>
            <w:r>
              <w:rPr>
                <w:b/>
              </w:rPr>
              <w:t>Name:</w:t>
            </w:r>
          </w:p>
        </w:tc>
        <w:tc>
          <w:tcPr>
            <w:tcW w:w="2703" w:type="dxa"/>
            <w:tcBorders>
              <w:top w:val="nil"/>
              <w:left w:val="nil"/>
              <w:bottom w:val="nil"/>
              <w:right w:val="nil"/>
            </w:tcBorders>
          </w:tcPr>
          <w:p w:rsidR="00B10B30" w:rsidRDefault="00B10B30">
            <w:pPr>
              <w:pStyle w:val="TableParagraph"/>
              <w:rPr>
                <w:rFonts w:ascii="Times New Roman"/>
                <w:sz w:val="20"/>
              </w:rPr>
            </w:pPr>
          </w:p>
        </w:tc>
        <w:tc>
          <w:tcPr>
            <w:tcW w:w="816" w:type="dxa"/>
            <w:tcBorders>
              <w:top w:val="nil"/>
              <w:left w:val="nil"/>
              <w:bottom w:val="nil"/>
            </w:tcBorders>
          </w:tcPr>
          <w:p w:rsidR="00B10B30" w:rsidRDefault="00B10B30">
            <w:pPr>
              <w:pStyle w:val="TableParagraph"/>
              <w:rPr>
                <w:rFonts w:ascii="Times New Roman"/>
                <w:sz w:val="20"/>
              </w:rPr>
            </w:pPr>
          </w:p>
        </w:tc>
        <w:tc>
          <w:tcPr>
            <w:tcW w:w="3722" w:type="dxa"/>
            <w:gridSpan w:val="2"/>
          </w:tcPr>
          <w:p w:rsidR="00B10B30" w:rsidRDefault="003C6E96">
            <w:pPr>
              <w:pStyle w:val="TableParagraph"/>
              <w:spacing w:before="53"/>
              <w:ind w:left="107"/>
              <w:rPr>
                <w:sz w:val="20"/>
              </w:rPr>
            </w:pPr>
            <w:r>
              <w:rPr>
                <w:sz w:val="20"/>
              </w:rPr>
              <w:t>Unresolved</w:t>
            </w:r>
          </w:p>
        </w:tc>
        <w:tc>
          <w:tcPr>
            <w:tcW w:w="866" w:type="dxa"/>
          </w:tcPr>
          <w:p w:rsidR="00B10B30" w:rsidRDefault="00B10B30">
            <w:pPr>
              <w:pStyle w:val="TableParagraph"/>
              <w:rPr>
                <w:rFonts w:ascii="Times New Roman"/>
                <w:sz w:val="20"/>
              </w:rPr>
            </w:pPr>
          </w:p>
        </w:tc>
      </w:tr>
      <w:tr w:rsidR="00B10B30">
        <w:trPr>
          <w:trHeight w:val="364"/>
        </w:trPr>
        <w:tc>
          <w:tcPr>
            <w:tcW w:w="2701" w:type="dxa"/>
            <w:tcBorders>
              <w:top w:val="nil"/>
              <w:left w:val="nil"/>
              <w:bottom w:val="nil"/>
              <w:right w:val="nil"/>
            </w:tcBorders>
          </w:tcPr>
          <w:p w:rsidR="00B10B30" w:rsidRDefault="00B10B30">
            <w:pPr>
              <w:pStyle w:val="TableParagraph"/>
              <w:rPr>
                <w:rFonts w:ascii="Times New Roman"/>
                <w:sz w:val="20"/>
              </w:rPr>
            </w:pPr>
          </w:p>
        </w:tc>
        <w:tc>
          <w:tcPr>
            <w:tcW w:w="2703" w:type="dxa"/>
            <w:tcBorders>
              <w:top w:val="nil"/>
              <w:left w:val="nil"/>
              <w:bottom w:val="nil"/>
              <w:right w:val="nil"/>
            </w:tcBorders>
          </w:tcPr>
          <w:p w:rsidR="00B10B30" w:rsidRDefault="00B10B30">
            <w:pPr>
              <w:pStyle w:val="TableParagraph"/>
              <w:rPr>
                <w:rFonts w:ascii="Times New Roman"/>
                <w:sz w:val="20"/>
              </w:rPr>
            </w:pPr>
          </w:p>
        </w:tc>
        <w:tc>
          <w:tcPr>
            <w:tcW w:w="816" w:type="dxa"/>
            <w:tcBorders>
              <w:top w:val="nil"/>
              <w:left w:val="nil"/>
              <w:bottom w:val="nil"/>
            </w:tcBorders>
          </w:tcPr>
          <w:p w:rsidR="00B10B30" w:rsidRDefault="00B10B30">
            <w:pPr>
              <w:pStyle w:val="TableParagraph"/>
              <w:rPr>
                <w:rFonts w:ascii="Times New Roman"/>
                <w:sz w:val="20"/>
              </w:rPr>
            </w:pPr>
          </w:p>
        </w:tc>
        <w:tc>
          <w:tcPr>
            <w:tcW w:w="3722" w:type="dxa"/>
            <w:gridSpan w:val="2"/>
          </w:tcPr>
          <w:p w:rsidR="00B10B30" w:rsidRDefault="003C6E96">
            <w:pPr>
              <w:pStyle w:val="TableParagraph"/>
              <w:spacing w:before="52"/>
              <w:ind w:left="107"/>
              <w:rPr>
                <w:sz w:val="20"/>
              </w:rPr>
            </w:pPr>
            <w:r>
              <w:rPr>
                <w:sz w:val="20"/>
              </w:rPr>
              <w:t>Further intervention needed</w:t>
            </w:r>
          </w:p>
        </w:tc>
        <w:tc>
          <w:tcPr>
            <w:tcW w:w="866" w:type="dxa"/>
          </w:tcPr>
          <w:p w:rsidR="00B10B30" w:rsidRDefault="00B10B30">
            <w:pPr>
              <w:pStyle w:val="TableParagraph"/>
              <w:rPr>
                <w:rFonts w:ascii="Times New Roman"/>
                <w:sz w:val="20"/>
              </w:rPr>
            </w:pPr>
          </w:p>
        </w:tc>
      </w:tr>
      <w:tr w:rsidR="00B10B30">
        <w:trPr>
          <w:trHeight w:val="366"/>
        </w:trPr>
        <w:tc>
          <w:tcPr>
            <w:tcW w:w="2701" w:type="dxa"/>
            <w:tcBorders>
              <w:top w:val="nil"/>
              <w:left w:val="nil"/>
              <w:bottom w:val="nil"/>
              <w:right w:val="nil"/>
            </w:tcBorders>
          </w:tcPr>
          <w:p w:rsidR="00B10B30" w:rsidRDefault="003C6E96">
            <w:pPr>
              <w:pStyle w:val="TableParagraph"/>
              <w:spacing w:before="40"/>
              <w:ind w:left="113"/>
              <w:rPr>
                <w:b/>
              </w:rPr>
            </w:pPr>
            <w:r>
              <w:rPr>
                <w:b/>
              </w:rPr>
              <w:t>Date:</w:t>
            </w:r>
          </w:p>
        </w:tc>
        <w:tc>
          <w:tcPr>
            <w:tcW w:w="2703" w:type="dxa"/>
            <w:tcBorders>
              <w:top w:val="nil"/>
              <w:left w:val="nil"/>
              <w:bottom w:val="nil"/>
              <w:right w:val="nil"/>
            </w:tcBorders>
          </w:tcPr>
          <w:p w:rsidR="00B10B30" w:rsidRDefault="00B10B30">
            <w:pPr>
              <w:pStyle w:val="TableParagraph"/>
              <w:rPr>
                <w:rFonts w:ascii="Times New Roman"/>
                <w:sz w:val="20"/>
              </w:rPr>
            </w:pPr>
          </w:p>
        </w:tc>
        <w:tc>
          <w:tcPr>
            <w:tcW w:w="816" w:type="dxa"/>
            <w:tcBorders>
              <w:top w:val="nil"/>
              <w:left w:val="nil"/>
              <w:bottom w:val="nil"/>
            </w:tcBorders>
          </w:tcPr>
          <w:p w:rsidR="00B10B30" w:rsidRDefault="00B10B30">
            <w:pPr>
              <w:pStyle w:val="TableParagraph"/>
              <w:rPr>
                <w:rFonts w:ascii="Times New Roman"/>
                <w:sz w:val="20"/>
              </w:rPr>
            </w:pPr>
          </w:p>
        </w:tc>
        <w:tc>
          <w:tcPr>
            <w:tcW w:w="3722" w:type="dxa"/>
            <w:gridSpan w:val="2"/>
          </w:tcPr>
          <w:p w:rsidR="00B10B30" w:rsidRDefault="00676134">
            <w:pPr>
              <w:pStyle w:val="TableParagraph"/>
              <w:spacing w:before="55"/>
              <w:ind w:left="107"/>
              <w:rPr>
                <w:sz w:val="20"/>
              </w:rPr>
            </w:pPr>
            <w:r>
              <w:rPr>
                <w:sz w:val="20"/>
              </w:rPr>
              <w:t>C2k</w:t>
            </w:r>
            <w:r w:rsidR="003C6E96">
              <w:rPr>
                <w:sz w:val="20"/>
              </w:rPr>
              <w:t xml:space="preserve"> informed (if appropriate)</w:t>
            </w:r>
          </w:p>
        </w:tc>
        <w:tc>
          <w:tcPr>
            <w:tcW w:w="866" w:type="dxa"/>
          </w:tcPr>
          <w:p w:rsidR="00B10B30" w:rsidRDefault="00B10B30">
            <w:pPr>
              <w:pStyle w:val="TableParagraph"/>
              <w:rPr>
                <w:rFonts w:ascii="Times New Roman"/>
                <w:sz w:val="20"/>
              </w:rPr>
            </w:pPr>
          </w:p>
        </w:tc>
      </w:tr>
      <w:tr w:rsidR="00B10B30">
        <w:trPr>
          <w:trHeight w:val="364"/>
        </w:trPr>
        <w:tc>
          <w:tcPr>
            <w:tcW w:w="10808" w:type="dxa"/>
            <w:gridSpan w:val="6"/>
            <w:tcBorders>
              <w:top w:val="nil"/>
              <w:left w:val="nil"/>
              <w:right w:val="nil"/>
            </w:tcBorders>
          </w:tcPr>
          <w:p w:rsidR="00B10B30" w:rsidRDefault="00B10B30">
            <w:pPr>
              <w:pStyle w:val="TableParagraph"/>
              <w:rPr>
                <w:rFonts w:ascii="Times New Roman"/>
                <w:sz w:val="20"/>
              </w:rPr>
            </w:pPr>
          </w:p>
        </w:tc>
      </w:tr>
      <w:tr w:rsidR="00B10B30">
        <w:trPr>
          <w:trHeight w:val="486"/>
        </w:trPr>
        <w:tc>
          <w:tcPr>
            <w:tcW w:w="2701" w:type="dxa"/>
            <w:shd w:val="clear" w:color="auto" w:fill="B8CCE3"/>
          </w:tcPr>
          <w:p w:rsidR="00B10B30" w:rsidRDefault="003C6E96">
            <w:pPr>
              <w:pStyle w:val="TableParagraph"/>
              <w:spacing w:line="237" w:lineRule="exact"/>
              <w:ind w:left="495" w:right="488"/>
              <w:jc w:val="center"/>
              <w:rPr>
                <w:b/>
                <w:sz w:val="20"/>
              </w:rPr>
            </w:pPr>
            <w:r>
              <w:rPr>
                <w:b/>
                <w:sz w:val="20"/>
              </w:rPr>
              <w:t>File THREE Copies</w:t>
            </w:r>
          </w:p>
          <w:p w:rsidR="00B10B30" w:rsidRDefault="003C6E96">
            <w:pPr>
              <w:pStyle w:val="TableParagraph"/>
              <w:spacing w:line="229" w:lineRule="exact"/>
              <w:ind w:left="495" w:right="493"/>
              <w:jc w:val="center"/>
              <w:rPr>
                <w:sz w:val="20"/>
              </w:rPr>
            </w:pPr>
            <w:r>
              <w:rPr>
                <w:sz w:val="20"/>
              </w:rPr>
              <w:t>(tick when actioned)</w:t>
            </w:r>
          </w:p>
        </w:tc>
        <w:tc>
          <w:tcPr>
            <w:tcW w:w="2703" w:type="dxa"/>
          </w:tcPr>
          <w:p w:rsidR="00B10B30" w:rsidRDefault="003C6E96">
            <w:pPr>
              <w:pStyle w:val="TableParagraph"/>
              <w:spacing w:before="115"/>
              <w:ind w:left="109"/>
              <w:rPr>
                <w:b/>
                <w:sz w:val="20"/>
              </w:rPr>
            </w:pPr>
            <w:r>
              <w:rPr>
                <w:b/>
                <w:sz w:val="20"/>
              </w:rPr>
              <w:t>Headteacher</w:t>
            </w:r>
          </w:p>
        </w:tc>
        <w:tc>
          <w:tcPr>
            <w:tcW w:w="2702" w:type="dxa"/>
            <w:gridSpan w:val="2"/>
          </w:tcPr>
          <w:p w:rsidR="00B10B30" w:rsidRDefault="003C6E96">
            <w:pPr>
              <w:pStyle w:val="TableParagraph"/>
              <w:spacing w:before="115"/>
              <w:ind w:left="109"/>
              <w:rPr>
                <w:b/>
                <w:sz w:val="20"/>
              </w:rPr>
            </w:pPr>
            <w:r>
              <w:rPr>
                <w:b/>
                <w:sz w:val="20"/>
              </w:rPr>
              <w:t>Child’s File</w:t>
            </w:r>
          </w:p>
        </w:tc>
        <w:tc>
          <w:tcPr>
            <w:tcW w:w="2702" w:type="dxa"/>
            <w:gridSpan w:val="2"/>
          </w:tcPr>
          <w:p w:rsidR="00B10B30" w:rsidRDefault="003C6E96">
            <w:pPr>
              <w:pStyle w:val="TableParagraph"/>
              <w:spacing w:before="115"/>
              <w:ind w:left="108"/>
              <w:rPr>
                <w:b/>
                <w:sz w:val="20"/>
              </w:rPr>
            </w:pPr>
            <w:r>
              <w:rPr>
                <w:b/>
                <w:sz w:val="20"/>
              </w:rPr>
              <w:t>E-safety File</w:t>
            </w:r>
          </w:p>
        </w:tc>
      </w:tr>
      <w:tr w:rsidR="00B10B30">
        <w:trPr>
          <w:trHeight w:val="4253"/>
        </w:trPr>
        <w:tc>
          <w:tcPr>
            <w:tcW w:w="10808" w:type="dxa"/>
            <w:gridSpan w:val="6"/>
          </w:tcPr>
          <w:p w:rsidR="00B10B30" w:rsidRDefault="003C6E96" w:rsidP="00676134">
            <w:pPr>
              <w:pStyle w:val="TableParagraph"/>
              <w:spacing w:line="237" w:lineRule="auto"/>
              <w:ind w:left="108" w:right="6756"/>
              <w:rPr>
                <w:b/>
                <w:sz w:val="20"/>
              </w:rPr>
            </w:pPr>
            <w:r>
              <w:rPr>
                <w:b/>
                <w:sz w:val="20"/>
              </w:rPr>
              <w:t>Details of any s</w:t>
            </w:r>
            <w:r w:rsidR="00676134">
              <w:rPr>
                <w:b/>
                <w:sz w:val="20"/>
              </w:rPr>
              <w:t>ubsequent actions or follow-up: (</w:t>
            </w:r>
            <w:r>
              <w:rPr>
                <w:b/>
                <w:sz w:val="20"/>
              </w:rPr>
              <w:t>Include dates)</w:t>
            </w:r>
          </w:p>
        </w:tc>
      </w:tr>
    </w:tbl>
    <w:p w:rsidR="00640CBF" w:rsidRDefault="00640CBF"/>
    <w:p w:rsidR="00DE368A" w:rsidRDefault="00DE368A"/>
    <w:p w:rsidR="00DE368A" w:rsidRDefault="00DE368A"/>
    <w:p w:rsidR="00DE368A" w:rsidRDefault="00DE368A"/>
    <w:p w:rsidR="00DE368A" w:rsidRDefault="00DE368A"/>
    <w:p w:rsidR="00DE368A" w:rsidRDefault="00DE368A"/>
    <w:p w:rsidR="00DE368A" w:rsidRDefault="00DE368A"/>
    <w:p w:rsidR="00DE368A" w:rsidRDefault="00DE368A"/>
    <w:p w:rsidR="00DE368A" w:rsidRDefault="00DE368A"/>
    <w:p w:rsidR="00DE368A" w:rsidRDefault="00DE368A"/>
    <w:p w:rsidR="00DE368A" w:rsidRDefault="00DE368A"/>
    <w:p w:rsidR="00DE368A" w:rsidRDefault="00DE368A"/>
    <w:p w:rsidR="00DE368A" w:rsidRDefault="00DE368A"/>
    <w:p w:rsidR="00DE368A" w:rsidRDefault="00DE368A"/>
    <w:p w:rsidR="00DE368A" w:rsidRDefault="00DE368A"/>
    <w:p w:rsidR="00DE368A" w:rsidRDefault="00DE368A"/>
    <w:p w:rsidR="00DE368A" w:rsidRDefault="00DE368A"/>
    <w:p w:rsidR="00DE368A" w:rsidRDefault="00DE368A"/>
    <w:p w:rsidR="00DE368A" w:rsidRDefault="00DE368A"/>
    <w:p w:rsidR="00DE368A" w:rsidRDefault="00DE368A"/>
    <w:p w:rsidR="00DE368A" w:rsidRDefault="00DE368A"/>
    <w:p w:rsidR="00DE368A" w:rsidRDefault="00DE368A"/>
    <w:p w:rsidR="00DE368A" w:rsidRDefault="00DE368A"/>
    <w:p w:rsidR="00DE368A" w:rsidRDefault="00DE368A"/>
    <w:p w:rsidR="00DE368A" w:rsidRDefault="00DE368A"/>
    <w:p w:rsidR="00DE368A" w:rsidRDefault="00DE368A"/>
    <w:p w:rsidR="00DE368A" w:rsidRDefault="00DE368A"/>
    <w:p w:rsidR="00DE368A" w:rsidRDefault="00DE368A"/>
    <w:p w:rsidR="00DE368A" w:rsidRDefault="00A74895" w:rsidP="00A74895">
      <w:pPr>
        <w:rPr>
          <w:rFonts w:ascii="Arial" w:eastAsia="Times New Roman" w:hAnsi="Arial" w:cs="Arial"/>
          <w:b/>
          <w:sz w:val="24"/>
          <w:szCs w:val="24"/>
          <w:u w:val="single"/>
          <w:lang w:val="fr-FR"/>
        </w:rPr>
      </w:pPr>
      <w:r>
        <w:rPr>
          <w:noProof/>
          <w:lang w:bidi="ar-SA"/>
        </w:rPr>
        <w:lastRenderedPageBreak/>
        <w:drawing>
          <wp:anchor distT="0" distB="0" distL="114300" distR="114300" simplePos="0" relativeHeight="251670528" behindDoc="1" locked="0" layoutInCell="1" allowOverlap="1" wp14:anchorId="46860729" wp14:editId="1ECD83D1">
            <wp:simplePos x="0" y="0"/>
            <wp:positionH relativeFrom="column">
              <wp:posOffset>6019800</wp:posOffset>
            </wp:positionH>
            <wp:positionV relativeFrom="paragraph">
              <wp:posOffset>-396240</wp:posOffset>
            </wp:positionV>
            <wp:extent cx="789305" cy="800100"/>
            <wp:effectExtent l="0" t="0" r="0" b="0"/>
            <wp:wrapNone/>
            <wp:docPr id="90" name="Picture 90"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89305"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368A">
        <w:rPr>
          <w:rFonts w:ascii="Arial" w:eastAsia="Times New Roman" w:hAnsi="Arial" w:cs="Arial"/>
          <w:b/>
          <w:sz w:val="24"/>
          <w:szCs w:val="24"/>
          <w:u w:val="single"/>
          <w:lang w:val="fr-FR"/>
        </w:rPr>
        <w:t>Figure 3</w:t>
      </w:r>
    </w:p>
    <w:p w:rsidR="00DE368A" w:rsidRDefault="00DE368A" w:rsidP="00DE368A">
      <w:pPr>
        <w:rPr>
          <w:rFonts w:ascii="Arial" w:hAnsi="Arial" w:cs="Arial"/>
          <w:color w:val="000000"/>
          <w:sz w:val="28"/>
          <w:szCs w:val="28"/>
          <w:u w:val="single"/>
        </w:rPr>
      </w:pPr>
    </w:p>
    <w:p w:rsidR="00DE368A" w:rsidRPr="008E31C6" w:rsidRDefault="00DE368A" w:rsidP="00F4587D">
      <w:pPr>
        <w:jc w:val="center"/>
        <w:rPr>
          <w:rFonts w:ascii="Arial" w:eastAsia="Times New Roman" w:hAnsi="Arial" w:cs="Arial"/>
          <w:b/>
          <w:sz w:val="24"/>
          <w:szCs w:val="24"/>
          <w:u w:val="single"/>
        </w:rPr>
      </w:pPr>
      <w:r w:rsidRPr="007D184D">
        <w:rPr>
          <w:rFonts w:ascii="Arial" w:hAnsi="Arial" w:cs="Arial"/>
          <w:color w:val="000000"/>
          <w:sz w:val="28"/>
          <w:szCs w:val="28"/>
          <w:u w:val="single"/>
        </w:rPr>
        <w:t xml:space="preserve">iPad Acceptable Use Policy </w:t>
      </w:r>
      <w:proofErr w:type="spellStart"/>
      <w:r w:rsidRPr="007D184D">
        <w:rPr>
          <w:rFonts w:ascii="Arial" w:hAnsi="Arial" w:cs="Arial"/>
          <w:color w:val="000000"/>
          <w:sz w:val="28"/>
          <w:szCs w:val="28"/>
          <w:u w:val="single"/>
        </w:rPr>
        <w:t>Taughmonagh</w:t>
      </w:r>
      <w:proofErr w:type="spellEnd"/>
      <w:r w:rsidRPr="007D184D">
        <w:rPr>
          <w:rFonts w:ascii="Arial" w:hAnsi="Arial" w:cs="Arial"/>
          <w:color w:val="000000"/>
          <w:sz w:val="28"/>
          <w:szCs w:val="28"/>
          <w:u w:val="single"/>
        </w:rPr>
        <w:t xml:space="preserve"> Primary School</w:t>
      </w:r>
      <w:r w:rsidRPr="007D184D">
        <w:rPr>
          <w:rFonts w:ascii="Arial" w:hAnsi="Arial" w:cs="Arial"/>
          <w:color w:val="000000"/>
          <w:sz w:val="28"/>
          <w:szCs w:val="28"/>
          <w:u w:val="single"/>
        </w:rPr>
        <w:br/>
      </w:r>
      <w:r w:rsidRPr="009024A3">
        <w:rPr>
          <w:rFonts w:ascii="Arial" w:hAnsi="Arial" w:cs="Arial"/>
          <w:color w:val="000000"/>
          <w:sz w:val="24"/>
          <w:szCs w:val="24"/>
        </w:rPr>
        <w:t xml:space="preserve"> </w:t>
      </w:r>
      <w:r w:rsidRPr="009024A3">
        <w:rPr>
          <w:rFonts w:ascii="Arial" w:hAnsi="Arial" w:cs="Arial"/>
          <w:color w:val="000000"/>
          <w:sz w:val="24"/>
          <w:szCs w:val="24"/>
        </w:rPr>
        <w:br/>
        <w:t>The policies, procedures and information within this document applies to all iPads or any other IT hand</w:t>
      </w:r>
      <w:r>
        <w:rPr>
          <w:rFonts w:ascii="Arial" w:hAnsi="Arial" w:cs="Arial"/>
          <w:color w:val="000000"/>
          <w:sz w:val="24"/>
          <w:szCs w:val="24"/>
        </w:rPr>
        <w:t>held device used in School.</w:t>
      </w:r>
      <w:r>
        <w:rPr>
          <w:rFonts w:ascii="Arial" w:hAnsi="Arial" w:cs="Arial"/>
          <w:color w:val="000000"/>
          <w:sz w:val="24"/>
          <w:szCs w:val="24"/>
        </w:rPr>
        <w:br/>
        <w:t xml:space="preserve"> </w:t>
      </w:r>
      <w:r>
        <w:rPr>
          <w:rFonts w:ascii="Arial" w:hAnsi="Arial" w:cs="Arial"/>
          <w:color w:val="000000"/>
          <w:sz w:val="24"/>
          <w:szCs w:val="24"/>
        </w:rPr>
        <w:br/>
        <w:t xml:space="preserve"> </w:t>
      </w:r>
      <w:r w:rsidRPr="009024A3">
        <w:rPr>
          <w:rFonts w:ascii="Arial" w:hAnsi="Arial" w:cs="Arial"/>
          <w:b/>
          <w:color w:val="000000"/>
          <w:sz w:val="24"/>
          <w:szCs w:val="24"/>
          <w:u w:val="single"/>
        </w:rPr>
        <w:t>Users Responsibilities</w:t>
      </w:r>
      <w:r w:rsidRPr="009024A3">
        <w:rPr>
          <w:rFonts w:ascii="Arial" w:hAnsi="Arial" w:cs="Arial"/>
          <w:color w:val="000000"/>
          <w:sz w:val="24"/>
          <w:szCs w:val="24"/>
        </w:rPr>
        <w:br/>
        <w:t xml:space="preserve"> </w:t>
      </w:r>
      <w:r w:rsidRPr="009024A3">
        <w:rPr>
          <w:rFonts w:ascii="Arial" w:hAnsi="Arial" w:cs="Arial"/>
          <w:color w:val="000000"/>
          <w:sz w:val="24"/>
          <w:szCs w:val="24"/>
        </w:rPr>
        <w:br/>
        <w:t>Users must use protective covers/cases for their iPad.</w:t>
      </w:r>
      <w:r w:rsidRPr="009024A3">
        <w:rPr>
          <w:rFonts w:ascii="Arial" w:hAnsi="Arial" w:cs="Arial"/>
          <w:color w:val="000000"/>
          <w:sz w:val="24"/>
          <w:szCs w:val="24"/>
        </w:rPr>
        <w:br/>
        <w:t xml:space="preserve"> </w:t>
      </w:r>
      <w:r w:rsidRPr="009024A3">
        <w:rPr>
          <w:rFonts w:ascii="Arial" w:hAnsi="Arial" w:cs="Arial"/>
          <w:color w:val="000000"/>
          <w:sz w:val="24"/>
          <w:szCs w:val="24"/>
        </w:rPr>
        <w:br/>
        <w:t>The iPad screen is made of glass and therefore is subject to cracking and bre</w:t>
      </w:r>
      <w:r>
        <w:rPr>
          <w:rFonts w:ascii="Arial" w:hAnsi="Arial" w:cs="Arial"/>
          <w:color w:val="000000"/>
          <w:sz w:val="24"/>
          <w:szCs w:val="24"/>
        </w:rPr>
        <w:t>aking if misused: Never drop or</w:t>
      </w:r>
      <w:r w:rsidRPr="009024A3">
        <w:rPr>
          <w:rFonts w:ascii="Arial" w:hAnsi="Arial" w:cs="Arial"/>
          <w:color w:val="000000"/>
          <w:sz w:val="24"/>
          <w:szCs w:val="24"/>
        </w:rPr>
        <w:t xml:space="preserve"> place heavy objects (books, laptops, etc.) on top of the iPad.</w:t>
      </w:r>
      <w:r w:rsidRPr="009024A3">
        <w:rPr>
          <w:rFonts w:ascii="Arial" w:hAnsi="Arial" w:cs="Arial"/>
          <w:color w:val="000000"/>
          <w:sz w:val="24"/>
          <w:szCs w:val="24"/>
        </w:rPr>
        <w:br/>
        <w:t xml:space="preserve"> </w:t>
      </w:r>
      <w:r w:rsidRPr="009024A3">
        <w:rPr>
          <w:rFonts w:ascii="Arial" w:hAnsi="Arial" w:cs="Arial"/>
          <w:color w:val="000000"/>
          <w:sz w:val="24"/>
          <w:szCs w:val="24"/>
        </w:rPr>
        <w:br/>
        <w:t>Only a soft cloth or approved laptop screen cleaning solution is to be used to clean the iPad screen.</w:t>
      </w:r>
      <w:r w:rsidRPr="009024A3">
        <w:rPr>
          <w:rFonts w:ascii="Arial" w:hAnsi="Arial" w:cs="Arial"/>
          <w:color w:val="000000"/>
          <w:sz w:val="24"/>
          <w:szCs w:val="24"/>
        </w:rPr>
        <w:br/>
        <w:t xml:space="preserve"> </w:t>
      </w:r>
      <w:r w:rsidRPr="009024A3">
        <w:rPr>
          <w:rFonts w:ascii="Arial" w:hAnsi="Arial" w:cs="Arial"/>
          <w:color w:val="000000"/>
          <w:sz w:val="24"/>
          <w:szCs w:val="24"/>
        </w:rPr>
        <w:br/>
        <w:t>Do not subject the iPad to extreme heat or cold.</w:t>
      </w:r>
      <w:r w:rsidRPr="009024A3">
        <w:rPr>
          <w:rFonts w:ascii="Arial" w:hAnsi="Arial" w:cs="Arial"/>
          <w:color w:val="000000"/>
          <w:sz w:val="24"/>
          <w:szCs w:val="24"/>
        </w:rPr>
        <w:br/>
        <w:t xml:space="preserve"> </w:t>
      </w:r>
      <w:r w:rsidRPr="009024A3">
        <w:rPr>
          <w:rFonts w:ascii="Arial" w:hAnsi="Arial" w:cs="Arial"/>
          <w:color w:val="000000"/>
          <w:sz w:val="24"/>
          <w:szCs w:val="24"/>
        </w:rPr>
        <w:br/>
        <w:t>Do not store or leave unattended in vehicles.</w:t>
      </w:r>
      <w:r w:rsidRPr="009024A3">
        <w:rPr>
          <w:rFonts w:ascii="Arial" w:hAnsi="Arial" w:cs="Arial"/>
          <w:color w:val="000000"/>
          <w:sz w:val="24"/>
          <w:szCs w:val="24"/>
        </w:rPr>
        <w:br/>
        <w:t xml:space="preserve"> </w:t>
      </w:r>
      <w:r w:rsidRPr="009024A3">
        <w:rPr>
          <w:rFonts w:ascii="Arial" w:hAnsi="Arial" w:cs="Arial"/>
          <w:color w:val="000000"/>
          <w:sz w:val="24"/>
          <w:szCs w:val="24"/>
        </w:rPr>
        <w:br/>
        <w:t>Users may not photograph any other person, without that persons’ consent.</w:t>
      </w:r>
      <w:r w:rsidRPr="009024A3">
        <w:rPr>
          <w:rFonts w:ascii="Arial" w:hAnsi="Arial" w:cs="Arial"/>
          <w:color w:val="000000"/>
          <w:sz w:val="24"/>
          <w:szCs w:val="24"/>
        </w:rPr>
        <w:br/>
        <w:t xml:space="preserve"> </w:t>
      </w:r>
      <w:r w:rsidRPr="009024A3">
        <w:rPr>
          <w:rFonts w:ascii="Arial" w:hAnsi="Arial" w:cs="Arial"/>
          <w:color w:val="000000"/>
          <w:sz w:val="24"/>
          <w:szCs w:val="24"/>
        </w:rPr>
        <w:br/>
        <w:t xml:space="preserve">The iPad is subject to routine monitoring by </w:t>
      </w:r>
      <w:proofErr w:type="spellStart"/>
      <w:r w:rsidRPr="009024A3">
        <w:rPr>
          <w:rFonts w:ascii="Arial" w:hAnsi="Arial" w:cs="Arial"/>
          <w:color w:val="000000"/>
          <w:sz w:val="24"/>
          <w:szCs w:val="24"/>
        </w:rPr>
        <w:t>Taughmonagh</w:t>
      </w:r>
      <w:proofErr w:type="spellEnd"/>
      <w:r w:rsidRPr="009024A3">
        <w:rPr>
          <w:rFonts w:ascii="Arial" w:hAnsi="Arial" w:cs="Arial"/>
          <w:color w:val="000000"/>
          <w:sz w:val="24"/>
          <w:szCs w:val="24"/>
        </w:rPr>
        <w:t xml:space="preserve"> Primary School. Devices must be surrendered immediately upon request by any member of staff.</w:t>
      </w:r>
      <w:r w:rsidRPr="009024A3">
        <w:rPr>
          <w:rFonts w:ascii="Arial" w:hAnsi="Arial" w:cs="Arial"/>
          <w:color w:val="000000"/>
          <w:sz w:val="24"/>
          <w:szCs w:val="24"/>
        </w:rPr>
        <w:br/>
        <w:t xml:space="preserve"> </w:t>
      </w:r>
      <w:r w:rsidRPr="009024A3">
        <w:rPr>
          <w:rFonts w:ascii="Arial" w:hAnsi="Arial" w:cs="Arial"/>
          <w:color w:val="000000"/>
          <w:sz w:val="24"/>
          <w:szCs w:val="24"/>
        </w:rPr>
        <w:br/>
        <w:t>Users in breach of the Responsible Use Policy may be subject to but not limited to; disciplinary action, confiscation, removal of content or referral to external agencies in the event of illegal activity.</w:t>
      </w:r>
      <w:r w:rsidRPr="009024A3">
        <w:rPr>
          <w:rFonts w:ascii="Arial" w:hAnsi="Arial" w:cs="Arial"/>
          <w:color w:val="000000"/>
          <w:sz w:val="24"/>
          <w:szCs w:val="24"/>
        </w:rPr>
        <w:br/>
        <w:t xml:space="preserve"> </w:t>
      </w:r>
      <w:r w:rsidRPr="009024A3">
        <w:rPr>
          <w:rFonts w:ascii="Arial" w:hAnsi="Arial" w:cs="Arial"/>
          <w:color w:val="000000"/>
          <w:sz w:val="24"/>
          <w:szCs w:val="24"/>
        </w:rPr>
        <w:br/>
      </w:r>
      <w:proofErr w:type="spellStart"/>
      <w:r w:rsidRPr="009024A3">
        <w:rPr>
          <w:rFonts w:ascii="Arial" w:hAnsi="Arial" w:cs="Arial"/>
          <w:color w:val="000000"/>
          <w:sz w:val="24"/>
          <w:szCs w:val="24"/>
        </w:rPr>
        <w:t>Taughmonagh</w:t>
      </w:r>
      <w:proofErr w:type="spellEnd"/>
      <w:r w:rsidRPr="009024A3">
        <w:rPr>
          <w:rFonts w:ascii="Arial" w:hAnsi="Arial" w:cs="Arial"/>
          <w:color w:val="000000"/>
          <w:sz w:val="24"/>
          <w:szCs w:val="24"/>
        </w:rPr>
        <w:t xml:space="preserve"> Primary School is not responsible for the financial or other loss of any personal files that may be deleted from an iPad.</w:t>
      </w:r>
      <w:r w:rsidRPr="009024A3">
        <w:rPr>
          <w:rFonts w:ascii="Arial" w:hAnsi="Arial" w:cs="Arial"/>
          <w:color w:val="000000"/>
          <w:sz w:val="24"/>
          <w:szCs w:val="24"/>
        </w:rPr>
        <w:br/>
        <w:t xml:space="preserve"> </w:t>
      </w:r>
      <w:r w:rsidRPr="009024A3">
        <w:rPr>
          <w:rFonts w:ascii="Arial" w:hAnsi="Arial" w:cs="Arial"/>
          <w:color w:val="000000"/>
          <w:sz w:val="24"/>
          <w:szCs w:val="24"/>
        </w:rPr>
        <w:br/>
      </w:r>
      <w:r w:rsidRPr="009024A3">
        <w:rPr>
          <w:rFonts w:ascii="Arial" w:hAnsi="Arial" w:cs="Arial"/>
          <w:b/>
          <w:color w:val="000000"/>
          <w:sz w:val="24"/>
          <w:szCs w:val="24"/>
          <w:u w:val="single"/>
        </w:rPr>
        <w:t>Safeguarding</w:t>
      </w:r>
      <w:r>
        <w:rPr>
          <w:rFonts w:ascii="Arial" w:hAnsi="Arial" w:cs="Arial"/>
          <w:b/>
          <w:color w:val="000000"/>
          <w:sz w:val="24"/>
          <w:szCs w:val="24"/>
          <w:u w:val="single"/>
        </w:rPr>
        <w:t xml:space="preserve"> and Maintaining as an Academic </w:t>
      </w:r>
      <w:r w:rsidRPr="009024A3">
        <w:rPr>
          <w:rFonts w:ascii="Arial" w:hAnsi="Arial" w:cs="Arial"/>
          <w:b/>
          <w:color w:val="000000"/>
          <w:sz w:val="24"/>
          <w:szCs w:val="24"/>
          <w:u w:val="single"/>
        </w:rPr>
        <w:t>Tool.</w:t>
      </w:r>
      <w:r w:rsidRPr="009024A3">
        <w:rPr>
          <w:rFonts w:ascii="Arial" w:hAnsi="Arial" w:cs="Arial"/>
          <w:color w:val="000000"/>
          <w:sz w:val="24"/>
          <w:szCs w:val="24"/>
        </w:rPr>
        <w:br/>
        <w:t xml:space="preserve"> </w:t>
      </w:r>
      <w:r w:rsidRPr="009024A3">
        <w:rPr>
          <w:rFonts w:ascii="Arial" w:hAnsi="Arial" w:cs="Arial"/>
          <w:color w:val="000000"/>
          <w:sz w:val="24"/>
          <w:szCs w:val="24"/>
        </w:rPr>
        <w:br/>
        <w:t>iPad batteries are required to be charged and be ready to use in school.</w:t>
      </w:r>
      <w:r w:rsidRPr="009024A3">
        <w:rPr>
          <w:rFonts w:ascii="Arial" w:hAnsi="Arial" w:cs="Arial"/>
          <w:color w:val="000000"/>
          <w:sz w:val="24"/>
          <w:szCs w:val="24"/>
        </w:rPr>
        <w:br/>
        <w:t xml:space="preserve"> </w:t>
      </w:r>
      <w:r w:rsidRPr="009024A3">
        <w:rPr>
          <w:rFonts w:ascii="Arial" w:hAnsi="Arial" w:cs="Arial"/>
          <w:color w:val="000000"/>
          <w:sz w:val="24"/>
          <w:szCs w:val="24"/>
        </w:rPr>
        <w:br/>
        <w:t>Items deleted from the iPad cannot be recovered.</w:t>
      </w:r>
      <w:r w:rsidRPr="009024A3">
        <w:rPr>
          <w:rFonts w:ascii="Arial" w:hAnsi="Arial" w:cs="Arial"/>
          <w:color w:val="000000"/>
          <w:sz w:val="24"/>
          <w:szCs w:val="24"/>
        </w:rPr>
        <w:br/>
        <w:t xml:space="preserve"> </w:t>
      </w:r>
      <w:r w:rsidRPr="009024A3">
        <w:rPr>
          <w:rFonts w:ascii="Arial" w:hAnsi="Arial" w:cs="Arial"/>
          <w:color w:val="000000"/>
          <w:sz w:val="24"/>
          <w:szCs w:val="24"/>
        </w:rPr>
        <w:br/>
        <w:t>Memory space is limited. Academic content takes precedence over personal files and apps.</w:t>
      </w:r>
      <w:r w:rsidRPr="009024A3">
        <w:rPr>
          <w:rFonts w:ascii="Arial" w:hAnsi="Arial" w:cs="Arial"/>
          <w:color w:val="000000"/>
          <w:sz w:val="24"/>
          <w:szCs w:val="24"/>
        </w:rPr>
        <w:br/>
        <w:t xml:space="preserve"> </w:t>
      </w:r>
      <w:r w:rsidRPr="009024A3">
        <w:rPr>
          <w:rFonts w:ascii="Arial" w:hAnsi="Arial" w:cs="Arial"/>
          <w:color w:val="000000"/>
          <w:sz w:val="24"/>
          <w:szCs w:val="24"/>
        </w:rPr>
        <w:br/>
        <w:t>The whereabouts of the iPad should be known at all times.</w:t>
      </w:r>
      <w:r w:rsidRPr="009024A3">
        <w:rPr>
          <w:rFonts w:ascii="Arial" w:hAnsi="Arial" w:cs="Arial"/>
          <w:color w:val="000000"/>
          <w:sz w:val="24"/>
          <w:szCs w:val="24"/>
        </w:rPr>
        <w:br/>
        <w:t xml:space="preserve"> </w:t>
      </w:r>
      <w:r w:rsidRPr="009024A3">
        <w:rPr>
          <w:rFonts w:ascii="Arial" w:hAnsi="Arial" w:cs="Arial"/>
          <w:color w:val="000000"/>
          <w:sz w:val="24"/>
          <w:szCs w:val="24"/>
        </w:rPr>
        <w:br/>
        <w:t>It is a user’s responsibility to keep their iPad safe and secure.</w:t>
      </w:r>
      <w:r w:rsidRPr="009024A3">
        <w:rPr>
          <w:rFonts w:ascii="Arial" w:hAnsi="Arial" w:cs="Arial"/>
          <w:color w:val="000000"/>
          <w:sz w:val="24"/>
          <w:szCs w:val="24"/>
        </w:rPr>
        <w:br/>
        <w:t xml:space="preserve"> </w:t>
      </w:r>
      <w:r w:rsidRPr="009024A3">
        <w:rPr>
          <w:rFonts w:ascii="Arial" w:hAnsi="Arial" w:cs="Arial"/>
          <w:color w:val="000000"/>
          <w:sz w:val="24"/>
          <w:szCs w:val="24"/>
        </w:rPr>
        <w:br/>
        <w:t>iPads belonging to other users are not to be tampered within any manner.</w:t>
      </w:r>
      <w:r w:rsidRPr="009024A3">
        <w:rPr>
          <w:rFonts w:ascii="Arial" w:hAnsi="Arial" w:cs="Arial"/>
          <w:color w:val="000000"/>
          <w:sz w:val="24"/>
          <w:szCs w:val="24"/>
        </w:rPr>
        <w:br/>
        <w:t xml:space="preserve"> </w:t>
      </w:r>
      <w:r w:rsidRPr="009024A3">
        <w:rPr>
          <w:rFonts w:ascii="Arial" w:hAnsi="Arial" w:cs="Arial"/>
          <w:color w:val="000000"/>
          <w:sz w:val="24"/>
          <w:szCs w:val="24"/>
        </w:rPr>
        <w:br/>
        <w:t>If an iPad is found unattended, it should be given to the nearest member of staff.</w:t>
      </w:r>
      <w:r w:rsidRPr="009024A3">
        <w:rPr>
          <w:rFonts w:ascii="Arial" w:hAnsi="Arial" w:cs="Arial"/>
          <w:color w:val="000000"/>
          <w:sz w:val="24"/>
          <w:szCs w:val="24"/>
        </w:rPr>
        <w:br/>
        <w:t xml:space="preserve"> </w:t>
      </w:r>
      <w:r w:rsidRPr="009024A3">
        <w:rPr>
          <w:rFonts w:ascii="Arial" w:hAnsi="Arial" w:cs="Arial"/>
          <w:color w:val="000000"/>
          <w:sz w:val="24"/>
          <w:szCs w:val="24"/>
        </w:rPr>
        <w:br/>
        <w:t xml:space="preserve"> </w:t>
      </w:r>
      <w:r w:rsidRPr="009024A3">
        <w:rPr>
          <w:rFonts w:ascii="Arial" w:hAnsi="Arial" w:cs="Arial"/>
          <w:b/>
          <w:color w:val="000000"/>
          <w:sz w:val="24"/>
          <w:szCs w:val="24"/>
          <w:u w:val="single"/>
        </w:rPr>
        <w:t>Lost, Damaged or Stolen iPad</w:t>
      </w:r>
      <w:r w:rsidRPr="009024A3">
        <w:rPr>
          <w:rFonts w:ascii="Arial" w:hAnsi="Arial" w:cs="Arial"/>
          <w:color w:val="000000"/>
          <w:sz w:val="24"/>
          <w:szCs w:val="24"/>
        </w:rPr>
        <w:br/>
        <w:t xml:space="preserve"> </w:t>
      </w:r>
      <w:r w:rsidRPr="009024A3">
        <w:rPr>
          <w:rFonts w:ascii="Arial" w:hAnsi="Arial" w:cs="Arial"/>
          <w:color w:val="000000"/>
          <w:sz w:val="24"/>
          <w:szCs w:val="24"/>
        </w:rPr>
        <w:br/>
        <w:t>If the iPad is lost, stolen, or damaged, the ICT Co-ordinator and Head Teacher must be notified immediately.</w:t>
      </w:r>
      <w:r w:rsidRPr="009024A3">
        <w:rPr>
          <w:rFonts w:ascii="Arial" w:hAnsi="Arial" w:cs="Arial"/>
          <w:color w:val="000000"/>
          <w:sz w:val="24"/>
          <w:szCs w:val="24"/>
        </w:rPr>
        <w:br/>
        <w:t xml:space="preserve"> </w:t>
      </w:r>
      <w:r w:rsidRPr="009024A3">
        <w:rPr>
          <w:rFonts w:ascii="Arial" w:hAnsi="Arial" w:cs="Arial"/>
          <w:color w:val="000000"/>
          <w:sz w:val="24"/>
          <w:szCs w:val="24"/>
        </w:rPr>
        <w:br/>
      </w:r>
      <w:r w:rsidRPr="009024A3">
        <w:rPr>
          <w:rFonts w:ascii="Arial" w:hAnsi="Arial" w:cs="Arial"/>
          <w:color w:val="000000"/>
          <w:sz w:val="24"/>
          <w:szCs w:val="24"/>
        </w:rPr>
        <w:lastRenderedPageBreak/>
        <w:t>Prohibited Uses (not exclusive):</w:t>
      </w:r>
      <w:r w:rsidRPr="009024A3">
        <w:rPr>
          <w:rFonts w:ascii="Arial" w:hAnsi="Arial" w:cs="Arial"/>
          <w:color w:val="000000"/>
          <w:sz w:val="24"/>
          <w:szCs w:val="24"/>
        </w:rPr>
        <w:br/>
        <w:t xml:space="preserve"> </w:t>
      </w:r>
      <w:r w:rsidRPr="009024A3">
        <w:rPr>
          <w:rFonts w:ascii="Arial" w:hAnsi="Arial" w:cs="Arial"/>
          <w:color w:val="000000"/>
          <w:sz w:val="24"/>
          <w:szCs w:val="24"/>
        </w:rPr>
        <w:br/>
        <w:t>Accessing Inappropriate Materials – All material on the iPad must adhere to the ICT Responsible Use Policy. Users are not allow to send, access, upload, download or distribute offensive, threatening, pornographic, obscene, or sexually explicit materials.</w:t>
      </w:r>
      <w:r w:rsidRPr="009024A3">
        <w:rPr>
          <w:rFonts w:ascii="Arial" w:hAnsi="Arial" w:cs="Arial"/>
          <w:color w:val="000000"/>
          <w:sz w:val="24"/>
          <w:szCs w:val="24"/>
        </w:rPr>
        <w:br/>
        <w:t xml:space="preserve"> </w:t>
      </w:r>
      <w:r w:rsidRPr="009024A3">
        <w:rPr>
          <w:rFonts w:ascii="Arial" w:hAnsi="Arial" w:cs="Arial"/>
          <w:color w:val="000000"/>
          <w:sz w:val="24"/>
          <w:szCs w:val="24"/>
        </w:rPr>
        <w:br/>
        <w:t>Illegal Activities – Use of the school’s internet/e-mail accounts for financial or commercial gain or for any illegal activity.</w:t>
      </w:r>
      <w:r w:rsidRPr="009024A3">
        <w:rPr>
          <w:rFonts w:ascii="Arial" w:hAnsi="Arial" w:cs="Arial"/>
          <w:color w:val="000000"/>
          <w:sz w:val="24"/>
          <w:szCs w:val="24"/>
        </w:rPr>
        <w:br/>
        <w:t xml:space="preserve"> </w:t>
      </w:r>
      <w:r w:rsidRPr="009024A3">
        <w:rPr>
          <w:rFonts w:ascii="Arial" w:hAnsi="Arial" w:cs="Arial"/>
          <w:color w:val="000000"/>
          <w:sz w:val="24"/>
          <w:szCs w:val="24"/>
        </w:rPr>
        <w:br/>
        <w:t>Cameras – Users must use good judgment when using the camera. The user agrees that the camera will not be used to take inappropriate, illicit or sexually explicit photographs or videos, nor will it be used to embarrass anyone in any way. Any use of camera in toilets or changing rooms, regardless of intent, will be treated as a serious violation.</w:t>
      </w:r>
      <w:r w:rsidRPr="009024A3">
        <w:rPr>
          <w:rFonts w:ascii="Arial" w:hAnsi="Arial" w:cs="Arial"/>
          <w:color w:val="000000"/>
          <w:sz w:val="24"/>
          <w:szCs w:val="24"/>
        </w:rPr>
        <w:br/>
        <w:t xml:space="preserve"> </w:t>
      </w:r>
      <w:r w:rsidRPr="009024A3">
        <w:rPr>
          <w:rFonts w:ascii="Arial" w:hAnsi="Arial" w:cs="Arial"/>
          <w:color w:val="000000"/>
          <w:sz w:val="24"/>
          <w:szCs w:val="24"/>
        </w:rPr>
        <w:br/>
        <w:t>Images of other people may only be made with the permission of those in the photograph.</w:t>
      </w:r>
      <w:r w:rsidRPr="009024A3">
        <w:rPr>
          <w:rFonts w:ascii="Arial" w:hAnsi="Arial" w:cs="Arial"/>
          <w:color w:val="000000"/>
          <w:sz w:val="24"/>
          <w:szCs w:val="24"/>
        </w:rPr>
        <w:br/>
        <w:t xml:space="preserve"> </w:t>
      </w:r>
      <w:r w:rsidRPr="009024A3">
        <w:rPr>
          <w:rFonts w:ascii="Arial" w:hAnsi="Arial" w:cs="Arial"/>
          <w:color w:val="000000"/>
          <w:sz w:val="24"/>
          <w:szCs w:val="24"/>
        </w:rPr>
        <w:br/>
        <w:t>Posting of images/movie on the Internet into a public forum is strictly forbidden, without the express permission of the Teacher or in the case of staff use; a member of the Senior Leadership team.</w:t>
      </w:r>
      <w:r w:rsidRPr="009024A3">
        <w:rPr>
          <w:rFonts w:ascii="Arial" w:hAnsi="Arial" w:cs="Arial"/>
          <w:color w:val="000000"/>
          <w:sz w:val="24"/>
          <w:szCs w:val="24"/>
        </w:rPr>
        <w:br/>
        <w:t xml:space="preserve"> </w:t>
      </w:r>
      <w:r w:rsidRPr="009024A3">
        <w:rPr>
          <w:rFonts w:ascii="Arial" w:hAnsi="Arial" w:cs="Arial"/>
          <w:color w:val="000000"/>
          <w:sz w:val="24"/>
          <w:szCs w:val="24"/>
        </w:rPr>
        <w:br/>
        <w:t>Use of the camera and microphone is strictly prohibited unless permission is granted by a teacher.</w:t>
      </w:r>
      <w:r w:rsidRPr="009024A3">
        <w:rPr>
          <w:rFonts w:ascii="Arial" w:hAnsi="Arial" w:cs="Arial"/>
          <w:color w:val="000000"/>
          <w:sz w:val="24"/>
          <w:szCs w:val="24"/>
        </w:rPr>
        <w:br/>
        <w:t xml:space="preserve"> </w:t>
      </w:r>
      <w:r w:rsidRPr="009024A3">
        <w:rPr>
          <w:rFonts w:ascii="Arial" w:hAnsi="Arial" w:cs="Arial"/>
          <w:color w:val="000000"/>
          <w:sz w:val="24"/>
          <w:szCs w:val="24"/>
        </w:rPr>
        <w:br/>
        <w:t xml:space="preserve">Misuse of Passwords, Codes or other Unauthorised Access: Users are encouraged to set a passcode on their iPad to prevent other users from misusing it.  </w:t>
      </w:r>
      <w:r w:rsidRPr="009024A3">
        <w:rPr>
          <w:rFonts w:ascii="Arial" w:hAnsi="Arial" w:cs="Arial"/>
          <w:color w:val="000000"/>
          <w:sz w:val="24"/>
          <w:szCs w:val="24"/>
        </w:rPr>
        <w:br/>
        <w:t xml:space="preserve"> </w:t>
      </w:r>
      <w:r w:rsidRPr="009024A3">
        <w:rPr>
          <w:rFonts w:ascii="Arial" w:hAnsi="Arial" w:cs="Arial"/>
          <w:color w:val="000000"/>
          <w:sz w:val="24"/>
          <w:szCs w:val="24"/>
        </w:rPr>
        <w:br/>
        <w:t>Anything downloaded from the Apple store using a personal Apple ID will be visible even when signed-in using your school Apple ID.  The same goes for photographs.</w:t>
      </w:r>
      <w:r w:rsidRPr="009024A3">
        <w:rPr>
          <w:rFonts w:ascii="Arial" w:hAnsi="Arial" w:cs="Arial"/>
          <w:color w:val="000000"/>
          <w:sz w:val="24"/>
          <w:szCs w:val="24"/>
        </w:rPr>
        <w:br/>
        <w:t xml:space="preserve"> </w:t>
      </w:r>
      <w:r w:rsidRPr="009024A3">
        <w:rPr>
          <w:rFonts w:ascii="Arial" w:hAnsi="Arial" w:cs="Arial"/>
          <w:color w:val="000000"/>
          <w:sz w:val="24"/>
          <w:szCs w:val="24"/>
        </w:rPr>
        <w:br/>
        <w:t>Any user caught trying to gain access to another user’s accounts, files or data will be subject to disciplinary action.</w:t>
      </w:r>
      <w:r w:rsidRPr="009024A3">
        <w:rPr>
          <w:rFonts w:ascii="Arial" w:hAnsi="Arial" w:cs="Arial"/>
          <w:color w:val="000000"/>
          <w:sz w:val="24"/>
          <w:szCs w:val="24"/>
        </w:rPr>
        <w:br/>
        <w:t xml:space="preserve"> </w:t>
      </w:r>
      <w:r w:rsidRPr="009024A3">
        <w:rPr>
          <w:rFonts w:ascii="Arial" w:hAnsi="Arial" w:cs="Arial"/>
          <w:color w:val="000000"/>
          <w:sz w:val="24"/>
          <w:szCs w:val="24"/>
        </w:rPr>
        <w:br/>
        <w:t>Malicious Use/Vandalism – Any attempt to destroy hardware, software or data will be subject to disciplinary action.</w:t>
      </w:r>
      <w:r w:rsidRPr="009024A3">
        <w:rPr>
          <w:rFonts w:ascii="Arial" w:hAnsi="Arial" w:cs="Arial"/>
          <w:color w:val="000000"/>
          <w:sz w:val="24"/>
          <w:szCs w:val="24"/>
        </w:rPr>
        <w:br/>
        <w:t xml:space="preserve"> </w:t>
      </w:r>
      <w:r w:rsidRPr="009024A3">
        <w:rPr>
          <w:rFonts w:ascii="Arial" w:hAnsi="Arial" w:cs="Arial"/>
          <w:color w:val="000000"/>
          <w:sz w:val="24"/>
          <w:szCs w:val="24"/>
        </w:rPr>
        <w:br/>
        <w:t>Jailbreaking – Jailbreaking is the process of which removes any limitations placed on the iPad by Apple. Jailbreaking results in a less secure device and is strictly prohibited.</w:t>
      </w:r>
      <w:r w:rsidRPr="009024A3">
        <w:rPr>
          <w:rFonts w:ascii="Arial" w:hAnsi="Arial" w:cs="Arial"/>
          <w:color w:val="000000"/>
          <w:sz w:val="24"/>
          <w:szCs w:val="24"/>
        </w:rPr>
        <w:br/>
        <w:t xml:space="preserve"> </w:t>
      </w:r>
      <w:r w:rsidRPr="009024A3">
        <w:rPr>
          <w:rFonts w:ascii="Arial" w:hAnsi="Arial" w:cs="Arial"/>
          <w:color w:val="000000"/>
          <w:sz w:val="24"/>
          <w:szCs w:val="24"/>
        </w:rPr>
        <w:br/>
        <w:t>Inappropriate media may not be used as a screensaver or background photo. Presence of pornographic materials, inappropriate language, alcohol, drug or gang related symbols or pictures will result in disciplinary actions.</w:t>
      </w:r>
      <w:r w:rsidRPr="009024A3">
        <w:rPr>
          <w:rFonts w:ascii="Arial" w:hAnsi="Arial" w:cs="Arial"/>
          <w:color w:val="000000"/>
          <w:sz w:val="24"/>
          <w:szCs w:val="24"/>
        </w:rPr>
        <w:br/>
        <w:t xml:space="preserve"> </w:t>
      </w:r>
      <w:r w:rsidRPr="009024A3">
        <w:rPr>
          <w:rFonts w:ascii="Arial" w:hAnsi="Arial" w:cs="Arial"/>
          <w:color w:val="000000"/>
          <w:sz w:val="24"/>
          <w:szCs w:val="24"/>
        </w:rPr>
        <w:br/>
        <w:t>Individual users are responsible for the setting up and use of any home internet connections and no support will be provided for this by the school.</w:t>
      </w:r>
      <w:r w:rsidRPr="009024A3">
        <w:rPr>
          <w:rFonts w:ascii="Arial" w:hAnsi="Arial" w:cs="Arial"/>
          <w:color w:val="000000"/>
          <w:sz w:val="24"/>
          <w:szCs w:val="24"/>
        </w:rPr>
        <w:br/>
        <w:t xml:space="preserve"> </w:t>
      </w:r>
      <w:r w:rsidRPr="009024A3">
        <w:rPr>
          <w:rFonts w:ascii="Arial" w:hAnsi="Arial" w:cs="Arial"/>
          <w:color w:val="000000"/>
          <w:sz w:val="24"/>
          <w:szCs w:val="24"/>
        </w:rPr>
        <w:br/>
        <w:t xml:space="preserve">Users should be aware of and abide by the guidelines set out by the School </w:t>
      </w:r>
      <w:proofErr w:type="spellStart"/>
      <w:r w:rsidRPr="009024A3">
        <w:rPr>
          <w:rFonts w:ascii="Arial" w:hAnsi="Arial" w:cs="Arial"/>
          <w:color w:val="000000"/>
          <w:sz w:val="24"/>
          <w:szCs w:val="24"/>
        </w:rPr>
        <w:t>eSafety</w:t>
      </w:r>
      <w:proofErr w:type="spellEnd"/>
      <w:r w:rsidRPr="009024A3">
        <w:rPr>
          <w:rFonts w:ascii="Arial" w:hAnsi="Arial" w:cs="Arial"/>
          <w:color w:val="000000"/>
          <w:sz w:val="24"/>
          <w:szCs w:val="24"/>
        </w:rPr>
        <w:t xml:space="preserve"> policy.</w:t>
      </w:r>
      <w:r w:rsidRPr="009024A3">
        <w:rPr>
          <w:rFonts w:ascii="Arial" w:hAnsi="Arial" w:cs="Arial"/>
          <w:color w:val="000000"/>
          <w:sz w:val="24"/>
          <w:szCs w:val="24"/>
        </w:rPr>
        <w:br/>
        <w:t xml:space="preserve"> </w:t>
      </w:r>
      <w:r w:rsidRPr="009024A3">
        <w:rPr>
          <w:rFonts w:ascii="Arial" w:hAnsi="Arial" w:cs="Arial"/>
          <w:color w:val="000000"/>
          <w:sz w:val="24"/>
          <w:szCs w:val="24"/>
        </w:rPr>
        <w:br/>
      </w:r>
      <w:proofErr w:type="spellStart"/>
      <w:r w:rsidRPr="009024A3">
        <w:rPr>
          <w:rFonts w:ascii="Arial" w:hAnsi="Arial" w:cs="Arial"/>
          <w:color w:val="000000"/>
          <w:sz w:val="24"/>
          <w:szCs w:val="24"/>
        </w:rPr>
        <w:t>Taughmonagh</w:t>
      </w:r>
      <w:proofErr w:type="spellEnd"/>
      <w:r w:rsidRPr="009024A3">
        <w:rPr>
          <w:rFonts w:ascii="Arial" w:hAnsi="Arial" w:cs="Arial"/>
          <w:color w:val="000000"/>
          <w:sz w:val="24"/>
          <w:szCs w:val="24"/>
        </w:rPr>
        <w:t xml:space="preserve"> Primary School reserves the right to confiscate and search an iPad to ensure compliance with thi</w:t>
      </w:r>
      <w:r>
        <w:rPr>
          <w:rFonts w:ascii="Arial" w:hAnsi="Arial" w:cs="Arial"/>
          <w:color w:val="000000"/>
          <w:sz w:val="24"/>
          <w:szCs w:val="24"/>
        </w:rPr>
        <w:t>s Responsible Use Policy.</w:t>
      </w:r>
      <w:r>
        <w:rPr>
          <w:rFonts w:ascii="Arial" w:hAnsi="Arial" w:cs="Arial"/>
          <w:color w:val="000000"/>
          <w:sz w:val="24"/>
          <w:szCs w:val="24"/>
        </w:rPr>
        <w:br/>
        <w:t xml:space="preserve">  </w:t>
      </w:r>
      <w:r>
        <w:rPr>
          <w:rFonts w:ascii="Arial" w:hAnsi="Arial" w:cs="Arial"/>
          <w:color w:val="000000"/>
          <w:sz w:val="24"/>
          <w:szCs w:val="24"/>
        </w:rPr>
        <w:br/>
        <w:t xml:space="preserve"> </w:t>
      </w:r>
      <w:r w:rsidRPr="009024A3">
        <w:rPr>
          <w:rFonts w:ascii="Arial" w:hAnsi="Arial" w:cs="Arial"/>
          <w:color w:val="000000"/>
          <w:sz w:val="24"/>
          <w:szCs w:val="24"/>
        </w:rPr>
        <w:t>Adult Users must read and sign below:</w:t>
      </w:r>
      <w:r w:rsidRPr="009024A3">
        <w:rPr>
          <w:rFonts w:ascii="Arial" w:hAnsi="Arial" w:cs="Arial"/>
          <w:color w:val="000000"/>
          <w:sz w:val="24"/>
          <w:szCs w:val="24"/>
        </w:rPr>
        <w:br/>
        <w:t xml:space="preserve"> </w:t>
      </w:r>
      <w:r w:rsidRPr="009024A3">
        <w:rPr>
          <w:rFonts w:ascii="Arial" w:hAnsi="Arial" w:cs="Arial"/>
          <w:color w:val="000000"/>
          <w:sz w:val="24"/>
          <w:szCs w:val="24"/>
        </w:rPr>
        <w:br/>
        <w:t xml:space="preserve"> I have read, understand and agree to abide by the terms of the iPad Acceptable Use Policy.</w:t>
      </w:r>
      <w:r w:rsidRPr="009024A3">
        <w:rPr>
          <w:rFonts w:ascii="Arial" w:hAnsi="Arial" w:cs="Arial"/>
          <w:color w:val="000000"/>
          <w:sz w:val="24"/>
          <w:szCs w:val="24"/>
        </w:rPr>
        <w:br/>
        <w:t xml:space="preserve"> Signatures:</w:t>
      </w:r>
      <w:r w:rsidRPr="009024A3">
        <w:rPr>
          <w:rFonts w:ascii="Arial" w:hAnsi="Arial" w:cs="Arial"/>
          <w:color w:val="000000"/>
          <w:sz w:val="24"/>
          <w:szCs w:val="24"/>
        </w:rPr>
        <w:br/>
      </w:r>
      <w:r w:rsidR="00A74895">
        <w:rPr>
          <w:noProof/>
          <w:lang w:bidi="ar-SA"/>
        </w:rPr>
        <w:lastRenderedPageBreak/>
        <w:drawing>
          <wp:anchor distT="0" distB="0" distL="114300" distR="114300" simplePos="0" relativeHeight="251671552" behindDoc="1" locked="0" layoutInCell="1" allowOverlap="1" wp14:anchorId="46860729" wp14:editId="1ECD83D1">
            <wp:simplePos x="0" y="0"/>
            <wp:positionH relativeFrom="column">
              <wp:posOffset>5791200</wp:posOffset>
            </wp:positionH>
            <wp:positionV relativeFrom="paragraph">
              <wp:posOffset>-304800</wp:posOffset>
            </wp:positionV>
            <wp:extent cx="789305" cy="800100"/>
            <wp:effectExtent l="0" t="0" r="0" b="0"/>
            <wp:wrapNone/>
            <wp:docPr id="91" name="Picture 9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89305"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024A3">
        <w:rPr>
          <w:rFonts w:ascii="Arial" w:hAnsi="Arial" w:cs="Arial"/>
          <w:color w:val="000000"/>
          <w:sz w:val="24"/>
          <w:szCs w:val="24"/>
        </w:rPr>
        <w:t xml:space="preserve"> </w:t>
      </w:r>
      <w:r>
        <w:rPr>
          <w:rFonts w:ascii="Arial" w:eastAsia="Times New Roman" w:hAnsi="Arial" w:cs="Arial"/>
          <w:b/>
          <w:sz w:val="24"/>
          <w:szCs w:val="24"/>
          <w:u w:val="single"/>
        </w:rPr>
        <w:t>Figure 4</w:t>
      </w:r>
    </w:p>
    <w:p w:rsidR="00DE368A" w:rsidRPr="008E31C6" w:rsidRDefault="00DE368A" w:rsidP="00DE368A">
      <w:pPr>
        <w:jc w:val="center"/>
        <w:rPr>
          <w:rFonts w:ascii="Arial" w:eastAsia="Times New Roman" w:hAnsi="Arial" w:cs="Arial"/>
          <w:b/>
          <w:sz w:val="24"/>
          <w:szCs w:val="24"/>
          <w:u w:val="single"/>
        </w:rPr>
      </w:pPr>
    </w:p>
    <w:p w:rsidR="00DE368A" w:rsidRPr="008E31C6" w:rsidRDefault="00DE368A" w:rsidP="00DE368A">
      <w:pPr>
        <w:rPr>
          <w:rFonts w:ascii="Arial" w:eastAsia="Times New Roman" w:hAnsi="Arial" w:cs="Arial"/>
          <w:sz w:val="24"/>
          <w:szCs w:val="24"/>
        </w:rPr>
      </w:pPr>
    </w:p>
    <w:p w:rsidR="00DE368A" w:rsidRPr="008E31C6" w:rsidRDefault="00DE368A" w:rsidP="00DE368A">
      <w:pPr>
        <w:rPr>
          <w:rFonts w:ascii="Arial" w:eastAsia="Times New Roman" w:hAnsi="Arial" w:cs="Arial"/>
          <w:sz w:val="24"/>
          <w:szCs w:val="24"/>
        </w:rPr>
      </w:pPr>
    </w:p>
    <w:p w:rsidR="00DE368A" w:rsidRPr="008E31C6" w:rsidRDefault="00DE368A" w:rsidP="00DE368A">
      <w:pPr>
        <w:jc w:val="center"/>
        <w:rPr>
          <w:rFonts w:ascii="Arial" w:eastAsia="Times New Roman" w:hAnsi="Arial" w:cs="Arial"/>
          <w:b/>
          <w:sz w:val="24"/>
          <w:szCs w:val="24"/>
        </w:rPr>
      </w:pPr>
      <w:r w:rsidRPr="008E31C6">
        <w:rPr>
          <w:rFonts w:ascii="Arial" w:eastAsia="Times New Roman" w:hAnsi="Arial" w:cs="Arial"/>
          <w:b/>
          <w:sz w:val="24"/>
          <w:szCs w:val="24"/>
        </w:rPr>
        <w:t>Using Pupil Images</w:t>
      </w:r>
    </w:p>
    <w:p w:rsidR="00DE368A" w:rsidRPr="008E31C6" w:rsidRDefault="00DE368A" w:rsidP="00DE368A">
      <w:pPr>
        <w:rPr>
          <w:rFonts w:ascii="Arial" w:eastAsia="Times New Roman" w:hAnsi="Arial" w:cs="Arial"/>
          <w:sz w:val="24"/>
          <w:szCs w:val="24"/>
        </w:rPr>
      </w:pPr>
    </w:p>
    <w:p w:rsidR="00DE368A" w:rsidRPr="008E31C6" w:rsidRDefault="00DE368A" w:rsidP="00DE368A">
      <w:pPr>
        <w:rPr>
          <w:rFonts w:ascii="Arial" w:eastAsia="Times New Roman" w:hAnsi="Arial" w:cs="Arial"/>
          <w:sz w:val="24"/>
          <w:szCs w:val="24"/>
        </w:rPr>
      </w:pPr>
    </w:p>
    <w:p w:rsidR="00DE368A" w:rsidRPr="008E31C6" w:rsidRDefault="00DE368A" w:rsidP="00DE368A">
      <w:pPr>
        <w:rPr>
          <w:rFonts w:ascii="Arial" w:eastAsia="Times New Roman" w:hAnsi="Arial" w:cs="Arial"/>
          <w:sz w:val="24"/>
          <w:szCs w:val="24"/>
        </w:rPr>
      </w:pPr>
    </w:p>
    <w:p w:rsidR="00DE368A" w:rsidRPr="008E31C6" w:rsidRDefault="00DE368A" w:rsidP="00DE368A">
      <w:pPr>
        <w:rPr>
          <w:rFonts w:ascii="Arial" w:eastAsia="Times New Roman" w:hAnsi="Arial" w:cs="Arial"/>
          <w:sz w:val="24"/>
          <w:szCs w:val="24"/>
        </w:rPr>
      </w:pPr>
      <w:r w:rsidRPr="008E31C6">
        <w:rPr>
          <w:rFonts w:ascii="Arial" w:eastAsia="Times New Roman" w:hAnsi="Arial" w:cs="Arial"/>
          <w:sz w:val="24"/>
          <w:szCs w:val="24"/>
        </w:rPr>
        <w:t>TEACHER SECTION ONLY</w:t>
      </w:r>
    </w:p>
    <w:p w:rsidR="00DE368A" w:rsidRPr="008E31C6" w:rsidRDefault="00DE368A" w:rsidP="00DE368A">
      <w:pPr>
        <w:rPr>
          <w:rFonts w:ascii="Arial" w:eastAsia="Times New Roman" w:hAnsi="Arial" w:cs="Arial"/>
          <w:sz w:val="24"/>
          <w:szCs w:val="24"/>
        </w:rPr>
      </w:pPr>
    </w:p>
    <w:p w:rsidR="00DE368A" w:rsidRPr="008E31C6" w:rsidRDefault="00DE368A" w:rsidP="00DE368A">
      <w:pPr>
        <w:rPr>
          <w:rFonts w:ascii="Arial" w:eastAsia="Times New Roman" w:hAnsi="Arial" w:cs="Arial"/>
          <w:sz w:val="24"/>
          <w:szCs w:val="24"/>
        </w:rPr>
      </w:pPr>
      <w:r w:rsidRPr="008E31C6">
        <w:rPr>
          <w:rFonts w:ascii="Arial" w:eastAsia="Times New Roman" w:hAnsi="Arial" w:cs="Arial"/>
          <w:sz w:val="24"/>
          <w:szCs w:val="24"/>
        </w:rPr>
        <w:t>I have read and understoo</w:t>
      </w:r>
      <w:r>
        <w:rPr>
          <w:rFonts w:ascii="Arial" w:eastAsia="Times New Roman" w:hAnsi="Arial" w:cs="Arial"/>
          <w:sz w:val="24"/>
          <w:szCs w:val="24"/>
        </w:rPr>
        <w:t xml:space="preserve">d the conditions for using </w:t>
      </w:r>
      <w:r w:rsidRPr="008E31C6">
        <w:rPr>
          <w:rFonts w:ascii="Arial" w:eastAsia="Times New Roman" w:hAnsi="Arial" w:cs="Arial"/>
          <w:sz w:val="24"/>
          <w:szCs w:val="24"/>
        </w:rPr>
        <w:t>images as detailed below.</w:t>
      </w:r>
    </w:p>
    <w:p w:rsidR="00DE368A" w:rsidRPr="008E31C6" w:rsidRDefault="00DE368A" w:rsidP="00DE368A">
      <w:pPr>
        <w:rPr>
          <w:rFonts w:ascii="Arial" w:eastAsia="Times New Roman" w:hAnsi="Arial" w:cs="Arial"/>
          <w:sz w:val="24"/>
          <w:szCs w:val="24"/>
        </w:rPr>
      </w:pPr>
    </w:p>
    <w:p w:rsidR="00DE368A" w:rsidRPr="008E31C6" w:rsidRDefault="00DE368A" w:rsidP="00DE368A">
      <w:pPr>
        <w:rPr>
          <w:rFonts w:ascii="Arial" w:eastAsia="Times New Roman" w:hAnsi="Arial" w:cs="Arial"/>
          <w:sz w:val="24"/>
          <w:szCs w:val="24"/>
        </w:rPr>
      </w:pPr>
      <w:r w:rsidRPr="008E31C6">
        <w:rPr>
          <w:rFonts w:ascii="Arial" w:eastAsia="Times New Roman" w:hAnsi="Arial" w:cs="Arial"/>
          <w:sz w:val="24"/>
          <w:szCs w:val="24"/>
        </w:rPr>
        <w:t>Signed (Class Teacher): _______________________________________</w:t>
      </w:r>
    </w:p>
    <w:p w:rsidR="00DE368A" w:rsidRPr="008E31C6" w:rsidRDefault="00DE368A" w:rsidP="00DE368A">
      <w:pPr>
        <w:rPr>
          <w:rFonts w:ascii="Arial" w:eastAsia="Times New Roman" w:hAnsi="Arial" w:cs="Arial"/>
          <w:sz w:val="24"/>
          <w:szCs w:val="24"/>
        </w:rPr>
      </w:pPr>
    </w:p>
    <w:p w:rsidR="00DE368A" w:rsidRPr="008E31C6" w:rsidRDefault="00DE368A" w:rsidP="00DE368A">
      <w:pPr>
        <w:rPr>
          <w:rFonts w:ascii="Arial" w:eastAsia="Times New Roman" w:hAnsi="Arial" w:cs="Arial"/>
          <w:sz w:val="24"/>
          <w:szCs w:val="24"/>
        </w:rPr>
      </w:pPr>
      <w:r w:rsidRPr="008E31C6">
        <w:rPr>
          <w:rFonts w:ascii="Arial" w:eastAsia="Times New Roman" w:hAnsi="Arial" w:cs="Arial"/>
          <w:sz w:val="24"/>
          <w:szCs w:val="24"/>
        </w:rPr>
        <w:t>Date: _______________________________</w:t>
      </w:r>
    </w:p>
    <w:p w:rsidR="00DE368A" w:rsidRPr="008E31C6" w:rsidRDefault="00DE368A" w:rsidP="00DE368A">
      <w:pPr>
        <w:rPr>
          <w:rFonts w:ascii="Arial" w:eastAsia="Times New Roman" w:hAnsi="Arial" w:cs="Arial"/>
          <w:sz w:val="24"/>
          <w:szCs w:val="24"/>
        </w:rPr>
      </w:pPr>
    </w:p>
    <w:p w:rsidR="00DE368A" w:rsidRPr="008E31C6" w:rsidRDefault="00DE368A" w:rsidP="00DE368A">
      <w:pPr>
        <w:rPr>
          <w:rFonts w:ascii="Arial" w:eastAsia="Times New Roman" w:hAnsi="Arial" w:cs="Arial"/>
          <w:sz w:val="24"/>
          <w:szCs w:val="24"/>
        </w:rPr>
      </w:pPr>
      <w:r w:rsidRPr="008E31C6">
        <w:rPr>
          <w:rFonts w:ascii="Arial" w:eastAsia="Times New Roman" w:hAnsi="Arial" w:cs="Arial"/>
          <w:sz w:val="24"/>
          <w:szCs w:val="24"/>
        </w:rPr>
        <w:t>Print name: ___________________________________________________</w:t>
      </w:r>
    </w:p>
    <w:p w:rsidR="00DE368A" w:rsidRPr="008E31C6" w:rsidRDefault="00DE368A" w:rsidP="00DE368A">
      <w:pPr>
        <w:spacing w:line="360" w:lineRule="auto"/>
        <w:rPr>
          <w:rFonts w:ascii="Arial" w:eastAsia="Times New Roman" w:hAnsi="Arial" w:cs="Arial"/>
          <w:sz w:val="24"/>
          <w:szCs w:val="24"/>
        </w:rPr>
      </w:pPr>
    </w:p>
    <w:p w:rsidR="00DE368A" w:rsidRPr="008E31C6" w:rsidRDefault="00DE368A" w:rsidP="00DE368A">
      <w:pPr>
        <w:spacing w:line="360" w:lineRule="auto"/>
        <w:rPr>
          <w:rFonts w:ascii="Arial" w:eastAsia="Times New Roman" w:hAnsi="Arial" w:cs="Arial"/>
          <w:sz w:val="24"/>
          <w:szCs w:val="24"/>
        </w:rPr>
      </w:pPr>
    </w:p>
    <w:p w:rsidR="00DE368A" w:rsidRPr="008E31C6" w:rsidRDefault="00DE368A" w:rsidP="00DE368A">
      <w:pPr>
        <w:spacing w:line="360" w:lineRule="auto"/>
        <w:rPr>
          <w:rFonts w:ascii="Arial" w:eastAsia="Times New Roman" w:hAnsi="Arial" w:cs="Arial"/>
          <w:b/>
          <w:sz w:val="24"/>
          <w:szCs w:val="24"/>
        </w:rPr>
      </w:pPr>
      <w:r w:rsidRPr="008E31C6">
        <w:rPr>
          <w:rFonts w:ascii="Arial" w:eastAsia="Times New Roman" w:hAnsi="Arial" w:cs="Arial"/>
          <w:b/>
          <w:sz w:val="24"/>
          <w:szCs w:val="24"/>
        </w:rPr>
        <w:t>Conditions of Use</w:t>
      </w:r>
    </w:p>
    <w:p w:rsidR="00DE368A" w:rsidRPr="008E31C6" w:rsidRDefault="00DE368A" w:rsidP="00DE368A">
      <w:pPr>
        <w:widowControl/>
        <w:numPr>
          <w:ilvl w:val="0"/>
          <w:numId w:val="29"/>
        </w:numPr>
        <w:autoSpaceDE/>
        <w:autoSpaceDN/>
        <w:spacing w:line="360" w:lineRule="auto"/>
        <w:rPr>
          <w:rFonts w:ascii="Arial" w:eastAsia="Times New Roman" w:hAnsi="Arial" w:cs="Arial"/>
          <w:sz w:val="24"/>
          <w:szCs w:val="24"/>
        </w:rPr>
      </w:pPr>
      <w:r w:rsidRPr="008E31C6">
        <w:rPr>
          <w:rFonts w:ascii="Arial" w:eastAsia="Times New Roman" w:hAnsi="Arial" w:cs="Arial"/>
          <w:sz w:val="24"/>
          <w:szCs w:val="24"/>
        </w:rPr>
        <w:t xml:space="preserve"> This form is valid for 1 academic year from the date of signing.  Your consent will automatically expire after this time.</w:t>
      </w:r>
    </w:p>
    <w:p w:rsidR="00DE368A" w:rsidRPr="008E31C6" w:rsidRDefault="00DE368A" w:rsidP="00DE368A">
      <w:pPr>
        <w:widowControl/>
        <w:numPr>
          <w:ilvl w:val="0"/>
          <w:numId w:val="29"/>
        </w:numPr>
        <w:autoSpaceDE/>
        <w:autoSpaceDN/>
        <w:spacing w:line="360" w:lineRule="auto"/>
        <w:rPr>
          <w:rFonts w:ascii="Arial" w:eastAsia="Times New Roman" w:hAnsi="Arial" w:cs="Arial"/>
          <w:sz w:val="24"/>
          <w:szCs w:val="24"/>
        </w:rPr>
      </w:pPr>
      <w:r w:rsidRPr="008E31C6">
        <w:rPr>
          <w:rFonts w:ascii="Arial" w:eastAsia="Times New Roman" w:hAnsi="Arial" w:cs="Arial"/>
          <w:sz w:val="24"/>
          <w:szCs w:val="24"/>
        </w:rPr>
        <w:t>We will not include details or full names (which means first name and surname) of any person in an image on the website, or in printed publications, without good reason and only with your express consent.</w:t>
      </w:r>
    </w:p>
    <w:p w:rsidR="00DE368A" w:rsidRPr="008E31C6" w:rsidRDefault="00DE368A" w:rsidP="00DE368A">
      <w:pPr>
        <w:widowControl/>
        <w:numPr>
          <w:ilvl w:val="0"/>
          <w:numId w:val="29"/>
        </w:numPr>
        <w:autoSpaceDE/>
        <w:autoSpaceDN/>
        <w:spacing w:line="360" w:lineRule="auto"/>
        <w:rPr>
          <w:rFonts w:ascii="Arial" w:eastAsia="Times New Roman" w:hAnsi="Arial" w:cs="Arial"/>
          <w:sz w:val="24"/>
          <w:szCs w:val="24"/>
        </w:rPr>
      </w:pPr>
      <w:r w:rsidRPr="008E31C6">
        <w:rPr>
          <w:rFonts w:ascii="Arial" w:eastAsia="Times New Roman" w:hAnsi="Arial" w:cs="Arial"/>
          <w:sz w:val="24"/>
          <w:szCs w:val="24"/>
        </w:rPr>
        <w:t>We will not include personal e-mail or postal addresses, or telephone numbers on our website or in printed publications.</w:t>
      </w:r>
    </w:p>
    <w:p w:rsidR="00DE368A" w:rsidRPr="008E31C6" w:rsidRDefault="00DE368A" w:rsidP="00DE368A">
      <w:pPr>
        <w:widowControl/>
        <w:numPr>
          <w:ilvl w:val="0"/>
          <w:numId w:val="29"/>
        </w:numPr>
        <w:autoSpaceDE/>
        <w:autoSpaceDN/>
        <w:spacing w:line="360" w:lineRule="auto"/>
        <w:rPr>
          <w:rFonts w:ascii="Arial" w:eastAsia="Times New Roman" w:hAnsi="Arial" w:cs="Arial"/>
          <w:sz w:val="24"/>
          <w:szCs w:val="24"/>
        </w:rPr>
      </w:pPr>
      <w:r w:rsidRPr="008E31C6">
        <w:rPr>
          <w:rFonts w:ascii="Arial" w:eastAsia="Times New Roman" w:hAnsi="Arial" w:cs="Arial"/>
          <w:sz w:val="24"/>
          <w:szCs w:val="24"/>
        </w:rPr>
        <w:t>We may use group images with very general labels, such as ‘Choir’ or ‘making Christmas decorations’.</w:t>
      </w:r>
    </w:p>
    <w:p w:rsidR="00DE368A" w:rsidRPr="008E31C6" w:rsidRDefault="00DE368A" w:rsidP="00DE368A">
      <w:pPr>
        <w:widowControl/>
        <w:numPr>
          <w:ilvl w:val="0"/>
          <w:numId w:val="29"/>
        </w:numPr>
        <w:autoSpaceDE/>
        <w:autoSpaceDN/>
        <w:spacing w:line="360" w:lineRule="auto"/>
        <w:rPr>
          <w:rFonts w:ascii="Arial" w:eastAsia="Times New Roman" w:hAnsi="Arial" w:cs="Arial"/>
          <w:sz w:val="24"/>
          <w:szCs w:val="24"/>
        </w:rPr>
      </w:pPr>
      <w:r w:rsidRPr="008E31C6">
        <w:rPr>
          <w:rFonts w:ascii="Arial" w:eastAsia="Times New Roman" w:hAnsi="Arial" w:cs="Arial"/>
          <w:sz w:val="24"/>
          <w:szCs w:val="24"/>
        </w:rPr>
        <w:t xml:space="preserve">We will only use images of pupils who are suitably dressed; to reduce the risk of such images being used inappropriately e.g. we will not publish material from swimming lessons. </w:t>
      </w:r>
    </w:p>
    <w:p w:rsidR="00DE368A" w:rsidRPr="008E31C6" w:rsidRDefault="00DE368A" w:rsidP="00DE368A">
      <w:pPr>
        <w:spacing w:line="360" w:lineRule="auto"/>
        <w:rPr>
          <w:rFonts w:ascii="Arial" w:eastAsia="Times New Roman" w:hAnsi="Arial" w:cs="Arial"/>
          <w:sz w:val="24"/>
          <w:szCs w:val="24"/>
        </w:rPr>
      </w:pPr>
    </w:p>
    <w:p w:rsidR="00DE368A" w:rsidRPr="008E31C6" w:rsidRDefault="00DE368A" w:rsidP="00DE368A">
      <w:pPr>
        <w:rPr>
          <w:rFonts w:ascii="Arial" w:hAnsi="Arial" w:cs="Arial"/>
          <w:sz w:val="24"/>
          <w:szCs w:val="24"/>
        </w:rPr>
      </w:pPr>
    </w:p>
    <w:p w:rsidR="00DE368A" w:rsidRDefault="00DE368A" w:rsidP="00DE368A">
      <w:pPr>
        <w:rPr>
          <w:rFonts w:ascii="Arial" w:hAnsi="Arial" w:cs="Arial"/>
          <w:sz w:val="24"/>
          <w:szCs w:val="24"/>
        </w:rPr>
      </w:pPr>
    </w:p>
    <w:p w:rsidR="00A74895" w:rsidRDefault="00A74895" w:rsidP="00DE368A">
      <w:pPr>
        <w:rPr>
          <w:rFonts w:ascii="Arial" w:hAnsi="Arial" w:cs="Arial"/>
          <w:sz w:val="24"/>
          <w:szCs w:val="24"/>
        </w:rPr>
      </w:pPr>
    </w:p>
    <w:p w:rsidR="00A74895" w:rsidRDefault="00A74895" w:rsidP="00DE368A">
      <w:pPr>
        <w:rPr>
          <w:rFonts w:ascii="Arial" w:hAnsi="Arial" w:cs="Arial"/>
          <w:sz w:val="24"/>
          <w:szCs w:val="24"/>
        </w:rPr>
      </w:pPr>
    </w:p>
    <w:p w:rsidR="00A74895" w:rsidRDefault="00A74895" w:rsidP="00DE368A">
      <w:pPr>
        <w:rPr>
          <w:rFonts w:ascii="Arial" w:hAnsi="Arial" w:cs="Arial"/>
          <w:sz w:val="24"/>
          <w:szCs w:val="24"/>
        </w:rPr>
      </w:pPr>
    </w:p>
    <w:p w:rsidR="00A74895" w:rsidRDefault="00A74895" w:rsidP="00DE368A">
      <w:pPr>
        <w:rPr>
          <w:rFonts w:ascii="Arial" w:hAnsi="Arial" w:cs="Arial"/>
          <w:sz w:val="24"/>
          <w:szCs w:val="24"/>
        </w:rPr>
      </w:pPr>
    </w:p>
    <w:p w:rsidR="00A74895" w:rsidRDefault="00A74895" w:rsidP="00DE368A">
      <w:pPr>
        <w:rPr>
          <w:rFonts w:ascii="Arial" w:hAnsi="Arial" w:cs="Arial"/>
          <w:sz w:val="24"/>
          <w:szCs w:val="24"/>
        </w:rPr>
      </w:pPr>
    </w:p>
    <w:p w:rsidR="00A74895" w:rsidRDefault="00A74895" w:rsidP="00DE368A">
      <w:pPr>
        <w:rPr>
          <w:rFonts w:ascii="Arial" w:hAnsi="Arial" w:cs="Arial"/>
          <w:sz w:val="24"/>
          <w:szCs w:val="24"/>
        </w:rPr>
      </w:pPr>
    </w:p>
    <w:p w:rsidR="00A74895" w:rsidRPr="008E31C6" w:rsidRDefault="00A74895" w:rsidP="00DE368A">
      <w:pPr>
        <w:rPr>
          <w:rFonts w:ascii="Arial" w:hAnsi="Arial" w:cs="Arial"/>
          <w:sz w:val="24"/>
          <w:szCs w:val="24"/>
        </w:rPr>
      </w:pPr>
    </w:p>
    <w:p w:rsidR="00DE368A" w:rsidRPr="008E31C6" w:rsidRDefault="00DE368A" w:rsidP="00DE368A">
      <w:pPr>
        <w:rPr>
          <w:rFonts w:ascii="Arial" w:hAnsi="Arial" w:cs="Arial"/>
          <w:sz w:val="24"/>
          <w:szCs w:val="24"/>
        </w:rPr>
      </w:pPr>
    </w:p>
    <w:p w:rsidR="00DE368A" w:rsidRPr="008E31C6" w:rsidRDefault="00DE368A" w:rsidP="00DE368A">
      <w:pPr>
        <w:rPr>
          <w:rFonts w:ascii="Arial" w:hAnsi="Arial" w:cs="Arial"/>
          <w:sz w:val="24"/>
          <w:szCs w:val="24"/>
        </w:rPr>
      </w:pPr>
    </w:p>
    <w:p w:rsidR="00DE368A" w:rsidRDefault="00DE368A" w:rsidP="00DE368A">
      <w:pPr>
        <w:rPr>
          <w:rFonts w:ascii="Arial" w:hAnsi="Arial" w:cs="Arial"/>
          <w:sz w:val="24"/>
          <w:szCs w:val="24"/>
        </w:rPr>
      </w:pPr>
    </w:p>
    <w:p w:rsidR="00F4587D" w:rsidRPr="008E31C6" w:rsidRDefault="00F4587D" w:rsidP="00DE368A">
      <w:pPr>
        <w:rPr>
          <w:rFonts w:ascii="Arial" w:hAnsi="Arial" w:cs="Arial"/>
          <w:sz w:val="24"/>
          <w:szCs w:val="24"/>
        </w:rPr>
      </w:pPr>
    </w:p>
    <w:p w:rsidR="00DE368A" w:rsidRPr="008E31C6" w:rsidRDefault="00A74895" w:rsidP="00DE368A">
      <w:pPr>
        <w:jc w:val="center"/>
        <w:rPr>
          <w:rFonts w:ascii="Arial" w:eastAsia="Times New Roman" w:hAnsi="Arial" w:cs="Arial"/>
          <w:b/>
          <w:sz w:val="24"/>
          <w:szCs w:val="24"/>
          <w:u w:val="single"/>
        </w:rPr>
      </w:pPr>
      <w:r>
        <w:rPr>
          <w:noProof/>
          <w:lang w:bidi="ar-SA"/>
        </w:rPr>
        <w:lastRenderedPageBreak/>
        <w:drawing>
          <wp:anchor distT="0" distB="0" distL="114300" distR="114300" simplePos="0" relativeHeight="251672576" behindDoc="1" locked="0" layoutInCell="1" allowOverlap="1" wp14:anchorId="0D420D0A" wp14:editId="39FAEA9C">
            <wp:simplePos x="0" y="0"/>
            <wp:positionH relativeFrom="column">
              <wp:posOffset>5852160</wp:posOffset>
            </wp:positionH>
            <wp:positionV relativeFrom="paragraph">
              <wp:posOffset>-304800</wp:posOffset>
            </wp:positionV>
            <wp:extent cx="789305" cy="800100"/>
            <wp:effectExtent l="0" t="0" r="0" b="0"/>
            <wp:wrapNone/>
            <wp:docPr id="93" name="Picture 9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89305"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368A">
        <w:rPr>
          <w:rFonts w:ascii="Arial" w:eastAsia="Times New Roman" w:hAnsi="Arial" w:cs="Arial"/>
          <w:b/>
          <w:sz w:val="24"/>
          <w:szCs w:val="24"/>
          <w:u w:val="single"/>
        </w:rPr>
        <w:t>Figure 5</w:t>
      </w:r>
    </w:p>
    <w:p w:rsidR="00DE368A" w:rsidRPr="008E31C6" w:rsidRDefault="00DE368A" w:rsidP="00DE368A">
      <w:pPr>
        <w:jc w:val="center"/>
        <w:rPr>
          <w:rFonts w:ascii="Arial" w:hAnsi="Arial" w:cs="Arial"/>
          <w:sz w:val="24"/>
          <w:szCs w:val="24"/>
          <w:u w:val="single"/>
        </w:rPr>
      </w:pPr>
    </w:p>
    <w:p w:rsidR="00DE368A" w:rsidRPr="008E31C6" w:rsidRDefault="00DE368A" w:rsidP="00DE368A">
      <w:pPr>
        <w:jc w:val="center"/>
        <w:rPr>
          <w:rFonts w:ascii="Arial" w:hAnsi="Arial" w:cs="Arial"/>
          <w:sz w:val="24"/>
          <w:szCs w:val="24"/>
          <w:u w:val="single"/>
        </w:rPr>
      </w:pPr>
      <w:r w:rsidRPr="008E31C6">
        <w:rPr>
          <w:rFonts w:ascii="Arial" w:hAnsi="Arial" w:cs="Arial"/>
          <w:sz w:val="24"/>
          <w:szCs w:val="24"/>
          <w:u w:val="single"/>
        </w:rPr>
        <w:t>YouTube – Teacher Responsibilities</w:t>
      </w:r>
    </w:p>
    <w:p w:rsidR="00DE368A" w:rsidRPr="008E31C6" w:rsidRDefault="00DE368A" w:rsidP="00DE368A">
      <w:pPr>
        <w:rPr>
          <w:rFonts w:ascii="Arial" w:hAnsi="Arial" w:cs="Arial"/>
          <w:sz w:val="24"/>
          <w:szCs w:val="24"/>
        </w:rPr>
      </w:pPr>
    </w:p>
    <w:p w:rsidR="00DE368A" w:rsidRPr="008E31C6" w:rsidRDefault="00DE368A" w:rsidP="00DE368A">
      <w:pPr>
        <w:rPr>
          <w:rFonts w:ascii="Arial" w:hAnsi="Arial" w:cs="Arial"/>
          <w:sz w:val="24"/>
          <w:szCs w:val="24"/>
        </w:rPr>
      </w:pPr>
      <w:r w:rsidRPr="008E31C6">
        <w:rPr>
          <w:rFonts w:ascii="Arial" w:hAnsi="Arial" w:cs="Arial"/>
          <w:sz w:val="24"/>
          <w:szCs w:val="24"/>
        </w:rPr>
        <w:t xml:space="preserve">As YouTube (www.youtube.com) is now available to teachers in school it is important that we are all aware of how to use this website correctly.  </w:t>
      </w:r>
    </w:p>
    <w:p w:rsidR="00DE368A" w:rsidRPr="008E31C6" w:rsidRDefault="00DE368A" w:rsidP="00DE368A">
      <w:pPr>
        <w:rPr>
          <w:rFonts w:ascii="Arial" w:hAnsi="Arial" w:cs="Arial"/>
          <w:sz w:val="24"/>
          <w:szCs w:val="24"/>
        </w:rPr>
      </w:pPr>
    </w:p>
    <w:p w:rsidR="00DE368A" w:rsidRPr="008E31C6" w:rsidRDefault="00DE368A" w:rsidP="00DE368A">
      <w:pPr>
        <w:rPr>
          <w:rFonts w:ascii="Arial" w:hAnsi="Arial" w:cs="Arial"/>
          <w:sz w:val="24"/>
          <w:szCs w:val="24"/>
        </w:rPr>
      </w:pPr>
      <w:r w:rsidRPr="008E31C6">
        <w:rPr>
          <w:rFonts w:ascii="Arial" w:hAnsi="Arial" w:cs="Arial"/>
          <w:sz w:val="24"/>
          <w:szCs w:val="24"/>
        </w:rPr>
        <w:t>Teachers must be aware of the following:</w:t>
      </w:r>
    </w:p>
    <w:p w:rsidR="00DE368A" w:rsidRPr="008E31C6" w:rsidRDefault="00DE368A" w:rsidP="00DE368A">
      <w:pPr>
        <w:rPr>
          <w:rFonts w:ascii="Arial" w:hAnsi="Arial" w:cs="Arial"/>
          <w:sz w:val="24"/>
          <w:szCs w:val="24"/>
        </w:rPr>
      </w:pPr>
    </w:p>
    <w:p w:rsidR="00DE368A" w:rsidRPr="008E31C6" w:rsidRDefault="00DE368A" w:rsidP="00DE368A">
      <w:pPr>
        <w:rPr>
          <w:rFonts w:ascii="Arial" w:hAnsi="Arial" w:cs="Arial"/>
          <w:sz w:val="24"/>
          <w:szCs w:val="24"/>
        </w:rPr>
      </w:pPr>
      <w:r w:rsidRPr="008E31C6">
        <w:rPr>
          <w:rFonts w:ascii="Arial" w:hAnsi="Arial" w:cs="Arial"/>
          <w:sz w:val="24"/>
          <w:szCs w:val="24"/>
        </w:rPr>
        <w:t>There is inappropriate content on this website and we must be careful when navigating through the website and searching for clips.  Perhaps this should be done out of the sight of children,</w:t>
      </w:r>
    </w:p>
    <w:p w:rsidR="00DE368A" w:rsidRPr="008E31C6" w:rsidRDefault="00DE368A" w:rsidP="00DE368A">
      <w:pPr>
        <w:rPr>
          <w:rFonts w:ascii="Arial" w:hAnsi="Arial" w:cs="Arial"/>
          <w:sz w:val="24"/>
          <w:szCs w:val="24"/>
        </w:rPr>
      </w:pPr>
    </w:p>
    <w:p w:rsidR="00DE368A" w:rsidRPr="008E31C6" w:rsidRDefault="00DE368A" w:rsidP="00DE368A">
      <w:pPr>
        <w:rPr>
          <w:rFonts w:ascii="Arial" w:hAnsi="Arial" w:cs="Arial"/>
          <w:sz w:val="24"/>
          <w:szCs w:val="24"/>
        </w:rPr>
      </w:pPr>
      <w:r w:rsidRPr="008E31C6">
        <w:rPr>
          <w:rFonts w:ascii="Arial" w:hAnsi="Arial" w:cs="Arial"/>
          <w:sz w:val="24"/>
          <w:szCs w:val="24"/>
        </w:rPr>
        <w:t>Teachers must watch any clips in their entirety before showing them to their class so that they know exactly what is on it.</w:t>
      </w:r>
    </w:p>
    <w:p w:rsidR="00DE368A" w:rsidRPr="008E31C6" w:rsidRDefault="00DE368A" w:rsidP="00DE368A">
      <w:pPr>
        <w:rPr>
          <w:rFonts w:ascii="Arial" w:hAnsi="Arial" w:cs="Arial"/>
          <w:sz w:val="24"/>
          <w:szCs w:val="24"/>
        </w:rPr>
      </w:pPr>
    </w:p>
    <w:p w:rsidR="00DE368A" w:rsidRPr="008E31C6" w:rsidRDefault="00DE368A" w:rsidP="00DE368A">
      <w:pPr>
        <w:rPr>
          <w:rFonts w:ascii="Arial" w:hAnsi="Arial" w:cs="Arial"/>
          <w:sz w:val="24"/>
          <w:szCs w:val="24"/>
        </w:rPr>
      </w:pPr>
      <w:r w:rsidRPr="008E31C6">
        <w:rPr>
          <w:rFonts w:ascii="Arial" w:hAnsi="Arial" w:cs="Arial"/>
          <w:sz w:val="24"/>
          <w:szCs w:val="24"/>
        </w:rPr>
        <w:t>Teachers must judge the content of the clip to be appropriate to the age level watching it.</w:t>
      </w:r>
    </w:p>
    <w:p w:rsidR="00DE368A" w:rsidRPr="008E31C6" w:rsidRDefault="00DE368A" w:rsidP="00DE368A">
      <w:pPr>
        <w:rPr>
          <w:rFonts w:ascii="Arial" w:hAnsi="Arial" w:cs="Arial"/>
          <w:sz w:val="24"/>
          <w:szCs w:val="24"/>
        </w:rPr>
      </w:pPr>
    </w:p>
    <w:p w:rsidR="00DE368A" w:rsidRPr="008E31C6" w:rsidRDefault="00DE368A" w:rsidP="00DE368A">
      <w:pPr>
        <w:rPr>
          <w:rFonts w:ascii="Arial" w:hAnsi="Arial" w:cs="Arial"/>
          <w:sz w:val="24"/>
          <w:szCs w:val="24"/>
        </w:rPr>
      </w:pPr>
      <w:r w:rsidRPr="008E31C6">
        <w:rPr>
          <w:rFonts w:ascii="Arial" w:hAnsi="Arial" w:cs="Arial"/>
          <w:sz w:val="24"/>
          <w:szCs w:val="24"/>
        </w:rPr>
        <w:t>It is the teachers own personal responsibility to use this website safely and appropriately.</w:t>
      </w:r>
    </w:p>
    <w:p w:rsidR="00DE368A" w:rsidRPr="008E31C6" w:rsidRDefault="00DE368A" w:rsidP="00DE368A">
      <w:pPr>
        <w:rPr>
          <w:rFonts w:ascii="Arial" w:hAnsi="Arial" w:cs="Arial"/>
          <w:sz w:val="24"/>
          <w:szCs w:val="24"/>
        </w:rPr>
      </w:pPr>
    </w:p>
    <w:p w:rsidR="00DE368A" w:rsidRPr="008E31C6" w:rsidRDefault="00DE368A" w:rsidP="00DE368A">
      <w:pPr>
        <w:rPr>
          <w:rFonts w:ascii="Arial" w:hAnsi="Arial" w:cs="Arial"/>
          <w:sz w:val="24"/>
          <w:szCs w:val="24"/>
        </w:rPr>
      </w:pPr>
      <w:r w:rsidRPr="008E31C6">
        <w:rPr>
          <w:rFonts w:ascii="Arial" w:hAnsi="Arial" w:cs="Arial"/>
          <w:sz w:val="24"/>
          <w:szCs w:val="24"/>
        </w:rPr>
        <w:t xml:space="preserve">Can all teachers sign and date below as evidence of reading and understanding all the points </w:t>
      </w:r>
      <w:proofErr w:type="gramStart"/>
      <w:r w:rsidRPr="008E31C6">
        <w:rPr>
          <w:rFonts w:ascii="Arial" w:hAnsi="Arial" w:cs="Arial"/>
          <w:sz w:val="24"/>
          <w:szCs w:val="24"/>
        </w:rPr>
        <w:t>above.</w:t>
      </w:r>
      <w:proofErr w:type="gramEnd"/>
      <w:r w:rsidRPr="008E31C6">
        <w:rPr>
          <w:rFonts w:ascii="Arial" w:hAnsi="Arial" w:cs="Arial"/>
          <w:sz w:val="24"/>
          <w:szCs w:val="24"/>
        </w:rPr>
        <w:t xml:space="preserve"> </w:t>
      </w:r>
    </w:p>
    <w:p w:rsidR="00DE368A" w:rsidRPr="008E31C6" w:rsidRDefault="00DE368A" w:rsidP="00DE368A">
      <w:pPr>
        <w:rPr>
          <w:rFonts w:ascii="Arial" w:hAnsi="Arial" w:cs="Arial"/>
          <w:sz w:val="24"/>
          <w:szCs w:val="24"/>
        </w:rPr>
      </w:pPr>
    </w:p>
    <w:p w:rsidR="00DE368A" w:rsidRPr="008E31C6" w:rsidRDefault="00DE368A" w:rsidP="00DE368A">
      <w:pPr>
        <w:rPr>
          <w:rFonts w:ascii="Arial" w:hAnsi="Arial" w:cs="Arial"/>
          <w:sz w:val="24"/>
          <w:szCs w:val="24"/>
        </w:rPr>
      </w:pPr>
      <w:r w:rsidRPr="008E31C6">
        <w:rPr>
          <w:rFonts w:ascii="Arial" w:hAnsi="Arial" w:cs="Arial"/>
          <w:sz w:val="24"/>
          <w:szCs w:val="24"/>
        </w:rPr>
        <w:t>Thanks,</w:t>
      </w:r>
    </w:p>
    <w:p w:rsidR="00DE368A" w:rsidRPr="008E31C6" w:rsidRDefault="00DE368A" w:rsidP="00DE368A">
      <w:pPr>
        <w:rPr>
          <w:rFonts w:ascii="Arial" w:hAnsi="Arial" w:cs="Arial"/>
          <w:sz w:val="24"/>
          <w:szCs w:val="24"/>
        </w:rPr>
      </w:pPr>
    </w:p>
    <w:p w:rsidR="00DE368A" w:rsidRPr="008E31C6" w:rsidRDefault="00DE368A" w:rsidP="00DE368A">
      <w:pPr>
        <w:rPr>
          <w:rFonts w:ascii="Arial" w:hAnsi="Arial" w:cs="Arial"/>
          <w:sz w:val="24"/>
          <w:szCs w:val="24"/>
        </w:rPr>
      </w:pPr>
      <w:r w:rsidRPr="008E31C6">
        <w:rPr>
          <w:rFonts w:ascii="Arial" w:hAnsi="Arial" w:cs="Arial"/>
          <w:sz w:val="24"/>
          <w:szCs w:val="24"/>
        </w:rPr>
        <w:t xml:space="preserve">Mrs J </w:t>
      </w:r>
      <w:proofErr w:type="spellStart"/>
      <w:r w:rsidRPr="008E31C6">
        <w:rPr>
          <w:rFonts w:ascii="Arial" w:hAnsi="Arial" w:cs="Arial"/>
          <w:sz w:val="24"/>
          <w:szCs w:val="24"/>
        </w:rPr>
        <w:t>Douds</w:t>
      </w:r>
      <w:proofErr w:type="spellEnd"/>
      <w:r w:rsidRPr="008E31C6">
        <w:rPr>
          <w:rFonts w:ascii="Arial" w:hAnsi="Arial" w:cs="Arial"/>
          <w:sz w:val="24"/>
          <w:szCs w:val="24"/>
        </w:rPr>
        <w:t xml:space="preserve"> (Principal) and </w:t>
      </w:r>
      <w:proofErr w:type="gramStart"/>
      <w:r w:rsidRPr="008E31C6">
        <w:rPr>
          <w:rFonts w:ascii="Arial" w:hAnsi="Arial" w:cs="Arial"/>
          <w:sz w:val="24"/>
          <w:szCs w:val="24"/>
        </w:rPr>
        <w:t>Mrs  S</w:t>
      </w:r>
      <w:proofErr w:type="gramEnd"/>
      <w:r w:rsidRPr="008E31C6">
        <w:rPr>
          <w:rFonts w:ascii="Arial" w:hAnsi="Arial" w:cs="Arial"/>
          <w:sz w:val="24"/>
          <w:szCs w:val="24"/>
        </w:rPr>
        <w:t xml:space="preserve"> Scott (ICT Coordinator)</w:t>
      </w:r>
    </w:p>
    <w:p w:rsidR="00DE368A" w:rsidRPr="008E31C6" w:rsidRDefault="00DE368A" w:rsidP="00DE368A">
      <w:pPr>
        <w:rPr>
          <w:rFonts w:ascii="Arial" w:hAnsi="Arial" w:cs="Arial"/>
          <w:sz w:val="24"/>
          <w:szCs w:val="24"/>
        </w:rPr>
      </w:pPr>
    </w:p>
    <w:tbl>
      <w:tblPr>
        <w:tblW w:w="102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71"/>
        <w:gridCol w:w="1893"/>
        <w:gridCol w:w="1052"/>
        <w:gridCol w:w="2771"/>
        <w:gridCol w:w="1769"/>
      </w:tblGrid>
      <w:tr w:rsidR="00DE368A" w:rsidRPr="008E31C6" w:rsidTr="00B126D1">
        <w:trPr>
          <w:trHeight w:val="565"/>
          <w:jc w:val="center"/>
        </w:trPr>
        <w:tc>
          <w:tcPr>
            <w:tcW w:w="2771" w:type="dxa"/>
            <w:shd w:val="clear" w:color="auto" w:fill="auto"/>
            <w:vAlign w:val="center"/>
          </w:tcPr>
          <w:p w:rsidR="00DE368A" w:rsidRPr="008E31C6" w:rsidRDefault="00DE368A" w:rsidP="00B126D1">
            <w:pPr>
              <w:jc w:val="center"/>
              <w:rPr>
                <w:rFonts w:ascii="Arial" w:eastAsia="Times New Roman" w:hAnsi="Arial" w:cs="Arial"/>
                <w:sz w:val="24"/>
                <w:szCs w:val="24"/>
              </w:rPr>
            </w:pPr>
            <w:r w:rsidRPr="008E31C6">
              <w:rPr>
                <w:rFonts w:ascii="Arial" w:eastAsia="Times New Roman" w:hAnsi="Arial" w:cs="Arial"/>
                <w:sz w:val="24"/>
                <w:szCs w:val="24"/>
              </w:rPr>
              <w:t>SIGNATURE</w:t>
            </w:r>
          </w:p>
        </w:tc>
        <w:tc>
          <w:tcPr>
            <w:tcW w:w="1893" w:type="dxa"/>
            <w:shd w:val="clear" w:color="auto" w:fill="auto"/>
            <w:vAlign w:val="center"/>
          </w:tcPr>
          <w:p w:rsidR="00DE368A" w:rsidRPr="008E31C6" w:rsidRDefault="00DE368A" w:rsidP="00B126D1">
            <w:pPr>
              <w:jc w:val="center"/>
              <w:rPr>
                <w:rFonts w:ascii="Arial" w:eastAsia="Times New Roman" w:hAnsi="Arial" w:cs="Arial"/>
                <w:sz w:val="24"/>
                <w:szCs w:val="24"/>
              </w:rPr>
            </w:pPr>
            <w:r w:rsidRPr="008E31C6">
              <w:rPr>
                <w:rFonts w:ascii="Arial" w:eastAsia="Times New Roman" w:hAnsi="Arial" w:cs="Arial"/>
                <w:sz w:val="24"/>
                <w:szCs w:val="24"/>
              </w:rPr>
              <w:t>DATE</w:t>
            </w:r>
          </w:p>
        </w:tc>
        <w:tc>
          <w:tcPr>
            <w:tcW w:w="1052" w:type="dxa"/>
            <w:tcBorders>
              <w:top w:val="nil"/>
              <w:bottom w:val="nil"/>
            </w:tcBorders>
            <w:shd w:val="clear" w:color="auto" w:fill="auto"/>
            <w:vAlign w:val="center"/>
          </w:tcPr>
          <w:p w:rsidR="00DE368A" w:rsidRPr="008E31C6" w:rsidRDefault="00DE368A" w:rsidP="00B126D1">
            <w:pPr>
              <w:jc w:val="center"/>
              <w:rPr>
                <w:rFonts w:ascii="Arial" w:eastAsia="Times New Roman" w:hAnsi="Arial" w:cs="Arial"/>
                <w:sz w:val="24"/>
                <w:szCs w:val="24"/>
              </w:rPr>
            </w:pPr>
          </w:p>
        </w:tc>
        <w:tc>
          <w:tcPr>
            <w:tcW w:w="2771" w:type="dxa"/>
            <w:shd w:val="clear" w:color="auto" w:fill="auto"/>
            <w:vAlign w:val="center"/>
          </w:tcPr>
          <w:p w:rsidR="00DE368A" w:rsidRPr="008E31C6" w:rsidRDefault="00DE368A" w:rsidP="00B126D1">
            <w:pPr>
              <w:jc w:val="center"/>
              <w:rPr>
                <w:rFonts w:ascii="Arial" w:eastAsia="Times New Roman" w:hAnsi="Arial" w:cs="Arial"/>
                <w:sz w:val="24"/>
                <w:szCs w:val="24"/>
              </w:rPr>
            </w:pPr>
            <w:r w:rsidRPr="008E31C6">
              <w:rPr>
                <w:rFonts w:ascii="Arial" w:eastAsia="Times New Roman" w:hAnsi="Arial" w:cs="Arial"/>
                <w:sz w:val="24"/>
                <w:szCs w:val="24"/>
              </w:rPr>
              <w:t>SIGNATURE</w:t>
            </w:r>
          </w:p>
        </w:tc>
        <w:tc>
          <w:tcPr>
            <w:tcW w:w="1769" w:type="dxa"/>
            <w:shd w:val="clear" w:color="auto" w:fill="auto"/>
            <w:vAlign w:val="center"/>
          </w:tcPr>
          <w:p w:rsidR="00DE368A" w:rsidRPr="008E31C6" w:rsidRDefault="00DE368A" w:rsidP="00B126D1">
            <w:pPr>
              <w:jc w:val="center"/>
              <w:rPr>
                <w:rFonts w:ascii="Arial" w:eastAsia="Times New Roman" w:hAnsi="Arial" w:cs="Arial"/>
                <w:sz w:val="24"/>
                <w:szCs w:val="24"/>
              </w:rPr>
            </w:pPr>
            <w:r w:rsidRPr="008E31C6">
              <w:rPr>
                <w:rFonts w:ascii="Arial" w:eastAsia="Times New Roman" w:hAnsi="Arial" w:cs="Arial"/>
                <w:sz w:val="24"/>
                <w:szCs w:val="24"/>
              </w:rPr>
              <w:t>DATE</w:t>
            </w:r>
          </w:p>
        </w:tc>
      </w:tr>
      <w:tr w:rsidR="00DE368A" w:rsidRPr="008E31C6" w:rsidTr="00B126D1">
        <w:trPr>
          <w:trHeight w:val="565"/>
          <w:jc w:val="center"/>
        </w:trPr>
        <w:tc>
          <w:tcPr>
            <w:tcW w:w="2771" w:type="dxa"/>
            <w:shd w:val="clear" w:color="auto" w:fill="auto"/>
            <w:vAlign w:val="center"/>
          </w:tcPr>
          <w:p w:rsidR="00DE368A" w:rsidRPr="008E31C6" w:rsidRDefault="00DE368A" w:rsidP="00B126D1">
            <w:pPr>
              <w:jc w:val="center"/>
              <w:rPr>
                <w:rFonts w:ascii="Arial" w:eastAsia="Times New Roman" w:hAnsi="Arial" w:cs="Arial"/>
                <w:sz w:val="24"/>
                <w:szCs w:val="24"/>
              </w:rPr>
            </w:pPr>
          </w:p>
        </w:tc>
        <w:tc>
          <w:tcPr>
            <w:tcW w:w="1893" w:type="dxa"/>
            <w:shd w:val="clear" w:color="auto" w:fill="auto"/>
            <w:vAlign w:val="center"/>
          </w:tcPr>
          <w:p w:rsidR="00DE368A" w:rsidRPr="008E31C6" w:rsidRDefault="00DE368A" w:rsidP="00B126D1">
            <w:pPr>
              <w:jc w:val="center"/>
              <w:rPr>
                <w:rFonts w:ascii="Arial" w:eastAsia="Times New Roman" w:hAnsi="Arial" w:cs="Arial"/>
                <w:sz w:val="24"/>
                <w:szCs w:val="24"/>
              </w:rPr>
            </w:pPr>
          </w:p>
        </w:tc>
        <w:tc>
          <w:tcPr>
            <w:tcW w:w="1052" w:type="dxa"/>
            <w:tcBorders>
              <w:top w:val="nil"/>
              <w:bottom w:val="nil"/>
            </w:tcBorders>
            <w:shd w:val="clear" w:color="auto" w:fill="auto"/>
            <w:vAlign w:val="center"/>
          </w:tcPr>
          <w:p w:rsidR="00DE368A" w:rsidRPr="008E31C6" w:rsidRDefault="00DE368A" w:rsidP="00B126D1">
            <w:pPr>
              <w:jc w:val="center"/>
              <w:rPr>
                <w:rFonts w:ascii="Arial" w:eastAsia="Times New Roman" w:hAnsi="Arial" w:cs="Arial"/>
                <w:sz w:val="24"/>
                <w:szCs w:val="24"/>
              </w:rPr>
            </w:pPr>
          </w:p>
        </w:tc>
        <w:tc>
          <w:tcPr>
            <w:tcW w:w="2771" w:type="dxa"/>
            <w:shd w:val="clear" w:color="auto" w:fill="auto"/>
            <w:vAlign w:val="center"/>
          </w:tcPr>
          <w:p w:rsidR="00DE368A" w:rsidRPr="008E31C6" w:rsidRDefault="00DE368A" w:rsidP="00B126D1">
            <w:pPr>
              <w:jc w:val="center"/>
              <w:rPr>
                <w:rFonts w:ascii="Arial" w:eastAsia="Times New Roman" w:hAnsi="Arial" w:cs="Arial"/>
                <w:sz w:val="24"/>
                <w:szCs w:val="24"/>
              </w:rPr>
            </w:pPr>
          </w:p>
        </w:tc>
        <w:tc>
          <w:tcPr>
            <w:tcW w:w="1769" w:type="dxa"/>
            <w:shd w:val="clear" w:color="auto" w:fill="auto"/>
            <w:vAlign w:val="center"/>
          </w:tcPr>
          <w:p w:rsidR="00DE368A" w:rsidRPr="008E31C6" w:rsidRDefault="00DE368A" w:rsidP="00B126D1">
            <w:pPr>
              <w:jc w:val="center"/>
              <w:rPr>
                <w:rFonts w:ascii="Arial" w:eastAsia="Times New Roman" w:hAnsi="Arial" w:cs="Arial"/>
                <w:sz w:val="24"/>
                <w:szCs w:val="24"/>
              </w:rPr>
            </w:pPr>
          </w:p>
        </w:tc>
      </w:tr>
      <w:tr w:rsidR="00DE368A" w:rsidRPr="008E31C6" w:rsidTr="00B126D1">
        <w:trPr>
          <w:trHeight w:val="565"/>
          <w:jc w:val="center"/>
        </w:trPr>
        <w:tc>
          <w:tcPr>
            <w:tcW w:w="2771" w:type="dxa"/>
            <w:shd w:val="clear" w:color="auto" w:fill="auto"/>
            <w:vAlign w:val="center"/>
          </w:tcPr>
          <w:p w:rsidR="00DE368A" w:rsidRPr="008E31C6" w:rsidRDefault="00DE368A" w:rsidP="00B126D1">
            <w:pPr>
              <w:jc w:val="center"/>
              <w:rPr>
                <w:rFonts w:ascii="Arial" w:eastAsia="Times New Roman" w:hAnsi="Arial" w:cs="Arial"/>
                <w:sz w:val="24"/>
                <w:szCs w:val="24"/>
              </w:rPr>
            </w:pPr>
          </w:p>
        </w:tc>
        <w:tc>
          <w:tcPr>
            <w:tcW w:w="1893" w:type="dxa"/>
            <w:shd w:val="clear" w:color="auto" w:fill="auto"/>
            <w:vAlign w:val="center"/>
          </w:tcPr>
          <w:p w:rsidR="00DE368A" w:rsidRPr="008E31C6" w:rsidRDefault="00DE368A" w:rsidP="00B126D1">
            <w:pPr>
              <w:jc w:val="center"/>
              <w:rPr>
                <w:rFonts w:ascii="Arial" w:eastAsia="Times New Roman" w:hAnsi="Arial" w:cs="Arial"/>
                <w:sz w:val="24"/>
                <w:szCs w:val="24"/>
              </w:rPr>
            </w:pPr>
          </w:p>
        </w:tc>
        <w:tc>
          <w:tcPr>
            <w:tcW w:w="1052" w:type="dxa"/>
            <w:tcBorders>
              <w:top w:val="nil"/>
              <w:bottom w:val="nil"/>
            </w:tcBorders>
            <w:shd w:val="clear" w:color="auto" w:fill="auto"/>
            <w:vAlign w:val="center"/>
          </w:tcPr>
          <w:p w:rsidR="00DE368A" w:rsidRPr="008E31C6" w:rsidRDefault="00DE368A" w:rsidP="00B126D1">
            <w:pPr>
              <w:jc w:val="center"/>
              <w:rPr>
                <w:rFonts w:ascii="Arial" w:eastAsia="Times New Roman" w:hAnsi="Arial" w:cs="Arial"/>
                <w:sz w:val="24"/>
                <w:szCs w:val="24"/>
              </w:rPr>
            </w:pPr>
          </w:p>
        </w:tc>
        <w:tc>
          <w:tcPr>
            <w:tcW w:w="2771" w:type="dxa"/>
            <w:shd w:val="clear" w:color="auto" w:fill="auto"/>
            <w:vAlign w:val="center"/>
          </w:tcPr>
          <w:p w:rsidR="00DE368A" w:rsidRPr="008E31C6" w:rsidRDefault="00DE368A" w:rsidP="00B126D1">
            <w:pPr>
              <w:jc w:val="center"/>
              <w:rPr>
                <w:rFonts w:ascii="Arial" w:eastAsia="Times New Roman" w:hAnsi="Arial" w:cs="Arial"/>
                <w:sz w:val="24"/>
                <w:szCs w:val="24"/>
              </w:rPr>
            </w:pPr>
          </w:p>
        </w:tc>
        <w:tc>
          <w:tcPr>
            <w:tcW w:w="1769" w:type="dxa"/>
            <w:shd w:val="clear" w:color="auto" w:fill="auto"/>
            <w:vAlign w:val="center"/>
          </w:tcPr>
          <w:p w:rsidR="00DE368A" w:rsidRPr="008E31C6" w:rsidRDefault="00DE368A" w:rsidP="00B126D1">
            <w:pPr>
              <w:jc w:val="center"/>
              <w:rPr>
                <w:rFonts w:ascii="Arial" w:eastAsia="Times New Roman" w:hAnsi="Arial" w:cs="Arial"/>
                <w:sz w:val="24"/>
                <w:szCs w:val="24"/>
              </w:rPr>
            </w:pPr>
          </w:p>
        </w:tc>
      </w:tr>
      <w:tr w:rsidR="00DE368A" w:rsidRPr="008E31C6" w:rsidTr="00B126D1">
        <w:trPr>
          <w:trHeight w:val="565"/>
          <w:jc w:val="center"/>
        </w:trPr>
        <w:tc>
          <w:tcPr>
            <w:tcW w:w="2771" w:type="dxa"/>
            <w:shd w:val="clear" w:color="auto" w:fill="auto"/>
            <w:vAlign w:val="center"/>
          </w:tcPr>
          <w:p w:rsidR="00DE368A" w:rsidRPr="008E31C6" w:rsidRDefault="00DE368A" w:rsidP="00B126D1">
            <w:pPr>
              <w:jc w:val="center"/>
              <w:rPr>
                <w:rFonts w:ascii="Arial" w:eastAsia="Times New Roman" w:hAnsi="Arial" w:cs="Arial"/>
                <w:sz w:val="24"/>
                <w:szCs w:val="24"/>
              </w:rPr>
            </w:pPr>
          </w:p>
        </w:tc>
        <w:tc>
          <w:tcPr>
            <w:tcW w:w="1893" w:type="dxa"/>
            <w:shd w:val="clear" w:color="auto" w:fill="auto"/>
            <w:vAlign w:val="center"/>
          </w:tcPr>
          <w:p w:rsidR="00DE368A" w:rsidRPr="008E31C6" w:rsidRDefault="00DE368A" w:rsidP="00B126D1">
            <w:pPr>
              <w:jc w:val="center"/>
              <w:rPr>
                <w:rFonts w:ascii="Arial" w:eastAsia="Times New Roman" w:hAnsi="Arial" w:cs="Arial"/>
                <w:sz w:val="24"/>
                <w:szCs w:val="24"/>
              </w:rPr>
            </w:pPr>
          </w:p>
        </w:tc>
        <w:tc>
          <w:tcPr>
            <w:tcW w:w="1052" w:type="dxa"/>
            <w:tcBorders>
              <w:top w:val="nil"/>
              <w:bottom w:val="nil"/>
            </w:tcBorders>
            <w:shd w:val="clear" w:color="auto" w:fill="auto"/>
            <w:vAlign w:val="center"/>
          </w:tcPr>
          <w:p w:rsidR="00DE368A" w:rsidRPr="008E31C6" w:rsidRDefault="00DE368A" w:rsidP="00B126D1">
            <w:pPr>
              <w:jc w:val="center"/>
              <w:rPr>
                <w:rFonts w:ascii="Arial" w:eastAsia="Times New Roman" w:hAnsi="Arial" w:cs="Arial"/>
                <w:sz w:val="24"/>
                <w:szCs w:val="24"/>
              </w:rPr>
            </w:pPr>
          </w:p>
        </w:tc>
        <w:tc>
          <w:tcPr>
            <w:tcW w:w="2771" w:type="dxa"/>
            <w:shd w:val="clear" w:color="auto" w:fill="auto"/>
            <w:vAlign w:val="center"/>
          </w:tcPr>
          <w:p w:rsidR="00DE368A" w:rsidRPr="008E31C6" w:rsidRDefault="00DE368A" w:rsidP="00B126D1">
            <w:pPr>
              <w:jc w:val="center"/>
              <w:rPr>
                <w:rFonts w:ascii="Arial" w:eastAsia="Times New Roman" w:hAnsi="Arial" w:cs="Arial"/>
                <w:sz w:val="24"/>
                <w:szCs w:val="24"/>
              </w:rPr>
            </w:pPr>
          </w:p>
        </w:tc>
        <w:tc>
          <w:tcPr>
            <w:tcW w:w="1769" w:type="dxa"/>
            <w:shd w:val="clear" w:color="auto" w:fill="auto"/>
            <w:vAlign w:val="center"/>
          </w:tcPr>
          <w:p w:rsidR="00DE368A" w:rsidRPr="008E31C6" w:rsidRDefault="00DE368A" w:rsidP="00B126D1">
            <w:pPr>
              <w:jc w:val="center"/>
              <w:rPr>
                <w:rFonts w:ascii="Arial" w:eastAsia="Times New Roman" w:hAnsi="Arial" w:cs="Arial"/>
                <w:sz w:val="24"/>
                <w:szCs w:val="24"/>
              </w:rPr>
            </w:pPr>
          </w:p>
        </w:tc>
      </w:tr>
      <w:tr w:rsidR="00DE368A" w:rsidRPr="008E31C6" w:rsidTr="00B126D1">
        <w:trPr>
          <w:trHeight w:val="565"/>
          <w:jc w:val="center"/>
        </w:trPr>
        <w:tc>
          <w:tcPr>
            <w:tcW w:w="2771" w:type="dxa"/>
            <w:shd w:val="clear" w:color="auto" w:fill="auto"/>
            <w:vAlign w:val="center"/>
          </w:tcPr>
          <w:p w:rsidR="00DE368A" w:rsidRPr="008E31C6" w:rsidRDefault="00DE368A" w:rsidP="00B126D1">
            <w:pPr>
              <w:jc w:val="center"/>
              <w:rPr>
                <w:rFonts w:ascii="Arial" w:eastAsia="Times New Roman" w:hAnsi="Arial" w:cs="Arial"/>
                <w:sz w:val="24"/>
                <w:szCs w:val="24"/>
              </w:rPr>
            </w:pPr>
          </w:p>
        </w:tc>
        <w:tc>
          <w:tcPr>
            <w:tcW w:w="1893" w:type="dxa"/>
            <w:shd w:val="clear" w:color="auto" w:fill="auto"/>
            <w:vAlign w:val="center"/>
          </w:tcPr>
          <w:p w:rsidR="00DE368A" w:rsidRPr="008E31C6" w:rsidRDefault="00DE368A" w:rsidP="00B126D1">
            <w:pPr>
              <w:jc w:val="center"/>
              <w:rPr>
                <w:rFonts w:ascii="Arial" w:eastAsia="Times New Roman" w:hAnsi="Arial" w:cs="Arial"/>
                <w:sz w:val="24"/>
                <w:szCs w:val="24"/>
              </w:rPr>
            </w:pPr>
          </w:p>
        </w:tc>
        <w:tc>
          <w:tcPr>
            <w:tcW w:w="1052" w:type="dxa"/>
            <w:tcBorders>
              <w:top w:val="nil"/>
              <w:bottom w:val="nil"/>
            </w:tcBorders>
            <w:shd w:val="clear" w:color="auto" w:fill="auto"/>
            <w:vAlign w:val="center"/>
          </w:tcPr>
          <w:p w:rsidR="00DE368A" w:rsidRPr="008E31C6" w:rsidRDefault="00DE368A" w:rsidP="00B126D1">
            <w:pPr>
              <w:jc w:val="center"/>
              <w:rPr>
                <w:rFonts w:ascii="Arial" w:eastAsia="Times New Roman" w:hAnsi="Arial" w:cs="Arial"/>
                <w:sz w:val="24"/>
                <w:szCs w:val="24"/>
              </w:rPr>
            </w:pPr>
          </w:p>
        </w:tc>
        <w:tc>
          <w:tcPr>
            <w:tcW w:w="2771" w:type="dxa"/>
            <w:shd w:val="clear" w:color="auto" w:fill="auto"/>
            <w:vAlign w:val="center"/>
          </w:tcPr>
          <w:p w:rsidR="00DE368A" w:rsidRPr="008E31C6" w:rsidRDefault="00DE368A" w:rsidP="00B126D1">
            <w:pPr>
              <w:jc w:val="center"/>
              <w:rPr>
                <w:rFonts w:ascii="Arial" w:eastAsia="Times New Roman" w:hAnsi="Arial" w:cs="Arial"/>
                <w:sz w:val="24"/>
                <w:szCs w:val="24"/>
              </w:rPr>
            </w:pPr>
          </w:p>
        </w:tc>
        <w:tc>
          <w:tcPr>
            <w:tcW w:w="1769" w:type="dxa"/>
            <w:shd w:val="clear" w:color="auto" w:fill="auto"/>
            <w:vAlign w:val="center"/>
          </w:tcPr>
          <w:p w:rsidR="00DE368A" w:rsidRPr="008E31C6" w:rsidRDefault="00DE368A" w:rsidP="00B126D1">
            <w:pPr>
              <w:jc w:val="center"/>
              <w:rPr>
                <w:rFonts w:ascii="Arial" w:eastAsia="Times New Roman" w:hAnsi="Arial" w:cs="Arial"/>
                <w:sz w:val="24"/>
                <w:szCs w:val="24"/>
              </w:rPr>
            </w:pPr>
          </w:p>
        </w:tc>
      </w:tr>
      <w:tr w:rsidR="00DE368A" w:rsidRPr="008E31C6" w:rsidTr="00B126D1">
        <w:trPr>
          <w:trHeight w:val="565"/>
          <w:jc w:val="center"/>
        </w:trPr>
        <w:tc>
          <w:tcPr>
            <w:tcW w:w="2771" w:type="dxa"/>
            <w:shd w:val="clear" w:color="auto" w:fill="auto"/>
            <w:vAlign w:val="center"/>
          </w:tcPr>
          <w:p w:rsidR="00DE368A" w:rsidRPr="008E31C6" w:rsidRDefault="00DE368A" w:rsidP="00B126D1">
            <w:pPr>
              <w:jc w:val="center"/>
              <w:rPr>
                <w:rFonts w:ascii="Arial" w:eastAsia="Times New Roman" w:hAnsi="Arial" w:cs="Arial"/>
                <w:sz w:val="24"/>
                <w:szCs w:val="24"/>
              </w:rPr>
            </w:pPr>
          </w:p>
        </w:tc>
        <w:tc>
          <w:tcPr>
            <w:tcW w:w="1893" w:type="dxa"/>
            <w:shd w:val="clear" w:color="auto" w:fill="auto"/>
            <w:vAlign w:val="center"/>
          </w:tcPr>
          <w:p w:rsidR="00DE368A" w:rsidRPr="008E31C6" w:rsidRDefault="00DE368A" w:rsidP="00B126D1">
            <w:pPr>
              <w:jc w:val="center"/>
              <w:rPr>
                <w:rFonts w:ascii="Arial" w:eastAsia="Times New Roman" w:hAnsi="Arial" w:cs="Arial"/>
                <w:sz w:val="24"/>
                <w:szCs w:val="24"/>
              </w:rPr>
            </w:pPr>
          </w:p>
        </w:tc>
        <w:tc>
          <w:tcPr>
            <w:tcW w:w="1052" w:type="dxa"/>
            <w:tcBorders>
              <w:top w:val="nil"/>
              <w:bottom w:val="nil"/>
            </w:tcBorders>
            <w:shd w:val="clear" w:color="auto" w:fill="auto"/>
            <w:vAlign w:val="center"/>
          </w:tcPr>
          <w:p w:rsidR="00DE368A" w:rsidRPr="008E31C6" w:rsidRDefault="00DE368A" w:rsidP="00B126D1">
            <w:pPr>
              <w:jc w:val="center"/>
              <w:rPr>
                <w:rFonts w:ascii="Arial" w:eastAsia="Times New Roman" w:hAnsi="Arial" w:cs="Arial"/>
                <w:sz w:val="24"/>
                <w:szCs w:val="24"/>
              </w:rPr>
            </w:pPr>
          </w:p>
        </w:tc>
        <w:tc>
          <w:tcPr>
            <w:tcW w:w="2771" w:type="dxa"/>
            <w:shd w:val="clear" w:color="auto" w:fill="auto"/>
            <w:vAlign w:val="center"/>
          </w:tcPr>
          <w:p w:rsidR="00DE368A" w:rsidRPr="008E31C6" w:rsidRDefault="00DE368A" w:rsidP="00B126D1">
            <w:pPr>
              <w:jc w:val="center"/>
              <w:rPr>
                <w:rFonts w:ascii="Arial" w:eastAsia="Times New Roman" w:hAnsi="Arial" w:cs="Arial"/>
                <w:sz w:val="24"/>
                <w:szCs w:val="24"/>
              </w:rPr>
            </w:pPr>
          </w:p>
        </w:tc>
        <w:tc>
          <w:tcPr>
            <w:tcW w:w="1769" w:type="dxa"/>
            <w:shd w:val="clear" w:color="auto" w:fill="auto"/>
            <w:vAlign w:val="center"/>
          </w:tcPr>
          <w:p w:rsidR="00DE368A" w:rsidRPr="008E31C6" w:rsidRDefault="00DE368A" w:rsidP="00B126D1">
            <w:pPr>
              <w:jc w:val="center"/>
              <w:rPr>
                <w:rFonts w:ascii="Arial" w:eastAsia="Times New Roman" w:hAnsi="Arial" w:cs="Arial"/>
                <w:sz w:val="24"/>
                <w:szCs w:val="24"/>
              </w:rPr>
            </w:pPr>
          </w:p>
        </w:tc>
      </w:tr>
      <w:tr w:rsidR="00DE368A" w:rsidRPr="008E31C6" w:rsidTr="00B126D1">
        <w:trPr>
          <w:trHeight w:val="565"/>
          <w:jc w:val="center"/>
        </w:trPr>
        <w:tc>
          <w:tcPr>
            <w:tcW w:w="2771" w:type="dxa"/>
            <w:shd w:val="clear" w:color="auto" w:fill="auto"/>
            <w:vAlign w:val="center"/>
          </w:tcPr>
          <w:p w:rsidR="00DE368A" w:rsidRPr="008E31C6" w:rsidRDefault="00DE368A" w:rsidP="00B126D1">
            <w:pPr>
              <w:jc w:val="center"/>
              <w:rPr>
                <w:rFonts w:ascii="Arial" w:eastAsia="Times New Roman" w:hAnsi="Arial" w:cs="Arial"/>
                <w:sz w:val="24"/>
                <w:szCs w:val="24"/>
              </w:rPr>
            </w:pPr>
          </w:p>
        </w:tc>
        <w:tc>
          <w:tcPr>
            <w:tcW w:w="1893" w:type="dxa"/>
            <w:shd w:val="clear" w:color="auto" w:fill="auto"/>
            <w:vAlign w:val="center"/>
          </w:tcPr>
          <w:p w:rsidR="00DE368A" w:rsidRPr="008E31C6" w:rsidRDefault="00DE368A" w:rsidP="00B126D1">
            <w:pPr>
              <w:jc w:val="center"/>
              <w:rPr>
                <w:rFonts w:ascii="Arial" w:eastAsia="Times New Roman" w:hAnsi="Arial" w:cs="Arial"/>
                <w:sz w:val="24"/>
                <w:szCs w:val="24"/>
              </w:rPr>
            </w:pPr>
          </w:p>
        </w:tc>
        <w:tc>
          <w:tcPr>
            <w:tcW w:w="1052" w:type="dxa"/>
            <w:tcBorders>
              <w:top w:val="nil"/>
              <w:bottom w:val="nil"/>
            </w:tcBorders>
            <w:shd w:val="clear" w:color="auto" w:fill="auto"/>
            <w:vAlign w:val="center"/>
          </w:tcPr>
          <w:p w:rsidR="00DE368A" w:rsidRPr="008E31C6" w:rsidRDefault="00DE368A" w:rsidP="00B126D1">
            <w:pPr>
              <w:jc w:val="center"/>
              <w:rPr>
                <w:rFonts w:ascii="Arial" w:eastAsia="Times New Roman" w:hAnsi="Arial" w:cs="Arial"/>
                <w:sz w:val="24"/>
                <w:szCs w:val="24"/>
              </w:rPr>
            </w:pPr>
          </w:p>
        </w:tc>
        <w:tc>
          <w:tcPr>
            <w:tcW w:w="2771" w:type="dxa"/>
            <w:shd w:val="clear" w:color="auto" w:fill="auto"/>
            <w:vAlign w:val="center"/>
          </w:tcPr>
          <w:p w:rsidR="00DE368A" w:rsidRPr="008E31C6" w:rsidRDefault="00DE368A" w:rsidP="00B126D1">
            <w:pPr>
              <w:jc w:val="center"/>
              <w:rPr>
                <w:rFonts w:ascii="Arial" w:eastAsia="Times New Roman" w:hAnsi="Arial" w:cs="Arial"/>
                <w:sz w:val="24"/>
                <w:szCs w:val="24"/>
              </w:rPr>
            </w:pPr>
          </w:p>
        </w:tc>
        <w:tc>
          <w:tcPr>
            <w:tcW w:w="1769" w:type="dxa"/>
            <w:shd w:val="clear" w:color="auto" w:fill="auto"/>
            <w:vAlign w:val="center"/>
          </w:tcPr>
          <w:p w:rsidR="00DE368A" w:rsidRPr="008E31C6" w:rsidRDefault="00DE368A" w:rsidP="00B126D1">
            <w:pPr>
              <w:jc w:val="center"/>
              <w:rPr>
                <w:rFonts w:ascii="Arial" w:eastAsia="Times New Roman" w:hAnsi="Arial" w:cs="Arial"/>
                <w:sz w:val="24"/>
                <w:szCs w:val="24"/>
              </w:rPr>
            </w:pPr>
          </w:p>
        </w:tc>
      </w:tr>
      <w:tr w:rsidR="00DE368A" w:rsidRPr="008E31C6" w:rsidTr="00B126D1">
        <w:trPr>
          <w:trHeight w:val="565"/>
          <w:jc w:val="center"/>
        </w:trPr>
        <w:tc>
          <w:tcPr>
            <w:tcW w:w="2771" w:type="dxa"/>
            <w:shd w:val="clear" w:color="auto" w:fill="auto"/>
            <w:vAlign w:val="center"/>
          </w:tcPr>
          <w:p w:rsidR="00DE368A" w:rsidRPr="008E31C6" w:rsidRDefault="00DE368A" w:rsidP="00B126D1">
            <w:pPr>
              <w:jc w:val="center"/>
              <w:rPr>
                <w:rFonts w:ascii="Arial" w:eastAsia="Times New Roman" w:hAnsi="Arial" w:cs="Arial"/>
                <w:sz w:val="24"/>
                <w:szCs w:val="24"/>
              </w:rPr>
            </w:pPr>
          </w:p>
        </w:tc>
        <w:tc>
          <w:tcPr>
            <w:tcW w:w="1893" w:type="dxa"/>
            <w:shd w:val="clear" w:color="auto" w:fill="auto"/>
            <w:vAlign w:val="center"/>
          </w:tcPr>
          <w:p w:rsidR="00DE368A" w:rsidRPr="008E31C6" w:rsidRDefault="00DE368A" w:rsidP="00B126D1">
            <w:pPr>
              <w:jc w:val="center"/>
              <w:rPr>
                <w:rFonts w:ascii="Arial" w:eastAsia="Times New Roman" w:hAnsi="Arial" w:cs="Arial"/>
                <w:sz w:val="24"/>
                <w:szCs w:val="24"/>
              </w:rPr>
            </w:pPr>
          </w:p>
        </w:tc>
        <w:tc>
          <w:tcPr>
            <w:tcW w:w="1052" w:type="dxa"/>
            <w:tcBorders>
              <w:top w:val="nil"/>
              <w:bottom w:val="nil"/>
            </w:tcBorders>
            <w:shd w:val="clear" w:color="auto" w:fill="auto"/>
            <w:vAlign w:val="center"/>
          </w:tcPr>
          <w:p w:rsidR="00DE368A" w:rsidRPr="008E31C6" w:rsidRDefault="00DE368A" w:rsidP="00B126D1">
            <w:pPr>
              <w:jc w:val="center"/>
              <w:rPr>
                <w:rFonts w:ascii="Arial" w:eastAsia="Times New Roman" w:hAnsi="Arial" w:cs="Arial"/>
                <w:sz w:val="24"/>
                <w:szCs w:val="24"/>
              </w:rPr>
            </w:pPr>
          </w:p>
        </w:tc>
        <w:tc>
          <w:tcPr>
            <w:tcW w:w="2771" w:type="dxa"/>
            <w:shd w:val="clear" w:color="auto" w:fill="auto"/>
            <w:vAlign w:val="center"/>
          </w:tcPr>
          <w:p w:rsidR="00DE368A" w:rsidRPr="008E31C6" w:rsidRDefault="00DE368A" w:rsidP="00B126D1">
            <w:pPr>
              <w:jc w:val="center"/>
              <w:rPr>
                <w:rFonts w:ascii="Arial" w:eastAsia="Times New Roman" w:hAnsi="Arial" w:cs="Arial"/>
                <w:sz w:val="24"/>
                <w:szCs w:val="24"/>
              </w:rPr>
            </w:pPr>
          </w:p>
        </w:tc>
        <w:tc>
          <w:tcPr>
            <w:tcW w:w="1769" w:type="dxa"/>
            <w:shd w:val="clear" w:color="auto" w:fill="auto"/>
            <w:vAlign w:val="center"/>
          </w:tcPr>
          <w:p w:rsidR="00DE368A" w:rsidRPr="008E31C6" w:rsidRDefault="00DE368A" w:rsidP="00B126D1">
            <w:pPr>
              <w:jc w:val="center"/>
              <w:rPr>
                <w:rFonts w:ascii="Arial" w:eastAsia="Times New Roman" w:hAnsi="Arial" w:cs="Arial"/>
                <w:sz w:val="24"/>
                <w:szCs w:val="24"/>
              </w:rPr>
            </w:pPr>
          </w:p>
        </w:tc>
      </w:tr>
      <w:tr w:rsidR="00DE368A" w:rsidRPr="008E31C6" w:rsidTr="00B126D1">
        <w:trPr>
          <w:trHeight w:val="565"/>
          <w:jc w:val="center"/>
        </w:trPr>
        <w:tc>
          <w:tcPr>
            <w:tcW w:w="2771" w:type="dxa"/>
            <w:shd w:val="clear" w:color="auto" w:fill="auto"/>
            <w:vAlign w:val="center"/>
          </w:tcPr>
          <w:p w:rsidR="00DE368A" w:rsidRPr="008E31C6" w:rsidRDefault="00DE368A" w:rsidP="00B126D1">
            <w:pPr>
              <w:jc w:val="center"/>
              <w:rPr>
                <w:rFonts w:ascii="Arial" w:eastAsia="Times New Roman" w:hAnsi="Arial" w:cs="Arial"/>
                <w:sz w:val="24"/>
                <w:szCs w:val="24"/>
              </w:rPr>
            </w:pPr>
          </w:p>
        </w:tc>
        <w:tc>
          <w:tcPr>
            <w:tcW w:w="1893" w:type="dxa"/>
            <w:shd w:val="clear" w:color="auto" w:fill="auto"/>
            <w:vAlign w:val="center"/>
          </w:tcPr>
          <w:p w:rsidR="00DE368A" w:rsidRPr="008E31C6" w:rsidRDefault="00DE368A" w:rsidP="00B126D1">
            <w:pPr>
              <w:jc w:val="center"/>
              <w:rPr>
                <w:rFonts w:ascii="Arial" w:eastAsia="Times New Roman" w:hAnsi="Arial" w:cs="Arial"/>
                <w:sz w:val="24"/>
                <w:szCs w:val="24"/>
              </w:rPr>
            </w:pPr>
          </w:p>
        </w:tc>
        <w:tc>
          <w:tcPr>
            <w:tcW w:w="1052" w:type="dxa"/>
            <w:tcBorders>
              <w:top w:val="nil"/>
              <w:bottom w:val="nil"/>
            </w:tcBorders>
            <w:shd w:val="clear" w:color="auto" w:fill="auto"/>
            <w:vAlign w:val="center"/>
          </w:tcPr>
          <w:p w:rsidR="00DE368A" w:rsidRPr="008E31C6" w:rsidRDefault="00DE368A" w:rsidP="00B126D1">
            <w:pPr>
              <w:jc w:val="center"/>
              <w:rPr>
                <w:rFonts w:ascii="Arial" w:eastAsia="Times New Roman" w:hAnsi="Arial" w:cs="Arial"/>
                <w:sz w:val="24"/>
                <w:szCs w:val="24"/>
              </w:rPr>
            </w:pPr>
          </w:p>
        </w:tc>
        <w:tc>
          <w:tcPr>
            <w:tcW w:w="2771" w:type="dxa"/>
            <w:shd w:val="clear" w:color="auto" w:fill="auto"/>
            <w:vAlign w:val="center"/>
          </w:tcPr>
          <w:p w:rsidR="00DE368A" w:rsidRPr="008E31C6" w:rsidRDefault="00DE368A" w:rsidP="00B126D1">
            <w:pPr>
              <w:jc w:val="center"/>
              <w:rPr>
                <w:rFonts w:ascii="Arial" w:eastAsia="Times New Roman" w:hAnsi="Arial" w:cs="Arial"/>
                <w:sz w:val="24"/>
                <w:szCs w:val="24"/>
              </w:rPr>
            </w:pPr>
          </w:p>
        </w:tc>
        <w:tc>
          <w:tcPr>
            <w:tcW w:w="1769" w:type="dxa"/>
            <w:shd w:val="clear" w:color="auto" w:fill="auto"/>
            <w:vAlign w:val="center"/>
          </w:tcPr>
          <w:p w:rsidR="00DE368A" w:rsidRPr="008E31C6" w:rsidRDefault="00DE368A" w:rsidP="00B126D1">
            <w:pPr>
              <w:jc w:val="center"/>
              <w:rPr>
                <w:rFonts w:ascii="Arial" w:eastAsia="Times New Roman" w:hAnsi="Arial" w:cs="Arial"/>
                <w:sz w:val="24"/>
                <w:szCs w:val="24"/>
              </w:rPr>
            </w:pPr>
          </w:p>
        </w:tc>
      </w:tr>
    </w:tbl>
    <w:p w:rsidR="00DE368A" w:rsidRDefault="00DE368A" w:rsidP="00DE368A">
      <w:pPr>
        <w:jc w:val="center"/>
        <w:rPr>
          <w:rFonts w:ascii="Arial" w:eastAsia="Times New Roman" w:hAnsi="Arial" w:cs="Arial"/>
          <w:b/>
          <w:sz w:val="24"/>
          <w:szCs w:val="24"/>
        </w:rPr>
      </w:pPr>
    </w:p>
    <w:p w:rsidR="00DE368A" w:rsidRDefault="00DE368A" w:rsidP="00DE368A">
      <w:pPr>
        <w:jc w:val="center"/>
        <w:rPr>
          <w:rFonts w:ascii="Arial" w:eastAsia="Times New Roman" w:hAnsi="Arial" w:cs="Arial"/>
          <w:b/>
          <w:sz w:val="24"/>
          <w:szCs w:val="24"/>
        </w:rPr>
      </w:pPr>
    </w:p>
    <w:p w:rsidR="00DE368A" w:rsidRDefault="00DE368A" w:rsidP="00DE368A">
      <w:pPr>
        <w:jc w:val="center"/>
        <w:rPr>
          <w:rFonts w:ascii="Arial" w:eastAsia="Times New Roman" w:hAnsi="Arial" w:cs="Arial"/>
          <w:b/>
          <w:sz w:val="24"/>
          <w:szCs w:val="24"/>
        </w:rPr>
      </w:pPr>
    </w:p>
    <w:p w:rsidR="00DE368A" w:rsidRDefault="00DE368A" w:rsidP="00DE368A">
      <w:pPr>
        <w:jc w:val="center"/>
        <w:rPr>
          <w:rFonts w:ascii="Arial" w:eastAsia="Times New Roman" w:hAnsi="Arial" w:cs="Arial"/>
          <w:b/>
          <w:sz w:val="24"/>
          <w:szCs w:val="24"/>
        </w:rPr>
      </w:pPr>
    </w:p>
    <w:p w:rsidR="00DE368A" w:rsidRDefault="00DE368A" w:rsidP="00DE368A">
      <w:pPr>
        <w:jc w:val="center"/>
        <w:rPr>
          <w:rFonts w:ascii="Arial" w:eastAsia="Times New Roman" w:hAnsi="Arial" w:cs="Arial"/>
          <w:b/>
          <w:sz w:val="24"/>
          <w:szCs w:val="24"/>
        </w:rPr>
      </w:pPr>
    </w:p>
    <w:p w:rsidR="000D0F97" w:rsidRDefault="000D0F97" w:rsidP="00DE368A">
      <w:pPr>
        <w:jc w:val="center"/>
        <w:rPr>
          <w:rFonts w:ascii="Arial" w:eastAsia="Times New Roman" w:hAnsi="Arial" w:cs="Arial"/>
          <w:b/>
          <w:sz w:val="24"/>
          <w:szCs w:val="24"/>
        </w:rPr>
      </w:pPr>
    </w:p>
    <w:p w:rsidR="000D0F97" w:rsidRDefault="000D0F97" w:rsidP="00DE368A">
      <w:pPr>
        <w:jc w:val="center"/>
        <w:rPr>
          <w:rFonts w:ascii="Arial" w:eastAsia="Times New Roman" w:hAnsi="Arial" w:cs="Arial"/>
          <w:b/>
          <w:sz w:val="24"/>
          <w:szCs w:val="24"/>
        </w:rPr>
      </w:pPr>
    </w:p>
    <w:p w:rsidR="000D0F97" w:rsidRDefault="000D0F97" w:rsidP="00DE368A">
      <w:pPr>
        <w:jc w:val="center"/>
        <w:rPr>
          <w:rFonts w:ascii="Arial" w:eastAsia="Times New Roman" w:hAnsi="Arial" w:cs="Arial"/>
          <w:b/>
          <w:sz w:val="24"/>
          <w:szCs w:val="24"/>
        </w:rPr>
      </w:pPr>
    </w:p>
    <w:p w:rsidR="000D0F97" w:rsidRDefault="000D0F97" w:rsidP="00DE368A">
      <w:pPr>
        <w:jc w:val="center"/>
        <w:rPr>
          <w:rFonts w:ascii="Arial" w:eastAsia="Times New Roman" w:hAnsi="Arial" w:cs="Arial"/>
          <w:b/>
          <w:sz w:val="24"/>
          <w:szCs w:val="24"/>
        </w:rPr>
      </w:pPr>
    </w:p>
    <w:p w:rsidR="000D0F97" w:rsidRDefault="000D0F97" w:rsidP="00DE368A">
      <w:pPr>
        <w:jc w:val="center"/>
        <w:rPr>
          <w:rFonts w:ascii="Arial" w:eastAsia="Times New Roman" w:hAnsi="Arial" w:cs="Arial"/>
          <w:b/>
          <w:sz w:val="24"/>
          <w:szCs w:val="24"/>
        </w:rPr>
      </w:pPr>
    </w:p>
    <w:p w:rsidR="000D0F97" w:rsidRDefault="000D0F97" w:rsidP="00DE368A">
      <w:pPr>
        <w:jc w:val="center"/>
        <w:rPr>
          <w:rFonts w:ascii="Arial" w:eastAsia="Times New Roman" w:hAnsi="Arial" w:cs="Arial"/>
          <w:b/>
          <w:sz w:val="24"/>
          <w:szCs w:val="24"/>
        </w:rPr>
      </w:pPr>
    </w:p>
    <w:p w:rsidR="000D0F97" w:rsidRDefault="000D0F97" w:rsidP="00DE368A">
      <w:pPr>
        <w:jc w:val="center"/>
        <w:rPr>
          <w:rFonts w:ascii="Arial" w:eastAsia="Times New Roman" w:hAnsi="Arial" w:cs="Arial"/>
          <w:b/>
          <w:sz w:val="24"/>
          <w:szCs w:val="24"/>
        </w:rPr>
      </w:pPr>
    </w:p>
    <w:p w:rsidR="000D0F97" w:rsidRDefault="000D0F97" w:rsidP="00DE368A">
      <w:pPr>
        <w:jc w:val="center"/>
        <w:rPr>
          <w:rFonts w:ascii="Arial" w:eastAsia="Times New Roman" w:hAnsi="Arial" w:cs="Arial"/>
          <w:b/>
          <w:sz w:val="24"/>
          <w:szCs w:val="24"/>
        </w:rPr>
      </w:pPr>
    </w:p>
    <w:p w:rsidR="000D0F97" w:rsidRDefault="000D0F97" w:rsidP="00DE368A">
      <w:pPr>
        <w:jc w:val="center"/>
        <w:rPr>
          <w:rFonts w:ascii="Arial" w:eastAsia="Times New Roman" w:hAnsi="Arial" w:cs="Arial"/>
          <w:b/>
          <w:sz w:val="24"/>
          <w:szCs w:val="24"/>
        </w:rPr>
      </w:pPr>
    </w:p>
    <w:p w:rsidR="000D0F97" w:rsidRDefault="000D0F97" w:rsidP="00DE368A">
      <w:pPr>
        <w:jc w:val="center"/>
        <w:rPr>
          <w:rFonts w:ascii="Arial" w:eastAsia="Times New Roman" w:hAnsi="Arial" w:cs="Arial"/>
          <w:b/>
          <w:sz w:val="24"/>
          <w:szCs w:val="24"/>
        </w:rPr>
      </w:pPr>
    </w:p>
    <w:p w:rsidR="000D0F97" w:rsidRDefault="000D0F97" w:rsidP="00DE368A">
      <w:pPr>
        <w:jc w:val="center"/>
        <w:rPr>
          <w:rFonts w:ascii="Arial" w:eastAsia="Times New Roman" w:hAnsi="Arial" w:cs="Arial"/>
          <w:b/>
          <w:sz w:val="24"/>
          <w:szCs w:val="24"/>
        </w:rPr>
      </w:pPr>
    </w:p>
    <w:p w:rsidR="000D0F97" w:rsidRDefault="000D0F97" w:rsidP="00DE368A">
      <w:pPr>
        <w:jc w:val="center"/>
        <w:rPr>
          <w:rFonts w:ascii="Arial" w:eastAsia="Times New Roman" w:hAnsi="Arial" w:cs="Arial"/>
          <w:b/>
          <w:sz w:val="24"/>
          <w:szCs w:val="24"/>
        </w:rPr>
      </w:pPr>
    </w:p>
    <w:p w:rsidR="000D0F97" w:rsidRDefault="000D0F97" w:rsidP="00DE368A">
      <w:pPr>
        <w:jc w:val="center"/>
        <w:rPr>
          <w:rFonts w:ascii="Arial" w:eastAsia="Times New Roman" w:hAnsi="Arial" w:cs="Arial"/>
          <w:b/>
          <w:sz w:val="24"/>
          <w:szCs w:val="24"/>
        </w:rPr>
      </w:pPr>
    </w:p>
    <w:p w:rsidR="000D0F97" w:rsidRDefault="000D0F97" w:rsidP="00DE368A">
      <w:pPr>
        <w:jc w:val="center"/>
        <w:rPr>
          <w:rFonts w:ascii="Arial" w:eastAsia="Times New Roman" w:hAnsi="Arial" w:cs="Arial"/>
          <w:b/>
          <w:sz w:val="24"/>
          <w:szCs w:val="24"/>
        </w:rPr>
      </w:pPr>
    </w:p>
    <w:p w:rsidR="000D0F97" w:rsidRDefault="000D0F97" w:rsidP="00DE368A">
      <w:pPr>
        <w:jc w:val="center"/>
        <w:rPr>
          <w:rFonts w:ascii="Arial" w:eastAsia="Times New Roman" w:hAnsi="Arial" w:cs="Arial"/>
          <w:b/>
          <w:sz w:val="24"/>
          <w:szCs w:val="24"/>
        </w:rPr>
      </w:pPr>
    </w:p>
    <w:sectPr w:rsidR="000D0F97">
      <w:pgSz w:w="11910" w:h="16840"/>
      <w:pgMar w:top="1080" w:right="400" w:bottom="1200" w:left="420" w:header="0" w:footer="10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0F97" w:rsidRDefault="000D0F97">
      <w:r>
        <w:separator/>
      </w:r>
    </w:p>
  </w:endnote>
  <w:endnote w:type="continuationSeparator" w:id="0">
    <w:p w:rsidR="000D0F97" w:rsidRDefault="000D0F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O Univers 55 Oblique">
    <w:altName w:val="Courier New"/>
    <w:charset w:val="00"/>
    <w:family w:val="auto"/>
    <w:pitch w:val="variable"/>
    <w:sig w:usb0="03000000" w:usb1="00000000" w:usb2="00000000" w:usb3="00000000" w:csb0="00000001" w:csb1="00000000"/>
  </w:font>
  <w:font w:name="BO Univers 65 BoldOblique">
    <w:altName w:val="Courier New"/>
    <w:charset w:val="00"/>
    <w:family w:val="auto"/>
    <w:pitch w:val="variable"/>
    <w:sig w:usb0="03000000"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0F97" w:rsidRDefault="000D0F97">
    <w:pPr>
      <w:pStyle w:val="BodyText"/>
      <w:spacing w:line="14" w:lineRule="auto"/>
      <w:rPr>
        <w:sz w:val="20"/>
      </w:rPr>
    </w:pPr>
    <w:r>
      <w:rPr>
        <w:noProof/>
        <w:lang w:bidi="ar-SA"/>
      </w:rPr>
      <mc:AlternateContent>
        <mc:Choice Requires="wps">
          <w:drawing>
            <wp:anchor distT="0" distB="0" distL="114300" distR="114300" simplePos="0" relativeHeight="251657728" behindDoc="1" locked="0" layoutInCell="1" allowOverlap="1">
              <wp:simplePos x="0" y="0"/>
              <wp:positionH relativeFrom="page">
                <wp:posOffset>6951345</wp:posOffset>
              </wp:positionH>
              <wp:positionV relativeFrom="page">
                <wp:posOffset>9858375</wp:posOffset>
              </wp:positionV>
              <wp:extent cx="203200" cy="20256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202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D0F97" w:rsidRDefault="000D0F97">
                          <w:pPr>
                            <w:spacing w:before="19"/>
                            <w:ind w:left="40"/>
                            <w:rPr>
                              <w:rFonts w:ascii="Times New Roman"/>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79" type="#_x0000_t202" style="position:absolute;margin-left:547.35pt;margin-top:776.25pt;width:16pt;height:15.9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" filled="f" stroked="f">
              <v:textbox inset="0,0,0,0">
                <w:txbxContent>
                  <w:p w:rsidR="000D0F97" w:rsidRDefault="000D0F97">
                    <w:pPr>
                      <w:spacing w:before="19"/>
                      <w:ind w:left="40"/>
                      <w:rPr>
                        <w:rFonts w:ascii="Times New Roman"/>
                        <w:sz w:val="24"/>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0F97" w:rsidRDefault="000D0F97">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0F97" w:rsidRDefault="000D0F97">
      <w:r>
        <w:separator/>
      </w:r>
    </w:p>
  </w:footnote>
  <w:footnote w:type="continuationSeparator" w:id="0">
    <w:p w:rsidR="000D0F97" w:rsidRDefault="000D0F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51122"/>
    <w:multiLevelType w:val="hybridMultilevel"/>
    <w:tmpl w:val="E1AC0C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790DCC"/>
    <w:multiLevelType w:val="multilevel"/>
    <w:tmpl w:val="D2AC9F3E"/>
    <w:lvl w:ilvl="0">
      <w:start w:val="5"/>
      <w:numFmt w:val="lowerLetter"/>
      <w:lvlText w:val="%1"/>
      <w:lvlJc w:val="left"/>
      <w:pPr>
        <w:ind w:left="259" w:hanging="306"/>
      </w:pPr>
      <w:rPr>
        <w:rFonts w:hint="default"/>
        <w:lang w:val="en-GB" w:eastAsia="en-GB" w:bidi="en-GB"/>
      </w:rPr>
    </w:lvl>
    <w:lvl w:ilvl="1">
      <w:start w:val="19"/>
      <w:numFmt w:val="upperLetter"/>
      <w:lvlText w:val="%1-%2"/>
      <w:lvlJc w:val="left"/>
      <w:pPr>
        <w:ind w:left="259" w:hanging="306"/>
      </w:pPr>
      <w:rPr>
        <w:rFonts w:ascii="Calibri" w:eastAsia="Calibri" w:hAnsi="Calibri" w:cs="Calibri" w:hint="default"/>
        <w:spacing w:val="-3"/>
        <w:w w:val="100"/>
        <w:sz w:val="22"/>
        <w:szCs w:val="22"/>
        <w:lang w:val="en-GB" w:eastAsia="en-GB" w:bidi="en-GB"/>
      </w:rPr>
    </w:lvl>
    <w:lvl w:ilvl="2">
      <w:numFmt w:val="bullet"/>
      <w:lvlText w:val=""/>
      <w:lvlJc w:val="left"/>
      <w:pPr>
        <w:ind w:left="979" w:hanging="361"/>
      </w:pPr>
      <w:rPr>
        <w:rFonts w:hint="default"/>
        <w:w w:val="100"/>
        <w:lang w:val="en-GB" w:eastAsia="en-GB" w:bidi="en-GB"/>
      </w:rPr>
    </w:lvl>
    <w:lvl w:ilvl="3">
      <w:numFmt w:val="bullet"/>
      <w:lvlText w:val="•"/>
      <w:lvlJc w:val="left"/>
      <w:pPr>
        <w:ind w:left="3225" w:hanging="361"/>
      </w:pPr>
      <w:rPr>
        <w:rFonts w:hint="default"/>
        <w:lang w:val="en-GB" w:eastAsia="en-GB" w:bidi="en-GB"/>
      </w:rPr>
    </w:lvl>
    <w:lvl w:ilvl="4">
      <w:numFmt w:val="bullet"/>
      <w:lvlText w:val="•"/>
      <w:lvlJc w:val="left"/>
      <w:pPr>
        <w:ind w:left="4348" w:hanging="361"/>
      </w:pPr>
      <w:rPr>
        <w:rFonts w:hint="default"/>
        <w:lang w:val="en-GB" w:eastAsia="en-GB" w:bidi="en-GB"/>
      </w:rPr>
    </w:lvl>
    <w:lvl w:ilvl="5">
      <w:numFmt w:val="bullet"/>
      <w:lvlText w:val="•"/>
      <w:lvlJc w:val="left"/>
      <w:pPr>
        <w:ind w:left="5471" w:hanging="361"/>
      </w:pPr>
      <w:rPr>
        <w:rFonts w:hint="default"/>
        <w:lang w:val="en-GB" w:eastAsia="en-GB" w:bidi="en-GB"/>
      </w:rPr>
    </w:lvl>
    <w:lvl w:ilvl="6">
      <w:numFmt w:val="bullet"/>
      <w:lvlText w:val="•"/>
      <w:lvlJc w:val="left"/>
      <w:pPr>
        <w:ind w:left="6594" w:hanging="361"/>
      </w:pPr>
      <w:rPr>
        <w:rFonts w:hint="default"/>
        <w:lang w:val="en-GB" w:eastAsia="en-GB" w:bidi="en-GB"/>
      </w:rPr>
    </w:lvl>
    <w:lvl w:ilvl="7">
      <w:numFmt w:val="bullet"/>
      <w:lvlText w:val="•"/>
      <w:lvlJc w:val="left"/>
      <w:pPr>
        <w:ind w:left="7717" w:hanging="361"/>
      </w:pPr>
      <w:rPr>
        <w:rFonts w:hint="default"/>
        <w:lang w:val="en-GB" w:eastAsia="en-GB" w:bidi="en-GB"/>
      </w:rPr>
    </w:lvl>
    <w:lvl w:ilvl="8">
      <w:numFmt w:val="bullet"/>
      <w:lvlText w:val="•"/>
      <w:lvlJc w:val="left"/>
      <w:pPr>
        <w:ind w:left="8840" w:hanging="361"/>
      </w:pPr>
      <w:rPr>
        <w:rFonts w:hint="default"/>
        <w:lang w:val="en-GB" w:eastAsia="en-GB" w:bidi="en-GB"/>
      </w:rPr>
    </w:lvl>
  </w:abstractNum>
  <w:abstractNum w:abstractNumId="2" w15:restartNumberingAfterBreak="0">
    <w:nsid w:val="0A2F631E"/>
    <w:multiLevelType w:val="hybridMultilevel"/>
    <w:tmpl w:val="A106F934"/>
    <w:lvl w:ilvl="0" w:tplc="DA6C0732">
      <w:numFmt w:val="bullet"/>
      <w:lvlText w:val=""/>
      <w:lvlJc w:val="left"/>
      <w:pPr>
        <w:ind w:left="979" w:hanging="361"/>
      </w:pPr>
      <w:rPr>
        <w:rFonts w:hint="default"/>
        <w:w w:val="99"/>
        <w:lang w:val="en-GB" w:eastAsia="en-GB" w:bidi="en-GB"/>
      </w:rPr>
    </w:lvl>
    <w:lvl w:ilvl="1" w:tplc="6006286A">
      <w:numFmt w:val="bullet"/>
      <w:lvlText w:val="•"/>
      <w:lvlJc w:val="left"/>
      <w:pPr>
        <w:ind w:left="1990" w:hanging="361"/>
      </w:pPr>
      <w:rPr>
        <w:rFonts w:hint="default"/>
        <w:lang w:val="en-GB" w:eastAsia="en-GB" w:bidi="en-GB"/>
      </w:rPr>
    </w:lvl>
    <w:lvl w:ilvl="2" w:tplc="C8A03386">
      <w:numFmt w:val="bullet"/>
      <w:lvlText w:val="•"/>
      <w:lvlJc w:val="left"/>
      <w:pPr>
        <w:ind w:left="3001" w:hanging="361"/>
      </w:pPr>
      <w:rPr>
        <w:rFonts w:hint="default"/>
        <w:lang w:val="en-GB" w:eastAsia="en-GB" w:bidi="en-GB"/>
      </w:rPr>
    </w:lvl>
    <w:lvl w:ilvl="3" w:tplc="0C2A128A">
      <w:numFmt w:val="bullet"/>
      <w:lvlText w:val="•"/>
      <w:lvlJc w:val="left"/>
      <w:pPr>
        <w:ind w:left="4011" w:hanging="361"/>
      </w:pPr>
      <w:rPr>
        <w:rFonts w:hint="default"/>
        <w:lang w:val="en-GB" w:eastAsia="en-GB" w:bidi="en-GB"/>
      </w:rPr>
    </w:lvl>
    <w:lvl w:ilvl="4" w:tplc="98B2624E">
      <w:numFmt w:val="bullet"/>
      <w:lvlText w:val="•"/>
      <w:lvlJc w:val="left"/>
      <w:pPr>
        <w:ind w:left="5022" w:hanging="361"/>
      </w:pPr>
      <w:rPr>
        <w:rFonts w:hint="default"/>
        <w:lang w:val="en-GB" w:eastAsia="en-GB" w:bidi="en-GB"/>
      </w:rPr>
    </w:lvl>
    <w:lvl w:ilvl="5" w:tplc="A46AE554">
      <w:numFmt w:val="bullet"/>
      <w:lvlText w:val="•"/>
      <w:lvlJc w:val="left"/>
      <w:pPr>
        <w:ind w:left="6033" w:hanging="361"/>
      </w:pPr>
      <w:rPr>
        <w:rFonts w:hint="default"/>
        <w:lang w:val="en-GB" w:eastAsia="en-GB" w:bidi="en-GB"/>
      </w:rPr>
    </w:lvl>
    <w:lvl w:ilvl="6" w:tplc="543016D6">
      <w:numFmt w:val="bullet"/>
      <w:lvlText w:val="•"/>
      <w:lvlJc w:val="left"/>
      <w:pPr>
        <w:ind w:left="7043" w:hanging="361"/>
      </w:pPr>
      <w:rPr>
        <w:rFonts w:hint="default"/>
        <w:lang w:val="en-GB" w:eastAsia="en-GB" w:bidi="en-GB"/>
      </w:rPr>
    </w:lvl>
    <w:lvl w:ilvl="7" w:tplc="768EBF7C">
      <w:numFmt w:val="bullet"/>
      <w:lvlText w:val="•"/>
      <w:lvlJc w:val="left"/>
      <w:pPr>
        <w:ind w:left="8054" w:hanging="361"/>
      </w:pPr>
      <w:rPr>
        <w:rFonts w:hint="default"/>
        <w:lang w:val="en-GB" w:eastAsia="en-GB" w:bidi="en-GB"/>
      </w:rPr>
    </w:lvl>
    <w:lvl w:ilvl="8" w:tplc="ADA632F4">
      <w:numFmt w:val="bullet"/>
      <w:lvlText w:val="•"/>
      <w:lvlJc w:val="left"/>
      <w:pPr>
        <w:ind w:left="9065" w:hanging="361"/>
      </w:pPr>
      <w:rPr>
        <w:rFonts w:hint="default"/>
        <w:lang w:val="en-GB" w:eastAsia="en-GB" w:bidi="en-GB"/>
      </w:rPr>
    </w:lvl>
  </w:abstractNum>
  <w:abstractNum w:abstractNumId="3" w15:restartNumberingAfterBreak="0">
    <w:nsid w:val="0A9527BC"/>
    <w:multiLevelType w:val="hybridMultilevel"/>
    <w:tmpl w:val="0212CD38"/>
    <w:lvl w:ilvl="0" w:tplc="630C17F8">
      <w:numFmt w:val="bullet"/>
      <w:lvlText w:val=""/>
      <w:lvlJc w:val="left"/>
      <w:pPr>
        <w:ind w:left="1536" w:hanging="425"/>
      </w:pPr>
      <w:rPr>
        <w:rFonts w:ascii="Symbol" w:eastAsia="Symbol" w:hAnsi="Symbol" w:cs="Symbol" w:hint="default"/>
        <w:w w:val="99"/>
        <w:sz w:val="20"/>
        <w:szCs w:val="20"/>
        <w:lang w:val="en-GB" w:eastAsia="en-GB" w:bidi="en-GB"/>
      </w:rPr>
    </w:lvl>
    <w:lvl w:ilvl="1" w:tplc="EF5C3674">
      <w:numFmt w:val="bullet"/>
      <w:lvlText w:val="•"/>
      <w:lvlJc w:val="left"/>
      <w:pPr>
        <w:ind w:left="2494" w:hanging="425"/>
      </w:pPr>
      <w:rPr>
        <w:rFonts w:hint="default"/>
        <w:lang w:val="en-GB" w:eastAsia="en-GB" w:bidi="en-GB"/>
      </w:rPr>
    </w:lvl>
    <w:lvl w:ilvl="2" w:tplc="7AD6BF60">
      <w:numFmt w:val="bullet"/>
      <w:lvlText w:val="•"/>
      <w:lvlJc w:val="left"/>
      <w:pPr>
        <w:ind w:left="3449" w:hanging="425"/>
      </w:pPr>
      <w:rPr>
        <w:rFonts w:hint="default"/>
        <w:lang w:val="en-GB" w:eastAsia="en-GB" w:bidi="en-GB"/>
      </w:rPr>
    </w:lvl>
    <w:lvl w:ilvl="3" w:tplc="4AF657A0">
      <w:numFmt w:val="bullet"/>
      <w:lvlText w:val="•"/>
      <w:lvlJc w:val="left"/>
      <w:pPr>
        <w:ind w:left="4403" w:hanging="425"/>
      </w:pPr>
      <w:rPr>
        <w:rFonts w:hint="default"/>
        <w:lang w:val="en-GB" w:eastAsia="en-GB" w:bidi="en-GB"/>
      </w:rPr>
    </w:lvl>
    <w:lvl w:ilvl="4" w:tplc="0BD42A68">
      <w:numFmt w:val="bullet"/>
      <w:lvlText w:val="•"/>
      <w:lvlJc w:val="left"/>
      <w:pPr>
        <w:ind w:left="5358" w:hanging="425"/>
      </w:pPr>
      <w:rPr>
        <w:rFonts w:hint="default"/>
        <w:lang w:val="en-GB" w:eastAsia="en-GB" w:bidi="en-GB"/>
      </w:rPr>
    </w:lvl>
    <w:lvl w:ilvl="5" w:tplc="22B25AE2">
      <w:numFmt w:val="bullet"/>
      <w:lvlText w:val="•"/>
      <w:lvlJc w:val="left"/>
      <w:pPr>
        <w:ind w:left="6313" w:hanging="425"/>
      </w:pPr>
      <w:rPr>
        <w:rFonts w:hint="default"/>
        <w:lang w:val="en-GB" w:eastAsia="en-GB" w:bidi="en-GB"/>
      </w:rPr>
    </w:lvl>
    <w:lvl w:ilvl="6" w:tplc="F6D26714">
      <w:numFmt w:val="bullet"/>
      <w:lvlText w:val="•"/>
      <w:lvlJc w:val="left"/>
      <w:pPr>
        <w:ind w:left="7267" w:hanging="425"/>
      </w:pPr>
      <w:rPr>
        <w:rFonts w:hint="default"/>
        <w:lang w:val="en-GB" w:eastAsia="en-GB" w:bidi="en-GB"/>
      </w:rPr>
    </w:lvl>
    <w:lvl w:ilvl="7" w:tplc="FCB8B93A">
      <w:numFmt w:val="bullet"/>
      <w:lvlText w:val="•"/>
      <w:lvlJc w:val="left"/>
      <w:pPr>
        <w:ind w:left="8222" w:hanging="425"/>
      </w:pPr>
      <w:rPr>
        <w:rFonts w:hint="default"/>
        <w:lang w:val="en-GB" w:eastAsia="en-GB" w:bidi="en-GB"/>
      </w:rPr>
    </w:lvl>
    <w:lvl w:ilvl="8" w:tplc="84FC3ABA">
      <w:numFmt w:val="bullet"/>
      <w:lvlText w:val="•"/>
      <w:lvlJc w:val="left"/>
      <w:pPr>
        <w:ind w:left="9177" w:hanging="425"/>
      </w:pPr>
      <w:rPr>
        <w:rFonts w:hint="default"/>
        <w:lang w:val="en-GB" w:eastAsia="en-GB" w:bidi="en-GB"/>
      </w:rPr>
    </w:lvl>
  </w:abstractNum>
  <w:abstractNum w:abstractNumId="4" w15:restartNumberingAfterBreak="0">
    <w:nsid w:val="0B3C1E8A"/>
    <w:multiLevelType w:val="hybridMultilevel"/>
    <w:tmpl w:val="B318320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CD429A0"/>
    <w:multiLevelType w:val="hybridMultilevel"/>
    <w:tmpl w:val="424A8A56"/>
    <w:lvl w:ilvl="0" w:tplc="A07C30BA">
      <w:numFmt w:val="bullet"/>
      <w:lvlText w:val=""/>
      <w:lvlJc w:val="left"/>
      <w:pPr>
        <w:ind w:left="979" w:hanging="361"/>
      </w:pPr>
      <w:rPr>
        <w:rFonts w:ascii="Symbol" w:eastAsia="Symbol" w:hAnsi="Symbol" w:cs="Symbol" w:hint="default"/>
        <w:w w:val="100"/>
        <w:sz w:val="22"/>
        <w:szCs w:val="22"/>
        <w:lang w:val="en-GB" w:eastAsia="en-GB" w:bidi="en-GB"/>
      </w:rPr>
    </w:lvl>
    <w:lvl w:ilvl="1" w:tplc="C3FA005A">
      <w:numFmt w:val="bullet"/>
      <w:lvlText w:val="•"/>
      <w:lvlJc w:val="left"/>
      <w:pPr>
        <w:ind w:left="1990" w:hanging="361"/>
      </w:pPr>
      <w:rPr>
        <w:rFonts w:hint="default"/>
        <w:lang w:val="en-GB" w:eastAsia="en-GB" w:bidi="en-GB"/>
      </w:rPr>
    </w:lvl>
    <w:lvl w:ilvl="2" w:tplc="C60E93A8">
      <w:numFmt w:val="bullet"/>
      <w:lvlText w:val="•"/>
      <w:lvlJc w:val="left"/>
      <w:pPr>
        <w:ind w:left="3001" w:hanging="361"/>
      </w:pPr>
      <w:rPr>
        <w:rFonts w:hint="default"/>
        <w:lang w:val="en-GB" w:eastAsia="en-GB" w:bidi="en-GB"/>
      </w:rPr>
    </w:lvl>
    <w:lvl w:ilvl="3" w:tplc="1DB0734A">
      <w:numFmt w:val="bullet"/>
      <w:lvlText w:val="•"/>
      <w:lvlJc w:val="left"/>
      <w:pPr>
        <w:ind w:left="4011" w:hanging="361"/>
      </w:pPr>
      <w:rPr>
        <w:rFonts w:hint="default"/>
        <w:lang w:val="en-GB" w:eastAsia="en-GB" w:bidi="en-GB"/>
      </w:rPr>
    </w:lvl>
    <w:lvl w:ilvl="4" w:tplc="5CAE12D4">
      <w:numFmt w:val="bullet"/>
      <w:lvlText w:val="•"/>
      <w:lvlJc w:val="left"/>
      <w:pPr>
        <w:ind w:left="5022" w:hanging="361"/>
      </w:pPr>
      <w:rPr>
        <w:rFonts w:hint="default"/>
        <w:lang w:val="en-GB" w:eastAsia="en-GB" w:bidi="en-GB"/>
      </w:rPr>
    </w:lvl>
    <w:lvl w:ilvl="5" w:tplc="B4E2EB38">
      <w:numFmt w:val="bullet"/>
      <w:lvlText w:val="•"/>
      <w:lvlJc w:val="left"/>
      <w:pPr>
        <w:ind w:left="6033" w:hanging="361"/>
      </w:pPr>
      <w:rPr>
        <w:rFonts w:hint="default"/>
        <w:lang w:val="en-GB" w:eastAsia="en-GB" w:bidi="en-GB"/>
      </w:rPr>
    </w:lvl>
    <w:lvl w:ilvl="6" w:tplc="6F988816">
      <w:numFmt w:val="bullet"/>
      <w:lvlText w:val="•"/>
      <w:lvlJc w:val="left"/>
      <w:pPr>
        <w:ind w:left="7043" w:hanging="361"/>
      </w:pPr>
      <w:rPr>
        <w:rFonts w:hint="default"/>
        <w:lang w:val="en-GB" w:eastAsia="en-GB" w:bidi="en-GB"/>
      </w:rPr>
    </w:lvl>
    <w:lvl w:ilvl="7" w:tplc="40E4EE14">
      <w:numFmt w:val="bullet"/>
      <w:lvlText w:val="•"/>
      <w:lvlJc w:val="left"/>
      <w:pPr>
        <w:ind w:left="8054" w:hanging="361"/>
      </w:pPr>
      <w:rPr>
        <w:rFonts w:hint="default"/>
        <w:lang w:val="en-GB" w:eastAsia="en-GB" w:bidi="en-GB"/>
      </w:rPr>
    </w:lvl>
    <w:lvl w:ilvl="8" w:tplc="06FEA23E">
      <w:numFmt w:val="bullet"/>
      <w:lvlText w:val="•"/>
      <w:lvlJc w:val="left"/>
      <w:pPr>
        <w:ind w:left="9065" w:hanging="361"/>
      </w:pPr>
      <w:rPr>
        <w:rFonts w:hint="default"/>
        <w:lang w:val="en-GB" w:eastAsia="en-GB" w:bidi="en-GB"/>
      </w:rPr>
    </w:lvl>
  </w:abstractNum>
  <w:abstractNum w:abstractNumId="6" w15:restartNumberingAfterBreak="0">
    <w:nsid w:val="215E41D3"/>
    <w:multiLevelType w:val="hybridMultilevel"/>
    <w:tmpl w:val="EA2C5DA6"/>
    <w:lvl w:ilvl="0" w:tplc="BD04E47A">
      <w:start w:val="1"/>
      <w:numFmt w:val="lowerLetter"/>
      <w:lvlText w:val="%1."/>
      <w:lvlJc w:val="left"/>
      <w:pPr>
        <w:ind w:left="1392" w:hanging="567"/>
      </w:pPr>
      <w:rPr>
        <w:rFonts w:ascii="Calibri" w:eastAsia="Calibri" w:hAnsi="Calibri" w:cs="Calibri" w:hint="default"/>
        <w:b/>
        <w:bCs/>
        <w:color w:val="538DD3"/>
        <w:w w:val="100"/>
        <w:sz w:val="28"/>
        <w:szCs w:val="28"/>
        <w:lang w:val="en-GB" w:eastAsia="en-GB" w:bidi="en-G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2B2D74"/>
    <w:multiLevelType w:val="hybridMultilevel"/>
    <w:tmpl w:val="F18648FE"/>
    <w:lvl w:ilvl="0" w:tplc="BBAAF35C">
      <w:numFmt w:val="bullet"/>
      <w:lvlText w:val=""/>
      <w:lvlJc w:val="left"/>
      <w:pPr>
        <w:ind w:left="979" w:hanging="361"/>
      </w:pPr>
      <w:rPr>
        <w:rFonts w:ascii="Symbol" w:eastAsia="Symbol" w:hAnsi="Symbol" w:cs="Symbol" w:hint="default"/>
        <w:w w:val="99"/>
        <w:sz w:val="20"/>
        <w:szCs w:val="20"/>
        <w:lang w:val="en-GB" w:eastAsia="en-GB" w:bidi="en-GB"/>
      </w:rPr>
    </w:lvl>
    <w:lvl w:ilvl="1" w:tplc="DB5E29D2">
      <w:numFmt w:val="bullet"/>
      <w:lvlText w:val="•"/>
      <w:lvlJc w:val="left"/>
      <w:pPr>
        <w:ind w:left="1990" w:hanging="361"/>
      </w:pPr>
      <w:rPr>
        <w:rFonts w:hint="default"/>
        <w:lang w:val="en-GB" w:eastAsia="en-GB" w:bidi="en-GB"/>
      </w:rPr>
    </w:lvl>
    <w:lvl w:ilvl="2" w:tplc="B498C39C">
      <w:numFmt w:val="bullet"/>
      <w:lvlText w:val="•"/>
      <w:lvlJc w:val="left"/>
      <w:pPr>
        <w:ind w:left="3001" w:hanging="361"/>
      </w:pPr>
      <w:rPr>
        <w:rFonts w:hint="default"/>
        <w:lang w:val="en-GB" w:eastAsia="en-GB" w:bidi="en-GB"/>
      </w:rPr>
    </w:lvl>
    <w:lvl w:ilvl="3" w:tplc="C7A6E544">
      <w:numFmt w:val="bullet"/>
      <w:lvlText w:val="•"/>
      <w:lvlJc w:val="left"/>
      <w:pPr>
        <w:ind w:left="4011" w:hanging="361"/>
      </w:pPr>
      <w:rPr>
        <w:rFonts w:hint="default"/>
        <w:lang w:val="en-GB" w:eastAsia="en-GB" w:bidi="en-GB"/>
      </w:rPr>
    </w:lvl>
    <w:lvl w:ilvl="4" w:tplc="219E1D02">
      <w:numFmt w:val="bullet"/>
      <w:lvlText w:val="•"/>
      <w:lvlJc w:val="left"/>
      <w:pPr>
        <w:ind w:left="5022" w:hanging="361"/>
      </w:pPr>
      <w:rPr>
        <w:rFonts w:hint="default"/>
        <w:lang w:val="en-GB" w:eastAsia="en-GB" w:bidi="en-GB"/>
      </w:rPr>
    </w:lvl>
    <w:lvl w:ilvl="5" w:tplc="2DF09A5E">
      <w:numFmt w:val="bullet"/>
      <w:lvlText w:val="•"/>
      <w:lvlJc w:val="left"/>
      <w:pPr>
        <w:ind w:left="6033" w:hanging="361"/>
      </w:pPr>
      <w:rPr>
        <w:rFonts w:hint="default"/>
        <w:lang w:val="en-GB" w:eastAsia="en-GB" w:bidi="en-GB"/>
      </w:rPr>
    </w:lvl>
    <w:lvl w:ilvl="6" w:tplc="A516E582">
      <w:numFmt w:val="bullet"/>
      <w:lvlText w:val="•"/>
      <w:lvlJc w:val="left"/>
      <w:pPr>
        <w:ind w:left="7043" w:hanging="361"/>
      </w:pPr>
      <w:rPr>
        <w:rFonts w:hint="default"/>
        <w:lang w:val="en-GB" w:eastAsia="en-GB" w:bidi="en-GB"/>
      </w:rPr>
    </w:lvl>
    <w:lvl w:ilvl="7" w:tplc="4CC80594">
      <w:numFmt w:val="bullet"/>
      <w:lvlText w:val="•"/>
      <w:lvlJc w:val="left"/>
      <w:pPr>
        <w:ind w:left="8054" w:hanging="361"/>
      </w:pPr>
      <w:rPr>
        <w:rFonts w:hint="default"/>
        <w:lang w:val="en-GB" w:eastAsia="en-GB" w:bidi="en-GB"/>
      </w:rPr>
    </w:lvl>
    <w:lvl w:ilvl="8" w:tplc="483C8E68">
      <w:numFmt w:val="bullet"/>
      <w:lvlText w:val="•"/>
      <w:lvlJc w:val="left"/>
      <w:pPr>
        <w:ind w:left="9065" w:hanging="361"/>
      </w:pPr>
      <w:rPr>
        <w:rFonts w:hint="default"/>
        <w:lang w:val="en-GB" w:eastAsia="en-GB" w:bidi="en-GB"/>
      </w:rPr>
    </w:lvl>
  </w:abstractNum>
  <w:abstractNum w:abstractNumId="8" w15:restartNumberingAfterBreak="0">
    <w:nsid w:val="24FD24F7"/>
    <w:multiLevelType w:val="multilevel"/>
    <w:tmpl w:val="9B3279FE"/>
    <w:lvl w:ilvl="0">
      <w:start w:val="1"/>
      <w:numFmt w:val="decimal"/>
      <w:lvlText w:val="%1"/>
      <w:lvlJc w:val="left"/>
      <w:pPr>
        <w:ind w:left="500" w:hanging="5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9" w15:restartNumberingAfterBreak="0">
    <w:nsid w:val="27010FAD"/>
    <w:multiLevelType w:val="hybridMultilevel"/>
    <w:tmpl w:val="3FE23B36"/>
    <w:lvl w:ilvl="0" w:tplc="EA50858E">
      <w:start w:val="1"/>
      <w:numFmt w:val="decimal"/>
      <w:lvlText w:val="%1."/>
      <w:lvlJc w:val="left"/>
      <w:pPr>
        <w:ind w:left="698" w:hanging="440"/>
      </w:pPr>
      <w:rPr>
        <w:rFonts w:ascii="Calibri" w:eastAsia="Calibri" w:hAnsi="Calibri" w:cs="Calibri" w:hint="default"/>
        <w:w w:val="100"/>
        <w:sz w:val="22"/>
        <w:szCs w:val="22"/>
        <w:lang w:val="en-GB" w:eastAsia="en-GB" w:bidi="en-GB"/>
      </w:rPr>
    </w:lvl>
    <w:lvl w:ilvl="1" w:tplc="09D0E35C">
      <w:start w:val="1"/>
      <w:numFmt w:val="lowerLetter"/>
      <w:lvlText w:val="%2."/>
      <w:lvlJc w:val="left"/>
      <w:pPr>
        <w:ind w:left="1054" w:hanging="435"/>
      </w:pPr>
      <w:rPr>
        <w:rFonts w:hint="default"/>
        <w:spacing w:val="-1"/>
        <w:w w:val="100"/>
        <w:u w:val="single" w:color="000000"/>
        <w:lang w:val="en-GB" w:eastAsia="en-GB" w:bidi="en-GB"/>
      </w:rPr>
    </w:lvl>
    <w:lvl w:ilvl="2" w:tplc="E3106296">
      <w:numFmt w:val="bullet"/>
      <w:lvlText w:val="•"/>
      <w:lvlJc w:val="left"/>
      <w:pPr>
        <w:ind w:left="2174" w:hanging="435"/>
      </w:pPr>
      <w:rPr>
        <w:rFonts w:hint="default"/>
        <w:lang w:val="en-GB" w:eastAsia="en-GB" w:bidi="en-GB"/>
      </w:rPr>
    </w:lvl>
    <w:lvl w:ilvl="3" w:tplc="89563E58">
      <w:numFmt w:val="bullet"/>
      <w:lvlText w:val="•"/>
      <w:lvlJc w:val="left"/>
      <w:pPr>
        <w:ind w:left="3288" w:hanging="435"/>
      </w:pPr>
      <w:rPr>
        <w:rFonts w:hint="default"/>
        <w:lang w:val="en-GB" w:eastAsia="en-GB" w:bidi="en-GB"/>
      </w:rPr>
    </w:lvl>
    <w:lvl w:ilvl="4" w:tplc="4ACE0FF8">
      <w:numFmt w:val="bullet"/>
      <w:lvlText w:val="•"/>
      <w:lvlJc w:val="left"/>
      <w:pPr>
        <w:ind w:left="4402" w:hanging="435"/>
      </w:pPr>
      <w:rPr>
        <w:rFonts w:hint="default"/>
        <w:lang w:val="en-GB" w:eastAsia="en-GB" w:bidi="en-GB"/>
      </w:rPr>
    </w:lvl>
    <w:lvl w:ilvl="5" w:tplc="039232CA">
      <w:numFmt w:val="bullet"/>
      <w:lvlText w:val="•"/>
      <w:lvlJc w:val="left"/>
      <w:pPr>
        <w:ind w:left="5516" w:hanging="435"/>
      </w:pPr>
      <w:rPr>
        <w:rFonts w:hint="default"/>
        <w:lang w:val="en-GB" w:eastAsia="en-GB" w:bidi="en-GB"/>
      </w:rPr>
    </w:lvl>
    <w:lvl w:ilvl="6" w:tplc="EA28A7D8">
      <w:numFmt w:val="bullet"/>
      <w:lvlText w:val="•"/>
      <w:lvlJc w:val="left"/>
      <w:pPr>
        <w:ind w:left="6630" w:hanging="435"/>
      </w:pPr>
      <w:rPr>
        <w:rFonts w:hint="default"/>
        <w:lang w:val="en-GB" w:eastAsia="en-GB" w:bidi="en-GB"/>
      </w:rPr>
    </w:lvl>
    <w:lvl w:ilvl="7" w:tplc="98569B9C">
      <w:numFmt w:val="bullet"/>
      <w:lvlText w:val="•"/>
      <w:lvlJc w:val="left"/>
      <w:pPr>
        <w:ind w:left="7744" w:hanging="435"/>
      </w:pPr>
      <w:rPr>
        <w:rFonts w:hint="default"/>
        <w:lang w:val="en-GB" w:eastAsia="en-GB" w:bidi="en-GB"/>
      </w:rPr>
    </w:lvl>
    <w:lvl w:ilvl="8" w:tplc="53BCBF4E">
      <w:numFmt w:val="bullet"/>
      <w:lvlText w:val="•"/>
      <w:lvlJc w:val="left"/>
      <w:pPr>
        <w:ind w:left="8858" w:hanging="435"/>
      </w:pPr>
      <w:rPr>
        <w:rFonts w:hint="default"/>
        <w:lang w:val="en-GB" w:eastAsia="en-GB" w:bidi="en-GB"/>
      </w:rPr>
    </w:lvl>
  </w:abstractNum>
  <w:abstractNum w:abstractNumId="10" w15:restartNumberingAfterBreak="0">
    <w:nsid w:val="281C7915"/>
    <w:multiLevelType w:val="multilevel"/>
    <w:tmpl w:val="FC7A7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012966"/>
    <w:multiLevelType w:val="hybridMultilevel"/>
    <w:tmpl w:val="C9B0ED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EE00A0F"/>
    <w:multiLevelType w:val="multilevel"/>
    <w:tmpl w:val="19146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6614FC"/>
    <w:multiLevelType w:val="hybridMultilevel"/>
    <w:tmpl w:val="71E2440A"/>
    <w:lvl w:ilvl="0" w:tplc="CA76B806">
      <w:numFmt w:val="bullet"/>
      <w:lvlText w:val=""/>
      <w:lvlJc w:val="left"/>
      <w:pPr>
        <w:ind w:left="979" w:hanging="361"/>
      </w:pPr>
      <w:rPr>
        <w:rFonts w:hint="default"/>
        <w:w w:val="100"/>
        <w:lang w:val="en-GB" w:eastAsia="en-GB" w:bidi="en-GB"/>
      </w:rPr>
    </w:lvl>
    <w:lvl w:ilvl="1" w:tplc="5F6A013A">
      <w:numFmt w:val="bullet"/>
      <w:lvlText w:val="•"/>
      <w:lvlJc w:val="left"/>
      <w:pPr>
        <w:ind w:left="1990" w:hanging="361"/>
      </w:pPr>
      <w:rPr>
        <w:rFonts w:hint="default"/>
        <w:lang w:val="en-GB" w:eastAsia="en-GB" w:bidi="en-GB"/>
      </w:rPr>
    </w:lvl>
    <w:lvl w:ilvl="2" w:tplc="612E8CAE">
      <w:numFmt w:val="bullet"/>
      <w:lvlText w:val="•"/>
      <w:lvlJc w:val="left"/>
      <w:pPr>
        <w:ind w:left="3001" w:hanging="361"/>
      </w:pPr>
      <w:rPr>
        <w:rFonts w:hint="default"/>
        <w:lang w:val="en-GB" w:eastAsia="en-GB" w:bidi="en-GB"/>
      </w:rPr>
    </w:lvl>
    <w:lvl w:ilvl="3" w:tplc="7FAC8472">
      <w:numFmt w:val="bullet"/>
      <w:lvlText w:val="•"/>
      <w:lvlJc w:val="left"/>
      <w:pPr>
        <w:ind w:left="4011" w:hanging="361"/>
      </w:pPr>
      <w:rPr>
        <w:rFonts w:hint="default"/>
        <w:lang w:val="en-GB" w:eastAsia="en-GB" w:bidi="en-GB"/>
      </w:rPr>
    </w:lvl>
    <w:lvl w:ilvl="4" w:tplc="860C1452">
      <w:numFmt w:val="bullet"/>
      <w:lvlText w:val="•"/>
      <w:lvlJc w:val="left"/>
      <w:pPr>
        <w:ind w:left="5022" w:hanging="361"/>
      </w:pPr>
      <w:rPr>
        <w:rFonts w:hint="default"/>
        <w:lang w:val="en-GB" w:eastAsia="en-GB" w:bidi="en-GB"/>
      </w:rPr>
    </w:lvl>
    <w:lvl w:ilvl="5" w:tplc="CA1404CC">
      <w:numFmt w:val="bullet"/>
      <w:lvlText w:val="•"/>
      <w:lvlJc w:val="left"/>
      <w:pPr>
        <w:ind w:left="6033" w:hanging="361"/>
      </w:pPr>
      <w:rPr>
        <w:rFonts w:hint="default"/>
        <w:lang w:val="en-GB" w:eastAsia="en-GB" w:bidi="en-GB"/>
      </w:rPr>
    </w:lvl>
    <w:lvl w:ilvl="6" w:tplc="823CD900">
      <w:numFmt w:val="bullet"/>
      <w:lvlText w:val="•"/>
      <w:lvlJc w:val="left"/>
      <w:pPr>
        <w:ind w:left="7043" w:hanging="361"/>
      </w:pPr>
      <w:rPr>
        <w:rFonts w:hint="default"/>
        <w:lang w:val="en-GB" w:eastAsia="en-GB" w:bidi="en-GB"/>
      </w:rPr>
    </w:lvl>
    <w:lvl w:ilvl="7" w:tplc="866A30C6">
      <w:numFmt w:val="bullet"/>
      <w:lvlText w:val="•"/>
      <w:lvlJc w:val="left"/>
      <w:pPr>
        <w:ind w:left="8054" w:hanging="361"/>
      </w:pPr>
      <w:rPr>
        <w:rFonts w:hint="default"/>
        <w:lang w:val="en-GB" w:eastAsia="en-GB" w:bidi="en-GB"/>
      </w:rPr>
    </w:lvl>
    <w:lvl w:ilvl="8" w:tplc="9DF09E3A">
      <w:numFmt w:val="bullet"/>
      <w:lvlText w:val="•"/>
      <w:lvlJc w:val="left"/>
      <w:pPr>
        <w:ind w:left="9065" w:hanging="361"/>
      </w:pPr>
      <w:rPr>
        <w:rFonts w:hint="default"/>
        <w:lang w:val="en-GB" w:eastAsia="en-GB" w:bidi="en-GB"/>
      </w:rPr>
    </w:lvl>
  </w:abstractNum>
  <w:abstractNum w:abstractNumId="14" w15:restartNumberingAfterBreak="0">
    <w:nsid w:val="39B04177"/>
    <w:multiLevelType w:val="hybridMultilevel"/>
    <w:tmpl w:val="79807FE4"/>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5" w15:restartNumberingAfterBreak="0">
    <w:nsid w:val="39BA57FF"/>
    <w:multiLevelType w:val="hybridMultilevel"/>
    <w:tmpl w:val="58204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D04CB0"/>
    <w:multiLevelType w:val="hybridMultilevel"/>
    <w:tmpl w:val="5EFAFD00"/>
    <w:lvl w:ilvl="0" w:tplc="99BC4F1C">
      <w:numFmt w:val="bullet"/>
      <w:lvlText w:val="o"/>
      <w:lvlJc w:val="left"/>
      <w:pPr>
        <w:ind w:left="979" w:hanging="361"/>
      </w:pPr>
      <w:rPr>
        <w:rFonts w:ascii="Courier New" w:eastAsia="Courier New" w:hAnsi="Courier New" w:cs="Courier New" w:hint="default"/>
        <w:spacing w:val="-3"/>
        <w:w w:val="100"/>
        <w:sz w:val="24"/>
        <w:szCs w:val="24"/>
        <w:lang w:val="en-GB" w:eastAsia="en-GB" w:bidi="en-GB"/>
      </w:rPr>
    </w:lvl>
    <w:lvl w:ilvl="1" w:tplc="59F0A518">
      <w:numFmt w:val="bullet"/>
      <w:lvlText w:val="•"/>
      <w:lvlJc w:val="left"/>
      <w:pPr>
        <w:ind w:left="1990" w:hanging="361"/>
      </w:pPr>
      <w:rPr>
        <w:rFonts w:hint="default"/>
        <w:lang w:val="en-GB" w:eastAsia="en-GB" w:bidi="en-GB"/>
      </w:rPr>
    </w:lvl>
    <w:lvl w:ilvl="2" w:tplc="1F70870A">
      <w:numFmt w:val="bullet"/>
      <w:lvlText w:val="•"/>
      <w:lvlJc w:val="left"/>
      <w:pPr>
        <w:ind w:left="3001" w:hanging="361"/>
      </w:pPr>
      <w:rPr>
        <w:rFonts w:hint="default"/>
        <w:lang w:val="en-GB" w:eastAsia="en-GB" w:bidi="en-GB"/>
      </w:rPr>
    </w:lvl>
    <w:lvl w:ilvl="3" w:tplc="0B68DB08">
      <w:numFmt w:val="bullet"/>
      <w:lvlText w:val="•"/>
      <w:lvlJc w:val="left"/>
      <w:pPr>
        <w:ind w:left="4011" w:hanging="361"/>
      </w:pPr>
      <w:rPr>
        <w:rFonts w:hint="default"/>
        <w:lang w:val="en-GB" w:eastAsia="en-GB" w:bidi="en-GB"/>
      </w:rPr>
    </w:lvl>
    <w:lvl w:ilvl="4" w:tplc="5C9A0046">
      <w:numFmt w:val="bullet"/>
      <w:lvlText w:val="•"/>
      <w:lvlJc w:val="left"/>
      <w:pPr>
        <w:ind w:left="5022" w:hanging="361"/>
      </w:pPr>
      <w:rPr>
        <w:rFonts w:hint="default"/>
        <w:lang w:val="en-GB" w:eastAsia="en-GB" w:bidi="en-GB"/>
      </w:rPr>
    </w:lvl>
    <w:lvl w:ilvl="5" w:tplc="F8C07D46">
      <w:numFmt w:val="bullet"/>
      <w:lvlText w:val="•"/>
      <w:lvlJc w:val="left"/>
      <w:pPr>
        <w:ind w:left="6033" w:hanging="361"/>
      </w:pPr>
      <w:rPr>
        <w:rFonts w:hint="default"/>
        <w:lang w:val="en-GB" w:eastAsia="en-GB" w:bidi="en-GB"/>
      </w:rPr>
    </w:lvl>
    <w:lvl w:ilvl="6" w:tplc="468E3036">
      <w:numFmt w:val="bullet"/>
      <w:lvlText w:val="•"/>
      <w:lvlJc w:val="left"/>
      <w:pPr>
        <w:ind w:left="7043" w:hanging="361"/>
      </w:pPr>
      <w:rPr>
        <w:rFonts w:hint="default"/>
        <w:lang w:val="en-GB" w:eastAsia="en-GB" w:bidi="en-GB"/>
      </w:rPr>
    </w:lvl>
    <w:lvl w:ilvl="7" w:tplc="CC7C5670">
      <w:numFmt w:val="bullet"/>
      <w:lvlText w:val="•"/>
      <w:lvlJc w:val="left"/>
      <w:pPr>
        <w:ind w:left="8054" w:hanging="361"/>
      </w:pPr>
      <w:rPr>
        <w:rFonts w:hint="default"/>
        <w:lang w:val="en-GB" w:eastAsia="en-GB" w:bidi="en-GB"/>
      </w:rPr>
    </w:lvl>
    <w:lvl w:ilvl="8" w:tplc="87D43F62">
      <w:numFmt w:val="bullet"/>
      <w:lvlText w:val="•"/>
      <w:lvlJc w:val="left"/>
      <w:pPr>
        <w:ind w:left="9065" w:hanging="361"/>
      </w:pPr>
      <w:rPr>
        <w:rFonts w:hint="default"/>
        <w:lang w:val="en-GB" w:eastAsia="en-GB" w:bidi="en-GB"/>
      </w:rPr>
    </w:lvl>
  </w:abstractNum>
  <w:abstractNum w:abstractNumId="17" w15:restartNumberingAfterBreak="0">
    <w:nsid w:val="419F312A"/>
    <w:multiLevelType w:val="hybridMultilevel"/>
    <w:tmpl w:val="B1DE0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B7425A"/>
    <w:multiLevelType w:val="hybridMultilevel"/>
    <w:tmpl w:val="6FBCF9D0"/>
    <w:lvl w:ilvl="0" w:tplc="3388305C">
      <w:start w:val="1"/>
      <w:numFmt w:val="lowerRoman"/>
      <w:lvlText w:val="%1."/>
      <w:lvlJc w:val="left"/>
      <w:pPr>
        <w:ind w:left="1392" w:hanging="567"/>
      </w:pPr>
      <w:rPr>
        <w:rFonts w:ascii="Calibri" w:eastAsia="Calibri" w:hAnsi="Calibri" w:cs="Calibri" w:hint="default"/>
        <w:b/>
        <w:bCs/>
        <w:color w:val="538DD3"/>
        <w:w w:val="100"/>
        <w:sz w:val="28"/>
        <w:szCs w:val="28"/>
        <w:lang w:val="en-GB" w:eastAsia="en-GB" w:bidi="en-GB"/>
      </w:rPr>
    </w:lvl>
    <w:lvl w:ilvl="1" w:tplc="CA084BB2">
      <w:numFmt w:val="bullet"/>
      <w:lvlText w:val="•"/>
      <w:lvlJc w:val="left"/>
      <w:pPr>
        <w:ind w:left="2368" w:hanging="567"/>
      </w:pPr>
      <w:rPr>
        <w:rFonts w:hint="default"/>
        <w:lang w:val="en-GB" w:eastAsia="en-GB" w:bidi="en-GB"/>
      </w:rPr>
    </w:lvl>
    <w:lvl w:ilvl="2" w:tplc="567C35CC">
      <w:numFmt w:val="bullet"/>
      <w:lvlText w:val="•"/>
      <w:lvlJc w:val="left"/>
      <w:pPr>
        <w:ind w:left="3337" w:hanging="567"/>
      </w:pPr>
      <w:rPr>
        <w:rFonts w:hint="default"/>
        <w:lang w:val="en-GB" w:eastAsia="en-GB" w:bidi="en-GB"/>
      </w:rPr>
    </w:lvl>
    <w:lvl w:ilvl="3" w:tplc="5366C35C">
      <w:numFmt w:val="bullet"/>
      <w:lvlText w:val="•"/>
      <w:lvlJc w:val="left"/>
      <w:pPr>
        <w:ind w:left="4305" w:hanging="567"/>
      </w:pPr>
      <w:rPr>
        <w:rFonts w:hint="default"/>
        <w:lang w:val="en-GB" w:eastAsia="en-GB" w:bidi="en-GB"/>
      </w:rPr>
    </w:lvl>
    <w:lvl w:ilvl="4" w:tplc="257EA11A">
      <w:numFmt w:val="bullet"/>
      <w:lvlText w:val="•"/>
      <w:lvlJc w:val="left"/>
      <w:pPr>
        <w:ind w:left="5274" w:hanging="567"/>
      </w:pPr>
      <w:rPr>
        <w:rFonts w:hint="default"/>
        <w:lang w:val="en-GB" w:eastAsia="en-GB" w:bidi="en-GB"/>
      </w:rPr>
    </w:lvl>
    <w:lvl w:ilvl="5" w:tplc="11ECECA2">
      <w:numFmt w:val="bullet"/>
      <w:lvlText w:val="•"/>
      <w:lvlJc w:val="left"/>
      <w:pPr>
        <w:ind w:left="6243" w:hanging="567"/>
      </w:pPr>
      <w:rPr>
        <w:rFonts w:hint="default"/>
        <w:lang w:val="en-GB" w:eastAsia="en-GB" w:bidi="en-GB"/>
      </w:rPr>
    </w:lvl>
    <w:lvl w:ilvl="6" w:tplc="94309574">
      <w:numFmt w:val="bullet"/>
      <w:lvlText w:val="•"/>
      <w:lvlJc w:val="left"/>
      <w:pPr>
        <w:ind w:left="7211" w:hanging="567"/>
      </w:pPr>
      <w:rPr>
        <w:rFonts w:hint="default"/>
        <w:lang w:val="en-GB" w:eastAsia="en-GB" w:bidi="en-GB"/>
      </w:rPr>
    </w:lvl>
    <w:lvl w:ilvl="7" w:tplc="2718129C">
      <w:numFmt w:val="bullet"/>
      <w:lvlText w:val="•"/>
      <w:lvlJc w:val="left"/>
      <w:pPr>
        <w:ind w:left="8180" w:hanging="567"/>
      </w:pPr>
      <w:rPr>
        <w:rFonts w:hint="default"/>
        <w:lang w:val="en-GB" w:eastAsia="en-GB" w:bidi="en-GB"/>
      </w:rPr>
    </w:lvl>
    <w:lvl w:ilvl="8" w:tplc="6A6C1720">
      <w:numFmt w:val="bullet"/>
      <w:lvlText w:val="•"/>
      <w:lvlJc w:val="left"/>
      <w:pPr>
        <w:ind w:left="9149" w:hanging="567"/>
      </w:pPr>
      <w:rPr>
        <w:rFonts w:hint="default"/>
        <w:lang w:val="en-GB" w:eastAsia="en-GB" w:bidi="en-GB"/>
      </w:rPr>
    </w:lvl>
  </w:abstractNum>
  <w:abstractNum w:abstractNumId="19" w15:restartNumberingAfterBreak="0">
    <w:nsid w:val="4A50163B"/>
    <w:multiLevelType w:val="hybridMultilevel"/>
    <w:tmpl w:val="0F523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E61D3C"/>
    <w:multiLevelType w:val="hybridMultilevel"/>
    <w:tmpl w:val="8280ED44"/>
    <w:lvl w:ilvl="0" w:tplc="01989F14">
      <w:numFmt w:val="bullet"/>
      <w:lvlText w:val=""/>
      <w:lvlJc w:val="left"/>
      <w:pPr>
        <w:ind w:left="979" w:hanging="361"/>
      </w:pPr>
      <w:rPr>
        <w:rFonts w:ascii="Symbol" w:eastAsia="Symbol" w:hAnsi="Symbol" w:cs="Symbol" w:hint="default"/>
        <w:w w:val="99"/>
        <w:sz w:val="20"/>
        <w:szCs w:val="20"/>
        <w:lang w:val="en-GB" w:eastAsia="en-GB" w:bidi="en-GB"/>
      </w:rPr>
    </w:lvl>
    <w:lvl w:ilvl="1" w:tplc="439E5BE4">
      <w:numFmt w:val="bullet"/>
      <w:lvlText w:val="•"/>
      <w:lvlJc w:val="left"/>
      <w:pPr>
        <w:ind w:left="1990" w:hanging="361"/>
      </w:pPr>
      <w:rPr>
        <w:rFonts w:hint="default"/>
        <w:lang w:val="en-GB" w:eastAsia="en-GB" w:bidi="en-GB"/>
      </w:rPr>
    </w:lvl>
    <w:lvl w:ilvl="2" w:tplc="A90CB7EE">
      <w:numFmt w:val="bullet"/>
      <w:lvlText w:val="•"/>
      <w:lvlJc w:val="left"/>
      <w:pPr>
        <w:ind w:left="3001" w:hanging="361"/>
      </w:pPr>
      <w:rPr>
        <w:rFonts w:hint="default"/>
        <w:lang w:val="en-GB" w:eastAsia="en-GB" w:bidi="en-GB"/>
      </w:rPr>
    </w:lvl>
    <w:lvl w:ilvl="3" w:tplc="99000C9E">
      <w:numFmt w:val="bullet"/>
      <w:lvlText w:val="•"/>
      <w:lvlJc w:val="left"/>
      <w:pPr>
        <w:ind w:left="4011" w:hanging="361"/>
      </w:pPr>
      <w:rPr>
        <w:rFonts w:hint="default"/>
        <w:lang w:val="en-GB" w:eastAsia="en-GB" w:bidi="en-GB"/>
      </w:rPr>
    </w:lvl>
    <w:lvl w:ilvl="4" w:tplc="5F189184">
      <w:numFmt w:val="bullet"/>
      <w:lvlText w:val="•"/>
      <w:lvlJc w:val="left"/>
      <w:pPr>
        <w:ind w:left="5022" w:hanging="361"/>
      </w:pPr>
      <w:rPr>
        <w:rFonts w:hint="default"/>
        <w:lang w:val="en-GB" w:eastAsia="en-GB" w:bidi="en-GB"/>
      </w:rPr>
    </w:lvl>
    <w:lvl w:ilvl="5" w:tplc="1E808BE2">
      <w:numFmt w:val="bullet"/>
      <w:lvlText w:val="•"/>
      <w:lvlJc w:val="left"/>
      <w:pPr>
        <w:ind w:left="6033" w:hanging="361"/>
      </w:pPr>
      <w:rPr>
        <w:rFonts w:hint="default"/>
        <w:lang w:val="en-GB" w:eastAsia="en-GB" w:bidi="en-GB"/>
      </w:rPr>
    </w:lvl>
    <w:lvl w:ilvl="6" w:tplc="E876BEF4">
      <w:numFmt w:val="bullet"/>
      <w:lvlText w:val="•"/>
      <w:lvlJc w:val="left"/>
      <w:pPr>
        <w:ind w:left="7043" w:hanging="361"/>
      </w:pPr>
      <w:rPr>
        <w:rFonts w:hint="default"/>
        <w:lang w:val="en-GB" w:eastAsia="en-GB" w:bidi="en-GB"/>
      </w:rPr>
    </w:lvl>
    <w:lvl w:ilvl="7" w:tplc="2FDA326C">
      <w:numFmt w:val="bullet"/>
      <w:lvlText w:val="•"/>
      <w:lvlJc w:val="left"/>
      <w:pPr>
        <w:ind w:left="8054" w:hanging="361"/>
      </w:pPr>
      <w:rPr>
        <w:rFonts w:hint="default"/>
        <w:lang w:val="en-GB" w:eastAsia="en-GB" w:bidi="en-GB"/>
      </w:rPr>
    </w:lvl>
    <w:lvl w:ilvl="8" w:tplc="C800458A">
      <w:numFmt w:val="bullet"/>
      <w:lvlText w:val="•"/>
      <w:lvlJc w:val="left"/>
      <w:pPr>
        <w:ind w:left="9065" w:hanging="361"/>
      </w:pPr>
      <w:rPr>
        <w:rFonts w:hint="default"/>
        <w:lang w:val="en-GB" w:eastAsia="en-GB" w:bidi="en-GB"/>
      </w:rPr>
    </w:lvl>
  </w:abstractNum>
  <w:abstractNum w:abstractNumId="21" w15:restartNumberingAfterBreak="0">
    <w:nsid w:val="51E62285"/>
    <w:multiLevelType w:val="hybridMultilevel"/>
    <w:tmpl w:val="DF3EE2C6"/>
    <w:lvl w:ilvl="0" w:tplc="5DDAC83C">
      <w:numFmt w:val="bullet"/>
      <w:lvlText w:val=""/>
      <w:lvlJc w:val="left"/>
      <w:pPr>
        <w:ind w:left="979" w:hanging="361"/>
      </w:pPr>
      <w:rPr>
        <w:rFonts w:hint="default"/>
        <w:w w:val="99"/>
        <w:lang w:val="en-GB" w:eastAsia="en-GB" w:bidi="en-GB"/>
      </w:rPr>
    </w:lvl>
    <w:lvl w:ilvl="1" w:tplc="62526C58">
      <w:numFmt w:val="bullet"/>
      <w:lvlText w:val="•"/>
      <w:lvlJc w:val="left"/>
      <w:pPr>
        <w:ind w:left="1990" w:hanging="361"/>
      </w:pPr>
      <w:rPr>
        <w:rFonts w:hint="default"/>
        <w:lang w:val="en-GB" w:eastAsia="en-GB" w:bidi="en-GB"/>
      </w:rPr>
    </w:lvl>
    <w:lvl w:ilvl="2" w:tplc="0E0E7A98">
      <w:numFmt w:val="bullet"/>
      <w:lvlText w:val="•"/>
      <w:lvlJc w:val="left"/>
      <w:pPr>
        <w:ind w:left="3001" w:hanging="361"/>
      </w:pPr>
      <w:rPr>
        <w:rFonts w:hint="default"/>
        <w:lang w:val="en-GB" w:eastAsia="en-GB" w:bidi="en-GB"/>
      </w:rPr>
    </w:lvl>
    <w:lvl w:ilvl="3" w:tplc="B2F861F4">
      <w:numFmt w:val="bullet"/>
      <w:lvlText w:val="•"/>
      <w:lvlJc w:val="left"/>
      <w:pPr>
        <w:ind w:left="4011" w:hanging="361"/>
      </w:pPr>
      <w:rPr>
        <w:rFonts w:hint="default"/>
        <w:lang w:val="en-GB" w:eastAsia="en-GB" w:bidi="en-GB"/>
      </w:rPr>
    </w:lvl>
    <w:lvl w:ilvl="4" w:tplc="5F4A2BE4">
      <w:numFmt w:val="bullet"/>
      <w:lvlText w:val="•"/>
      <w:lvlJc w:val="left"/>
      <w:pPr>
        <w:ind w:left="5022" w:hanging="361"/>
      </w:pPr>
      <w:rPr>
        <w:rFonts w:hint="default"/>
        <w:lang w:val="en-GB" w:eastAsia="en-GB" w:bidi="en-GB"/>
      </w:rPr>
    </w:lvl>
    <w:lvl w:ilvl="5" w:tplc="36301B48">
      <w:numFmt w:val="bullet"/>
      <w:lvlText w:val="•"/>
      <w:lvlJc w:val="left"/>
      <w:pPr>
        <w:ind w:left="6033" w:hanging="361"/>
      </w:pPr>
      <w:rPr>
        <w:rFonts w:hint="default"/>
        <w:lang w:val="en-GB" w:eastAsia="en-GB" w:bidi="en-GB"/>
      </w:rPr>
    </w:lvl>
    <w:lvl w:ilvl="6" w:tplc="DF7638C6">
      <w:numFmt w:val="bullet"/>
      <w:lvlText w:val="•"/>
      <w:lvlJc w:val="left"/>
      <w:pPr>
        <w:ind w:left="7043" w:hanging="361"/>
      </w:pPr>
      <w:rPr>
        <w:rFonts w:hint="default"/>
        <w:lang w:val="en-GB" w:eastAsia="en-GB" w:bidi="en-GB"/>
      </w:rPr>
    </w:lvl>
    <w:lvl w:ilvl="7" w:tplc="835A9610">
      <w:numFmt w:val="bullet"/>
      <w:lvlText w:val="•"/>
      <w:lvlJc w:val="left"/>
      <w:pPr>
        <w:ind w:left="8054" w:hanging="361"/>
      </w:pPr>
      <w:rPr>
        <w:rFonts w:hint="default"/>
        <w:lang w:val="en-GB" w:eastAsia="en-GB" w:bidi="en-GB"/>
      </w:rPr>
    </w:lvl>
    <w:lvl w:ilvl="8" w:tplc="6158ED12">
      <w:numFmt w:val="bullet"/>
      <w:lvlText w:val="•"/>
      <w:lvlJc w:val="left"/>
      <w:pPr>
        <w:ind w:left="9065" w:hanging="361"/>
      </w:pPr>
      <w:rPr>
        <w:rFonts w:hint="default"/>
        <w:lang w:val="en-GB" w:eastAsia="en-GB" w:bidi="en-GB"/>
      </w:rPr>
    </w:lvl>
  </w:abstractNum>
  <w:abstractNum w:abstractNumId="22" w15:restartNumberingAfterBreak="0">
    <w:nsid w:val="53037271"/>
    <w:multiLevelType w:val="hybridMultilevel"/>
    <w:tmpl w:val="2D2C61EA"/>
    <w:lvl w:ilvl="0" w:tplc="B06E0B3E">
      <w:start w:val="1"/>
      <w:numFmt w:val="decimal"/>
      <w:lvlText w:val="%1."/>
      <w:lvlJc w:val="left"/>
      <w:pPr>
        <w:ind w:left="825" w:hanging="567"/>
        <w:jc w:val="right"/>
      </w:pPr>
      <w:rPr>
        <w:rFonts w:hint="default"/>
        <w:b/>
        <w:bCs/>
        <w:spacing w:val="-1"/>
        <w:w w:val="100"/>
        <w:lang w:val="en-GB" w:eastAsia="en-GB" w:bidi="en-GB"/>
      </w:rPr>
    </w:lvl>
    <w:lvl w:ilvl="1" w:tplc="BD04E47A">
      <w:start w:val="1"/>
      <w:numFmt w:val="lowerLetter"/>
      <w:lvlText w:val="%2."/>
      <w:lvlJc w:val="left"/>
      <w:pPr>
        <w:ind w:left="1392" w:hanging="567"/>
      </w:pPr>
      <w:rPr>
        <w:rFonts w:ascii="Calibri" w:eastAsia="Calibri" w:hAnsi="Calibri" w:cs="Calibri" w:hint="default"/>
        <w:b/>
        <w:bCs/>
        <w:color w:val="538DD3"/>
        <w:w w:val="100"/>
        <w:sz w:val="28"/>
        <w:szCs w:val="28"/>
        <w:lang w:val="en-GB" w:eastAsia="en-GB" w:bidi="en-GB"/>
      </w:rPr>
    </w:lvl>
    <w:lvl w:ilvl="2" w:tplc="AD9E3C00">
      <w:start w:val="1"/>
      <w:numFmt w:val="decimal"/>
      <w:lvlText w:val="%3."/>
      <w:lvlJc w:val="left"/>
      <w:pPr>
        <w:ind w:left="1245" w:hanging="267"/>
      </w:pPr>
      <w:rPr>
        <w:rFonts w:ascii="Calibri" w:eastAsia="Calibri" w:hAnsi="Calibri" w:cs="Calibri" w:hint="default"/>
        <w:w w:val="100"/>
        <w:sz w:val="22"/>
        <w:szCs w:val="22"/>
        <w:lang w:val="en-GB" w:eastAsia="en-GB" w:bidi="en-GB"/>
      </w:rPr>
    </w:lvl>
    <w:lvl w:ilvl="3" w:tplc="418AA328">
      <w:numFmt w:val="bullet"/>
      <w:lvlText w:val="•"/>
      <w:lvlJc w:val="left"/>
      <w:pPr>
        <w:ind w:left="2610" w:hanging="267"/>
      </w:pPr>
      <w:rPr>
        <w:rFonts w:hint="default"/>
        <w:lang w:val="en-GB" w:eastAsia="en-GB" w:bidi="en-GB"/>
      </w:rPr>
    </w:lvl>
    <w:lvl w:ilvl="4" w:tplc="B01EF596">
      <w:numFmt w:val="bullet"/>
      <w:lvlText w:val="•"/>
      <w:lvlJc w:val="left"/>
      <w:pPr>
        <w:ind w:left="3821" w:hanging="267"/>
      </w:pPr>
      <w:rPr>
        <w:rFonts w:hint="default"/>
        <w:lang w:val="en-GB" w:eastAsia="en-GB" w:bidi="en-GB"/>
      </w:rPr>
    </w:lvl>
    <w:lvl w:ilvl="5" w:tplc="2C58722A">
      <w:numFmt w:val="bullet"/>
      <w:lvlText w:val="•"/>
      <w:lvlJc w:val="left"/>
      <w:pPr>
        <w:ind w:left="5032" w:hanging="267"/>
      </w:pPr>
      <w:rPr>
        <w:rFonts w:hint="default"/>
        <w:lang w:val="en-GB" w:eastAsia="en-GB" w:bidi="en-GB"/>
      </w:rPr>
    </w:lvl>
    <w:lvl w:ilvl="6" w:tplc="3AFC46D0">
      <w:numFmt w:val="bullet"/>
      <w:lvlText w:val="•"/>
      <w:lvlJc w:val="left"/>
      <w:pPr>
        <w:ind w:left="6243" w:hanging="267"/>
      </w:pPr>
      <w:rPr>
        <w:rFonts w:hint="default"/>
        <w:lang w:val="en-GB" w:eastAsia="en-GB" w:bidi="en-GB"/>
      </w:rPr>
    </w:lvl>
    <w:lvl w:ilvl="7" w:tplc="212E69A2">
      <w:numFmt w:val="bullet"/>
      <w:lvlText w:val="•"/>
      <w:lvlJc w:val="left"/>
      <w:pPr>
        <w:ind w:left="7454" w:hanging="267"/>
      </w:pPr>
      <w:rPr>
        <w:rFonts w:hint="default"/>
        <w:lang w:val="en-GB" w:eastAsia="en-GB" w:bidi="en-GB"/>
      </w:rPr>
    </w:lvl>
    <w:lvl w:ilvl="8" w:tplc="D0E8E706">
      <w:numFmt w:val="bullet"/>
      <w:lvlText w:val="•"/>
      <w:lvlJc w:val="left"/>
      <w:pPr>
        <w:ind w:left="8664" w:hanging="267"/>
      </w:pPr>
      <w:rPr>
        <w:rFonts w:hint="default"/>
        <w:lang w:val="en-GB" w:eastAsia="en-GB" w:bidi="en-GB"/>
      </w:rPr>
    </w:lvl>
  </w:abstractNum>
  <w:abstractNum w:abstractNumId="23" w15:restartNumberingAfterBreak="0">
    <w:nsid w:val="53D72413"/>
    <w:multiLevelType w:val="multilevel"/>
    <w:tmpl w:val="4C746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4B4246B"/>
    <w:multiLevelType w:val="hybridMultilevel"/>
    <w:tmpl w:val="9B2C9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173B65"/>
    <w:multiLevelType w:val="hybridMultilevel"/>
    <w:tmpl w:val="A24A8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1F11A8"/>
    <w:multiLevelType w:val="hybridMultilevel"/>
    <w:tmpl w:val="22C43374"/>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15:restartNumberingAfterBreak="0">
    <w:nsid w:val="6F9A3CF0"/>
    <w:multiLevelType w:val="multilevel"/>
    <w:tmpl w:val="E118F5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09E3BDA"/>
    <w:multiLevelType w:val="hybridMultilevel"/>
    <w:tmpl w:val="C790563C"/>
    <w:lvl w:ilvl="0" w:tplc="BD04E47A">
      <w:start w:val="1"/>
      <w:numFmt w:val="lowerLetter"/>
      <w:lvlText w:val="%1."/>
      <w:lvlJc w:val="left"/>
      <w:pPr>
        <w:ind w:left="1392" w:hanging="567"/>
      </w:pPr>
      <w:rPr>
        <w:rFonts w:ascii="Calibri" w:eastAsia="Calibri" w:hAnsi="Calibri" w:cs="Calibri" w:hint="default"/>
        <w:b/>
        <w:bCs/>
        <w:color w:val="538DD3"/>
        <w:w w:val="100"/>
        <w:sz w:val="28"/>
        <w:szCs w:val="28"/>
        <w:lang w:val="en-GB" w:eastAsia="en-GB" w:bidi="en-G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3DA424E"/>
    <w:multiLevelType w:val="hybridMultilevel"/>
    <w:tmpl w:val="EB8E4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3F43B6C"/>
    <w:multiLevelType w:val="hybridMultilevel"/>
    <w:tmpl w:val="2FE01A38"/>
    <w:lvl w:ilvl="0" w:tplc="08090001">
      <w:start w:val="1"/>
      <w:numFmt w:val="bullet"/>
      <w:lvlText w:val=""/>
      <w:lvlJc w:val="left"/>
      <w:pPr>
        <w:ind w:left="763" w:hanging="360"/>
      </w:pPr>
      <w:rPr>
        <w:rFonts w:ascii="Symbol" w:hAnsi="Symbol" w:hint="default"/>
      </w:rPr>
    </w:lvl>
    <w:lvl w:ilvl="1" w:tplc="08090003" w:tentative="1">
      <w:start w:val="1"/>
      <w:numFmt w:val="bullet"/>
      <w:lvlText w:val="o"/>
      <w:lvlJc w:val="left"/>
      <w:pPr>
        <w:ind w:left="1483" w:hanging="360"/>
      </w:pPr>
      <w:rPr>
        <w:rFonts w:ascii="Courier New" w:hAnsi="Courier New" w:cs="Courier New" w:hint="default"/>
      </w:rPr>
    </w:lvl>
    <w:lvl w:ilvl="2" w:tplc="08090005" w:tentative="1">
      <w:start w:val="1"/>
      <w:numFmt w:val="bullet"/>
      <w:lvlText w:val=""/>
      <w:lvlJc w:val="left"/>
      <w:pPr>
        <w:ind w:left="2203" w:hanging="360"/>
      </w:pPr>
      <w:rPr>
        <w:rFonts w:ascii="Wingdings" w:hAnsi="Wingdings" w:hint="default"/>
      </w:rPr>
    </w:lvl>
    <w:lvl w:ilvl="3" w:tplc="08090001" w:tentative="1">
      <w:start w:val="1"/>
      <w:numFmt w:val="bullet"/>
      <w:lvlText w:val=""/>
      <w:lvlJc w:val="left"/>
      <w:pPr>
        <w:ind w:left="2923" w:hanging="360"/>
      </w:pPr>
      <w:rPr>
        <w:rFonts w:ascii="Symbol" w:hAnsi="Symbol" w:hint="default"/>
      </w:rPr>
    </w:lvl>
    <w:lvl w:ilvl="4" w:tplc="08090003" w:tentative="1">
      <w:start w:val="1"/>
      <w:numFmt w:val="bullet"/>
      <w:lvlText w:val="o"/>
      <w:lvlJc w:val="left"/>
      <w:pPr>
        <w:ind w:left="3643" w:hanging="360"/>
      </w:pPr>
      <w:rPr>
        <w:rFonts w:ascii="Courier New" w:hAnsi="Courier New" w:cs="Courier New" w:hint="default"/>
      </w:rPr>
    </w:lvl>
    <w:lvl w:ilvl="5" w:tplc="08090005" w:tentative="1">
      <w:start w:val="1"/>
      <w:numFmt w:val="bullet"/>
      <w:lvlText w:val=""/>
      <w:lvlJc w:val="left"/>
      <w:pPr>
        <w:ind w:left="4363" w:hanging="360"/>
      </w:pPr>
      <w:rPr>
        <w:rFonts w:ascii="Wingdings" w:hAnsi="Wingdings" w:hint="default"/>
      </w:rPr>
    </w:lvl>
    <w:lvl w:ilvl="6" w:tplc="08090001" w:tentative="1">
      <w:start w:val="1"/>
      <w:numFmt w:val="bullet"/>
      <w:lvlText w:val=""/>
      <w:lvlJc w:val="left"/>
      <w:pPr>
        <w:ind w:left="5083" w:hanging="360"/>
      </w:pPr>
      <w:rPr>
        <w:rFonts w:ascii="Symbol" w:hAnsi="Symbol" w:hint="default"/>
      </w:rPr>
    </w:lvl>
    <w:lvl w:ilvl="7" w:tplc="08090003" w:tentative="1">
      <w:start w:val="1"/>
      <w:numFmt w:val="bullet"/>
      <w:lvlText w:val="o"/>
      <w:lvlJc w:val="left"/>
      <w:pPr>
        <w:ind w:left="5803" w:hanging="360"/>
      </w:pPr>
      <w:rPr>
        <w:rFonts w:ascii="Courier New" w:hAnsi="Courier New" w:cs="Courier New" w:hint="default"/>
      </w:rPr>
    </w:lvl>
    <w:lvl w:ilvl="8" w:tplc="08090005" w:tentative="1">
      <w:start w:val="1"/>
      <w:numFmt w:val="bullet"/>
      <w:lvlText w:val=""/>
      <w:lvlJc w:val="left"/>
      <w:pPr>
        <w:ind w:left="6523" w:hanging="360"/>
      </w:pPr>
      <w:rPr>
        <w:rFonts w:ascii="Wingdings" w:hAnsi="Wingdings" w:hint="default"/>
      </w:rPr>
    </w:lvl>
  </w:abstractNum>
  <w:abstractNum w:abstractNumId="31" w15:restartNumberingAfterBreak="0">
    <w:nsid w:val="75FD3042"/>
    <w:multiLevelType w:val="hybridMultilevel"/>
    <w:tmpl w:val="3D6812DE"/>
    <w:lvl w:ilvl="0" w:tplc="37CE20C2">
      <w:numFmt w:val="bullet"/>
      <w:lvlText w:val=""/>
      <w:lvlJc w:val="left"/>
      <w:pPr>
        <w:ind w:left="979" w:hanging="361"/>
      </w:pPr>
      <w:rPr>
        <w:rFonts w:ascii="Symbol" w:eastAsia="Symbol" w:hAnsi="Symbol" w:cs="Symbol" w:hint="default"/>
        <w:w w:val="100"/>
        <w:sz w:val="24"/>
        <w:szCs w:val="24"/>
        <w:lang w:val="en-GB" w:eastAsia="en-GB" w:bidi="en-GB"/>
      </w:rPr>
    </w:lvl>
    <w:lvl w:ilvl="1" w:tplc="3D5A0324">
      <w:numFmt w:val="bullet"/>
      <w:lvlText w:val="•"/>
      <w:lvlJc w:val="left"/>
      <w:pPr>
        <w:ind w:left="1990" w:hanging="361"/>
      </w:pPr>
      <w:rPr>
        <w:rFonts w:hint="default"/>
        <w:lang w:val="en-GB" w:eastAsia="en-GB" w:bidi="en-GB"/>
      </w:rPr>
    </w:lvl>
    <w:lvl w:ilvl="2" w:tplc="FB406E04">
      <w:numFmt w:val="bullet"/>
      <w:lvlText w:val="•"/>
      <w:lvlJc w:val="left"/>
      <w:pPr>
        <w:ind w:left="3001" w:hanging="361"/>
      </w:pPr>
      <w:rPr>
        <w:rFonts w:hint="default"/>
        <w:lang w:val="en-GB" w:eastAsia="en-GB" w:bidi="en-GB"/>
      </w:rPr>
    </w:lvl>
    <w:lvl w:ilvl="3" w:tplc="F168CF10">
      <w:numFmt w:val="bullet"/>
      <w:lvlText w:val="•"/>
      <w:lvlJc w:val="left"/>
      <w:pPr>
        <w:ind w:left="4011" w:hanging="361"/>
      </w:pPr>
      <w:rPr>
        <w:rFonts w:hint="default"/>
        <w:lang w:val="en-GB" w:eastAsia="en-GB" w:bidi="en-GB"/>
      </w:rPr>
    </w:lvl>
    <w:lvl w:ilvl="4" w:tplc="2A6824C8">
      <w:numFmt w:val="bullet"/>
      <w:lvlText w:val="•"/>
      <w:lvlJc w:val="left"/>
      <w:pPr>
        <w:ind w:left="5022" w:hanging="361"/>
      </w:pPr>
      <w:rPr>
        <w:rFonts w:hint="default"/>
        <w:lang w:val="en-GB" w:eastAsia="en-GB" w:bidi="en-GB"/>
      </w:rPr>
    </w:lvl>
    <w:lvl w:ilvl="5" w:tplc="8CE80A5C">
      <w:numFmt w:val="bullet"/>
      <w:lvlText w:val="•"/>
      <w:lvlJc w:val="left"/>
      <w:pPr>
        <w:ind w:left="6033" w:hanging="361"/>
      </w:pPr>
      <w:rPr>
        <w:rFonts w:hint="default"/>
        <w:lang w:val="en-GB" w:eastAsia="en-GB" w:bidi="en-GB"/>
      </w:rPr>
    </w:lvl>
    <w:lvl w:ilvl="6" w:tplc="DCBE168C">
      <w:numFmt w:val="bullet"/>
      <w:lvlText w:val="•"/>
      <w:lvlJc w:val="left"/>
      <w:pPr>
        <w:ind w:left="7043" w:hanging="361"/>
      </w:pPr>
      <w:rPr>
        <w:rFonts w:hint="default"/>
        <w:lang w:val="en-GB" w:eastAsia="en-GB" w:bidi="en-GB"/>
      </w:rPr>
    </w:lvl>
    <w:lvl w:ilvl="7" w:tplc="455A0D80">
      <w:numFmt w:val="bullet"/>
      <w:lvlText w:val="•"/>
      <w:lvlJc w:val="left"/>
      <w:pPr>
        <w:ind w:left="8054" w:hanging="361"/>
      </w:pPr>
      <w:rPr>
        <w:rFonts w:hint="default"/>
        <w:lang w:val="en-GB" w:eastAsia="en-GB" w:bidi="en-GB"/>
      </w:rPr>
    </w:lvl>
    <w:lvl w:ilvl="8" w:tplc="30F47140">
      <w:numFmt w:val="bullet"/>
      <w:lvlText w:val="•"/>
      <w:lvlJc w:val="left"/>
      <w:pPr>
        <w:ind w:left="9065" w:hanging="361"/>
      </w:pPr>
      <w:rPr>
        <w:rFonts w:hint="default"/>
        <w:lang w:val="en-GB" w:eastAsia="en-GB" w:bidi="en-GB"/>
      </w:rPr>
    </w:lvl>
  </w:abstractNum>
  <w:abstractNum w:abstractNumId="32" w15:restartNumberingAfterBreak="0">
    <w:nsid w:val="77647CEE"/>
    <w:multiLevelType w:val="multilevel"/>
    <w:tmpl w:val="131A4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A30316"/>
    <w:multiLevelType w:val="multilevel"/>
    <w:tmpl w:val="09B49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6E0837"/>
    <w:multiLevelType w:val="hybridMultilevel"/>
    <w:tmpl w:val="A202A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6"/>
  </w:num>
  <w:num w:numId="3">
    <w:abstractNumId w:val="1"/>
  </w:num>
  <w:num w:numId="4">
    <w:abstractNumId w:val="31"/>
  </w:num>
  <w:num w:numId="5">
    <w:abstractNumId w:val="2"/>
  </w:num>
  <w:num w:numId="6">
    <w:abstractNumId w:val="3"/>
  </w:num>
  <w:num w:numId="7">
    <w:abstractNumId w:val="7"/>
  </w:num>
  <w:num w:numId="8">
    <w:abstractNumId w:val="21"/>
  </w:num>
  <w:num w:numId="9">
    <w:abstractNumId w:val="13"/>
  </w:num>
  <w:num w:numId="10">
    <w:abstractNumId w:val="20"/>
  </w:num>
  <w:num w:numId="11">
    <w:abstractNumId w:val="5"/>
  </w:num>
  <w:num w:numId="12">
    <w:abstractNumId w:val="22"/>
  </w:num>
  <w:num w:numId="13">
    <w:abstractNumId w:val="9"/>
  </w:num>
  <w:num w:numId="14">
    <w:abstractNumId w:val="11"/>
  </w:num>
  <w:num w:numId="15">
    <w:abstractNumId w:val="34"/>
  </w:num>
  <w:num w:numId="16">
    <w:abstractNumId w:val="4"/>
  </w:num>
  <w:num w:numId="17">
    <w:abstractNumId w:val="27"/>
  </w:num>
  <w:num w:numId="18">
    <w:abstractNumId w:val="15"/>
  </w:num>
  <w:num w:numId="19">
    <w:abstractNumId w:val="24"/>
  </w:num>
  <w:num w:numId="20">
    <w:abstractNumId w:val="30"/>
  </w:num>
  <w:num w:numId="21">
    <w:abstractNumId w:val="19"/>
  </w:num>
  <w:num w:numId="22">
    <w:abstractNumId w:val="25"/>
  </w:num>
  <w:num w:numId="23">
    <w:abstractNumId w:val="8"/>
  </w:num>
  <w:num w:numId="24">
    <w:abstractNumId w:val="32"/>
  </w:num>
  <w:num w:numId="25">
    <w:abstractNumId w:val="23"/>
  </w:num>
  <w:num w:numId="26">
    <w:abstractNumId w:val="33"/>
  </w:num>
  <w:num w:numId="27">
    <w:abstractNumId w:val="12"/>
  </w:num>
  <w:num w:numId="28">
    <w:abstractNumId w:val="10"/>
  </w:num>
  <w:num w:numId="29">
    <w:abstractNumId w:val="26"/>
  </w:num>
  <w:num w:numId="30">
    <w:abstractNumId w:val="0"/>
  </w:num>
  <w:num w:numId="31">
    <w:abstractNumId w:val="17"/>
  </w:num>
  <w:num w:numId="32">
    <w:abstractNumId w:val="14"/>
  </w:num>
  <w:num w:numId="33">
    <w:abstractNumId w:val="29"/>
  </w:num>
  <w:num w:numId="34">
    <w:abstractNumId w:val="6"/>
  </w:num>
  <w:num w:numId="3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0B30"/>
    <w:rsid w:val="000D0F97"/>
    <w:rsid w:val="00217805"/>
    <w:rsid w:val="002F5C6F"/>
    <w:rsid w:val="003451BD"/>
    <w:rsid w:val="003C6E96"/>
    <w:rsid w:val="004B5EAA"/>
    <w:rsid w:val="00586C61"/>
    <w:rsid w:val="00640CBF"/>
    <w:rsid w:val="00676134"/>
    <w:rsid w:val="006B0DE4"/>
    <w:rsid w:val="00751DCC"/>
    <w:rsid w:val="007B6C8A"/>
    <w:rsid w:val="00A74895"/>
    <w:rsid w:val="00B10B30"/>
    <w:rsid w:val="00B126D1"/>
    <w:rsid w:val="00C22951"/>
    <w:rsid w:val="00C22B27"/>
    <w:rsid w:val="00C44593"/>
    <w:rsid w:val="00C91C3F"/>
    <w:rsid w:val="00D933BD"/>
    <w:rsid w:val="00DE368A"/>
    <w:rsid w:val="00EC1BD1"/>
    <w:rsid w:val="00F4587D"/>
    <w:rsid w:val="00F658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regrouptable v:ext="edit">
        <o:entry new="1" old="0"/>
      </o:regrouptable>
    </o:shapelayout>
  </w:shapeDefaults>
  <w:decimalSymbol w:val="."/>
  <w:listSeparator w:val=","/>
  <w14:docId w14:val="185C8F3C"/>
  <w15:docId w15:val="{983E1686-9F3E-49AC-97B1-31C65B525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lang w:val="en-GB" w:eastAsia="en-GB" w:bidi="en-GB"/>
    </w:rPr>
  </w:style>
  <w:style w:type="paragraph" w:styleId="Heading1">
    <w:name w:val="heading 1"/>
    <w:basedOn w:val="Normal"/>
    <w:uiPriority w:val="9"/>
    <w:qFormat/>
    <w:pPr>
      <w:ind w:left="1392" w:hanging="567"/>
      <w:outlineLvl w:val="0"/>
    </w:pPr>
    <w:rPr>
      <w:b/>
      <w:bCs/>
      <w:sz w:val="28"/>
      <w:szCs w:val="28"/>
    </w:rPr>
  </w:style>
  <w:style w:type="paragraph" w:styleId="Heading2">
    <w:name w:val="heading 2"/>
    <w:basedOn w:val="Normal"/>
    <w:uiPriority w:val="9"/>
    <w:unhideWhenUsed/>
    <w:qFormat/>
    <w:pPr>
      <w:ind w:left="259"/>
      <w:outlineLvl w:val="1"/>
    </w:pPr>
    <w:rPr>
      <w:b/>
      <w:bCs/>
    </w:rPr>
  </w:style>
  <w:style w:type="paragraph" w:styleId="Heading3">
    <w:name w:val="heading 3"/>
    <w:basedOn w:val="Normal"/>
    <w:next w:val="Normal"/>
    <w:link w:val="Heading3Char"/>
    <w:uiPriority w:val="9"/>
    <w:semiHidden/>
    <w:unhideWhenUsed/>
    <w:qFormat/>
    <w:rsid w:val="007B6C8A"/>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40"/>
      <w:ind w:left="698" w:hanging="439"/>
    </w:pPr>
    <w:rPr>
      <w:b/>
      <w:bCs/>
    </w:rPr>
  </w:style>
  <w:style w:type="paragraph" w:styleId="TOC2">
    <w:name w:val="toc 2"/>
    <w:basedOn w:val="Normal"/>
    <w:uiPriority w:val="1"/>
    <w:qFormat/>
    <w:pPr>
      <w:spacing w:before="140"/>
      <w:ind w:left="1054" w:hanging="435"/>
    </w:pPr>
  </w:style>
  <w:style w:type="paragraph" w:styleId="BodyText">
    <w:name w:val="Body Text"/>
    <w:basedOn w:val="Normal"/>
    <w:uiPriority w:val="1"/>
    <w:qFormat/>
  </w:style>
  <w:style w:type="paragraph" w:styleId="ListParagraph">
    <w:name w:val="List Paragraph"/>
    <w:basedOn w:val="Normal"/>
    <w:uiPriority w:val="34"/>
    <w:qFormat/>
    <w:pPr>
      <w:ind w:left="979"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676134"/>
    <w:pPr>
      <w:tabs>
        <w:tab w:val="center" w:pos="4513"/>
        <w:tab w:val="right" w:pos="9026"/>
      </w:tabs>
    </w:pPr>
  </w:style>
  <w:style w:type="character" w:customStyle="1" w:styleId="HeaderChar">
    <w:name w:val="Header Char"/>
    <w:basedOn w:val="DefaultParagraphFont"/>
    <w:link w:val="Header"/>
    <w:uiPriority w:val="99"/>
    <w:rsid w:val="00676134"/>
    <w:rPr>
      <w:rFonts w:ascii="Calibri" w:eastAsia="Calibri" w:hAnsi="Calibri" w:cs="Calibri"/>
      <w:lang w:val="en-GB" w:eastAsia="en-GB" w:bidi="en-GB"/>
    </w:rPr>
  </w:style>
  <w:style w:type="paragraph" w:styleId="Footer">
    <w:name w:val="footer"/>
    <w:basedOn w:val="Normal"/>
    <w:link w:val="FooterChar"/>
    <w:uiPriority w:val="99"/>
    <w:unhideWhenUsed/>
    <w:rsid w:val="00676134"/>
    <w:pPr>
      <w:tabs>
        <w:tab w:val="center" w:pos="4513"/>
        <w:tab w:val="right" w:pos="9026"/>
      </w:tabs>
    </w:pPr>
  </w:style>
  <w:style w:type="character" w:customStyle="1" w:styleId="FooterChar">
    <w:name w:val="Footer Char"/>
    <w:basedOn w:val="DefaultParagraphFont"/>
    <w:link w:val="Footer"/>
    <w:uiPriority w:val="99"/>
    <w:rsid w:val="00676134"/>
    <w:rPr>
      <w:rFonts w:ascii="Calibri" w:eastAsia="Calibri" w:hAnsi="Calibri" w:cs="Calibri"/>
      <w:lang w:val="en-GB" w:eastAsia="en-GB" w:bidi="en-GB"/>
    </w:rPr>
  </w:style>
  <w:style w:type="character" w:customStyle="1" w:styleId="Heading3Char">
    <w:name w:val="Heading 3 Char"/>
    <w:basedOn w:val="DefaultParagraphFont"/>
    <w:link w:val="Heading3"/>
    <w:uiPriority w:val="9"/>
    <w:semiHidden/>
    <w:rsid w:val="007B6C8A"/>
    <w:rPr>
      <w:rFonts w:asciiTheme="majorHAnsi" w:eastAsiaTheme="majorEastAsia" w:hAnsiTheme="majorHAnsi" w:cstheme="majorBidi"/>
      <w:color w:val="243F60" w:themeColor="accent1" w:themeShade="7F"/>
      <w:sz w:val="24"/>
      <w:szCs w:val="24"/>
      <w:lang w:val="en-GB" w:eastAsia="en-GB" w:bidi="en-GB"/>
    </w:rPr>
  </w:style>
  <w:style w:type="paragraph" w:customStyle="1" w:styleId="ParagraphItalic">
    <w:name w:val="Paragraph Italic"/>
    <w:rsid w:val="007B6C8A"/>
    <w:pPr>
      <w:widowControl/>
      <w:autoSpaceDE/>
      <w:autoSpaceDN/>
      <w:spacing w:after="79" w:line="220" w:lineRule="exact"/>
    </w:pPr>
    <w:rPr>
      <w:rFonts w:ascii="O Univers 55 Oblique" w:eastAsia="Times New Roman" w:hAnsi="O Univers 55 Oblique" w:cs="Times New Roman"/>
      <w:sz w:val="20"/>
      <w:szCs w:val="20"/>
      <w:lang w:val="en-GB"/>
    </w:rPr>
  </w:style>
  <w:style w:type="paragraph" w:customStyle="1" w:styleId="Heading">
    <w:name w:val="Heading"/>
    <w:rsid w:val="007B6C8A"/>
    <w:pPr>
      <w:widowControl/>
      <w:autoSpaceDE/>
      <w:autoSpaceDN/>
      <w:spacing w:before="120" w:after="100" w:line="220" w:lineRule="exact"/>
    </w:pPr>
    <w:rPr>
      <w:rFonts w:ascii="BO Univers 65 BoldOblique" w:eastAsia="Times New Roman" w:hAnsi="BO Univers 65 BoldOblique" w:cs="Times New Roman"/>
      <w:sz w:val="20"/>
      <w:szCs w:val="20"/>
      <w:lang w:val="en-GB"/>
    </w:rPr>
  </w:style>
  <w:style w:type="paragraph" w:customStyle="1" w:styleId="Default">
    <w:name w:val="Default"/>
    <w:rsid w:val="007B6C8A"/>
    <w:pPr>
      <w:widowControl/>
      <w:adjustRightInd w:val="0"/>
    </w:pPr>
    <w:rPr>
      <w:rFonts w:ascii="Calibri" w:eastAsia="Calibri" w:hAnsi="Calibri" w:cs="Calibri"/>
      <w:color w:val="000000"/>
      <w:sz w:val="24"/>
      <w:szCs w:val="24"/>
      <w:lang w:val="en-GB"/>
    </w:rPr>
  </w:style>
  <w:style w:type="paragraph" w:styleId="NormalWeb">
    <w:name w:val="Normal (Web)"/>
    <w:basedOn w:val="Normal"/>
    <w:uiPriority w:val="99"/>
    <w:unhideWhenUsed/>
    <w:rsid w:val="007B6C8A"/>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styleId="Hyperlink">
    <w:name w:val="Hyperlink"/>
    <w:uiPriority w:val="99"/>
    <w:unhideWhenUsed/>
    <w:rsid w:val="007B6C8A"/>
    <w:rPr>
      <w:color w:val="0000FF"/>
      <w:u w:val="single"/>
    </w:rPr>
  </w:style>
  <w:style w:type="character" w:styleId="Strong">
    <w:name w:val="Strong"/>
    <w:uiPriority w:val="22"/>
    <w:qFormat/>
    <w:rsid w:val="007B6C8A"/>
    <w:rPr>
      <w:rFonts w:ascii="Times New Roman" w:hAnsi="Times New Roman" w:cs="Times New Roman" w:hint="default"/>
      <w:b/>
      <w:bCs/>
    </w:rPr>
  </w:style>
  <w:style w:type="paragraph" w:styleId="BalloonText">
    <w:name w:val="Balloon Text"/>
    <w:basedOn w:val="Normal"/>
    <w:link w:val="BalloonTextChar"/>
    <w:uiPriority w:val="99"/>
    <w:semiHidden/>
    <w:unhideWhenUsed/>
    <w:rsid w:val="00A7489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4895"/>
    <w:rPr>
      <w:rFonts w:ascii="Segoe UI" w:eastAsia="Calibri" w:hAnsi="Segoe UI" w:cs="Segoe UI"/>
      <w:sz w:val="18"/>
      <w:szCs w:val="18"/>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bbc.co.uk/cbbc/topics/stay-safe" TargetMode="Externa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image" Target="media/image6.png"/><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aughmonaghprimary.org" TargetMode="External"/><Relationship Id="rId24" Type="http://schemas.openxmlformats.org/officeDocument/2006/relationships/image" Target="media/image13.png"/><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png"/><Relationship Id="rId10" Type="http://schemas.openxmlformats.org/officeDocument/2006/relationships/hyperlink" Target="http://www.legislation.gov.uk/ukpga/2003/21" TargetMode="External"/><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hyperlink" Target="http://www.thinkuknow.co.uk/" TargetMode="External"/><Relationship Id="rId14" Type="http://schemas.openxmlformats.org/officeDocument/2006/relationships/image" Target="media/image3.jpeg"/><Relationship Id="rId22" Type="http://schemas.openxmlformats.org/officeDocument/2006/relationships/image" Target="media/image11.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F5C8C270</Template>
  <TotalTime>89</TotalTime>
  <Pages>37</Pages>
  <Words>9204</Words>
  <Characters>52463</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Annaepoole</dc:creator>
  <cp:lastModifiedBy>R GRAHAM</cp:lastModifiedBy>
  <cp:revision>9</cp:revision>
  <cp:lastPrinted>2019-05-24T09:51:00Z</cp:lastPrinted>
  <dcterms:created xsi:type="dcterms:W3CDTF">2019-05-24T09:07:00Z</dcterms:created>
  <dcterms:modified xsi:type="dcterms:W3CDTF">2019-05-24T11:58:00Z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2015-06-30T00:00:00Z</vt:filetime>
  </property>
  <property fmtid="{D5CDD505-2E9C-101B-9397-08002B2CF9AE}" pid="3" name="Creator">
    <vt:lpwstr>Microsoft® Word 2010</vt:lpwstr>
  </property>
  <property fmtid="{D5CDD505-2E9C-101B-9397-08002B2CF9AE}" pid="4" name="LastSaved">
    <vt:filetime>2019-05-22T00:00:00Z</vt:filetime>
  </property>
</Properties>
</file>